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4460C" w14:textId="77777777" w:rsidR="00472350" w:rsidRPr="0011060B" w:rsidRDefault="00472350" w:rsidP="00FC657A">
      <w:pPr>
        <w:pStyle w:val="TitreFigure"/>
      </w:pPr>
      <w:r w:rsidRPr="0011060B">
        <w:t>Supplementary Material</w:t>
      </w:r>
    </w:p>
    <w:p w14:paraId="1F0030F9" w14:textId="7465B106" w:rsidR="00472350" w:rsidRPr="0011060B" w:rsidRDefault="00472350" w:rsidP="00FC657A">
      <w:pPr>
        <w:pStyle w:val="TitreFigure2"/>
      </w:pPr>
      <w:r w:rsidRPr="0011060B">
        <w:t xml:space="preserve">Delphi </w:t>
      </w:r>
      <w:r w:rsidR="00FC657A" w:rsidRPr="0011060B">
        <w:t>S</w:t>
      </w:r>
      <w:r w:rsidRPr="0011060B">
        <w:t xml:space="preserve">urveys </w:t>
      </w:r>
      <w:r w:rsidR="00FC657A" w:rsidRPr="0011060B">
        <w:t>C</w:t>
      </w:r>
      <w:r w:rsidRPr="0011060B">
        <w:t>ontent</w:t>
      </w:r>
    </w:p>
    <w:p w14:paraId="65638889" w14:textId="77777777" w:rsidR="00472350" w:rsidRPr="0011060B" w:rsidRDefault="00472350" w:rsidP="00472350">
      <w:pPr>
        <w:spacing w:line="480" w:lineRule="auto"/>
        <w:rPr>
          <w:lang w:val="en-US"/>
        </w:rPr>
      </w:pPr>
    </w:p>
    <w:tbl>
      <w:tblPr>
        <w:tblStyle w:val="Grilledutableau"/>
        <w:tblW w:w="8516" w:type="dxa"/>
        <w:shd w:val="clear" w:color="auto" w:fill="E7E6E6" w:themeFill="background2"/>
        <w:tblLook w:val="04A0" w:firstRow="1" w:lastRow="0" w:firstColumn="1" w:lastColumn="0" w:noHBand="0" w:noVBand="1"/>
      </w:tblPr>
      <w:tblGrid>
        <w:gridCol w:w="8516"/>
      </w:tblGrid>
      <w:tr w:rsidR="00472350" w:rsidRPr="0011060B" w14:paraId="7D76C675" w14:textId="77777777" w:rsidTr="004B4D1A">
        <w:trPr>
          <w:trHeight w:val="497"/>
        </w:trPr>
        <w:tc>
          <w:tcPr>
            <w:tcW w:w="8516" w:type="dxa"/>
            <w:shd w:val="clear" w:color="auto" w:fill="E7E6E6" w:themeFill="background2"/>
            <w:vAlign w:val="center"/>
          </w:tcPr>
          <w:p w14:paraId="3679E5EF" w14:textId="77777777" w:rsidR="00472350" w:rsidRPr="0011060B" w:rsidRDefault="00472350" w:rsidP="00472350">
            <w:pPr>
              <w:numPr>
                <w:ilvl w:val="0"/>
                <w:numId w:val="22"/>
              </w:numPr>
              <w:spacing w:line="480" w:lineRule="auto"/>
              <w:jc w:val="center"/>
              <w:rPr>
                <w:b/>
                <w:bCs/>
                <w:sz w:val="28"/>
                <w:szCs w:val="28"/>
                <w:lang w:val="en-US"/>
              </w:rPr>
            </w:pPr>
            <w:r w:rsidRPr="0011060B">
              <w:rPr>
                <w:b/>
                <w:bCs/>
                <w:sz w:val="28"/>
                <w:szCs w:val="28"/>
                <w:lang w:val="en-US"/>
              </w:rPr>
              <w:t>Round 1</w:t>
            </w:r>
          </w:p>
        </w:tc>
      </w:tr>
    </w:tbl>
    <w:p w14:paraId="50A85F07" w14:textId="77777777" w:rsidR="00472350" w:rsidRPr="0011060B" w:rsidRDefault="00472350" w:rsidP="00472350">
      <w:pPr>
        <w:numPr>
          <w:ilvl w:val="0"/>
          <w:numId w:val="22"/>
        </w:numPr>
        <w:spacing w:line="480" w:lineRule="auto"/>
        <w:rPr>
          <w:lang w:val="en-US"/>
        </w:rPr>
      </w:pPr>
    </w:p>
    <w:p w14:paraId="6652785E" w14:textId="77777777" w:rsidR="00472350" w:rsidRPr="0011060B" w:rsidRDefault="00472350" w:rsidP="00472350">
      <w:pPr>
        <w:numPr>
          <w:ilvl w:val="0"/>
          <w:numId w:val="22"/>
        </w:numPr>
        <w:spacing w:line="480" w:lineRule="auto"/>
        <w:rPr>
          <w:lang w:val="en-US"/>
        </w:rPr>
      </w:pPr>
      <w:r w:rsidRPr="0011060B">
        <w:rPr>
          <w:i/>
          <w:iCs/>
          <w:lang w:val="en-US"/>
        </w:rPr>
        <w:t xml:space="preserve">Notes: All items were rated on an 11-point scale: </w:t>
      </w:r>
      <w:r w:rsidRPr="0011060B">
        <w:rPr>
          <w:lang w:val="en-US"/>
        </w:rPr>
        <w:t>0 = Not important at all; 5 = Moderately important; 10 = Very important</w:t>
      </w:r>
    </w:p>
    <w:p w14:paraId="04E08C6A" w14:textId="311CE515" w:rsidR="00472350" w:rsidRPr="0011060B" w:rsidRDefault="00472350" w:rsidP="00472350">
      <w:pPr>
        <w:numPr>
          <w:ilvl w:val="0"/>
          <w:numId w:val="22"/>
        </w:numPr>
        <w:spacing w:line="480" w:lineRule="auto"/>
        <w:rPr>
          <w:i/>
          <w:iCs/>
          <w:lang w:val="en-US"/>
        </w:rPr>
      </w:pPr>
      <w:r w:rsidRPr="0011060B">
        <w:rPr>
          <w:i/>
          <w:iCs/>
          <w:lang w:val="en-US"/>
        </w:rPr>
        <w:t xml:space="preserve">All items included an </w:t>
      </w:r>
      <w:r w:rsidR="00E313C9" w:rsidRPr="0011060B">
        <w:rPr>
          <w:i/>
          <w:iCs/>
          <w:lang w:val="en-US"/>
        </w:rPr>
        <w:t>“</w:t>
      </w:r>
      <w:r w:rsidRPr="0011060B">
        <w:rPr>
          <w:i/>
          <w:iCs/>
          <w:lang w:val="en-US"/>
        </w:rPr>
        <w:t>Other</w:t>
      </w:r>
      <w:r w:rsidR="00E313C9" w:rsidRPr="0011060B">
        <w:rPr>
          <w:i/>
          <w:iCs/>
          <w:lang w:val="en-US"/>
        </w:rPr>
        <w:t>”</w:t>
      </w:r>
      <w:r w:rsidRPr="0011060B">
        <w:rPr>
          <w:i/>
          <w:iCs/>
          <w:lang w:val="en-US"/>
        </w:rPr>
        <w:t xml:space="preserve"> free-text entry box phrased as follows: </w:t>
      </w:r>
      <w:r w:rsidRPr="0011060B">
        <w:rPr>
          <w:lang w:val="en-US"/>
        </w:rPr>
        <w:t xml:space="preserve">Any other factors you could think of? Please specify and rate from 0 (Not important at all) to 10 (Very important), writing your answer in the following format: (name of factor) - score from 0-10. If providing more than one factor, please separate them by a </w:t>
      </w:r>
      <w:r w:rsidR="00E313C9" w:rsidRPr="0011060B">
        <w:rPr>
          <w:lang w:val="en-US"/>
        </w:rPr>
        <w:t>‘</w:t>
      </w:r>
      <w:r w:rsidRPr="0011060B">
        <w:rPr>
          <w:lang w:val="en-US"/>
        </w:rPr>
        <w:t>;</w:t>
      </w:r>
      <w:r w:rsidR="00E313C9" w:rsidRPr="0011060B">
        <w:rPr>
          <w:lang w:val="en-US"/>
        </w:rPr>
        <w:t>’</w:t>
      </w:r>
    </w:p>
    <w:p w14:paraId="35775EF4" w14:textId="77777777" w:rsidR="00472350" w:rsidRPr="0011060B" w:rsidRDefault="00472350" w:rsidP="00472350">
      <w:pPr>
        <w:numPr>
          <w:ilvl w:val="0"/>
          <w:numId w:val="22"/>
        </w:numPr>
        <w:spacing w:line="480" w:lineRule="auto"/>
        <w:rPr>
          <w:lang w:val="en-US"/>
        </w:rPr>
      </w:pPr>
    </w:p>
    <w:p w14:paraId="3F828311" w14:textId="77777777" w:rsidR="00472350" w:rsidRPr="0011060B" w:rsidRDefault="00472350" w:rsidP="00472350">
      <w:pPr>
        <w:numPr>
          <w:ilvl w:val="0"/>
          <w:numId w:val="22"/>
        </w:numPr>
        <w:spacing w:line="480" w:lineRule="auto"/>
        <w:rPr>
          <w:lang w:val="en-US"/>
        </w:rPr>
      </w:pPr>
      <w:r w:rsidRPr="0011060B">
        <w:rPr>
          <w:b/>
          <w:bCs/>
          <w:lang w:val="en-US"/>
        </w:rPr>
        <w:t>Question 1</w:t>
      </w:r>
    </w:p>
    <w:p w14:paraId="0CEB0782" w14:textId="77777777" w:rsidR="00472350" w:rsidRPr="0011060B" w:rsidRDefault="00472350" w:rsidP="00472350">
      <w:pPr>
        <w:numPr>
          <w:ilvl w:val="0"/>
          <w:numId w:val="22"/>
        </w:numPr>
        <w:spacing w:line="480" w:lineRule="auto"/>
        <w:rPr>
          <w:lang w:val="en-US"/>
        </w:rPr>
      </w:pPr>
      <w:r w:rsidRPr="0011060B">
        <w:rPr>
          <w:lang w:val="en-US"/>
        </w:rPr>
        <w:t>Category:</w:t>
      </w:r>
    </w:p>
    <w:p w14:paraId="2F8BC205" w14:textId="77777777" w:rsidR="00472350" w:rsidRPr="0011060B" w:rsidRDefault="00472350" w:rsidP="00472350">
      <w:pPr>
        <w:numPr>
          <w:ilvl w:val="0"/>
          <w:numId w:val="22"/>
        </w:numPr>
        <w:spacing w:line="480" w:lineRule="auto"/>
        <w:rPr>
          <w:lang w:val="en-US"/>
        </w:rPr>
      </w:pPr>
      <w:r w:rsidRPr="0011060B">
        <w:rPr>
          <w:lang w:val="en-US"/>
        </w:rPr>
        <w:t>IMPLEMENTATION</w:t>
      </w:r>
    </w:p>
    <w:p w14:paraId="1F9F11B6" w14:textId="77777777" w:rsidR="00472350" w:rsidRPr="0011060B" w:rsidRDefault="00472350" w:rsidP="00472350">
      <w:pPr>
        <w:numPr>
          <w:ilvl w:val="0"/>
          <w:numId w:val="22"/>
        </w:numPr>
        <w:spacing w:line="480" w:lineRule="auto"/>
        <w:rPr>
          <w:lang w:val="en-US"/>
        </w:rPr>
      </w:pPr>
      <w:r w:rsidRPr="0011060B">
        <w:rPr>
          <w:lang w:val="en-US"/>
        </w:rPr>
        <w:t xml:space="preserve">Please rate how important you think the following items are in </w:t>
      </w:r>
      <w:r w:rsidRPr="0011060B">
        <w:rPr>
          <w:b/>
          <w:bCs/>
          <w:lang w:val="en-US"/>
        </w:rPr>
        <w:t xml:space="preserve">helping </w:t>
      </w:r>
      <w:r w:rsidRPr="0011060B">
        <w:rPr>
          <w:lang w:val="en-US"/>
        </w:rPr>
        <w:t>to offer cognitive remediation therapy more often / as part of routine mental health care.</w:t>
      </w:r>
    </w:p>
    <w:p w14:paraId="34772911" w14:textId="77777777" w:rsidR="00472350" w:rsidRPr="0011060B" w:rsidRDefault="00472350" w:rsidP="00472350">
      <w:pPr>
        <w:numPr>
          <w:ilvl w:val="0"/>
          <w:numId w:val="22"/>
        </w:numPr>
        <w:spacing w:line="480" w:lineRule="auto"/>
        <w:rPr>
          <w:lang w:val="en-US"/>
        </w:rPr>
      </w:pPr>
      <w:r w:rsidRPr="0011060B">
        <w:rPr>
          <w:lang w:val="en-US"/>
        </w:rPr>
        <w:t>Items:</w:t>
      </w:r>
    </w:p>
    <w:p w14:paraId="5A6F429F" w14:textId="77777777" w:rsidR="00472350" w:rsidRPr="0011060B" w:rsidRDefault="00472350" w:rsidP="00472350">
      <w:pPr>
        <w:numPr>
          <w:ilvl w:val="0"/>
          <w:numId w:val="23"/>
        </w:numPr>
        <w:spacing w:line="480" w:lineRule="auto"/>
        <w:rPr>
          <w:lang w:val="en-US"/>
        </w:rPr>
      </w:pPr>
      <w:r w:rsidRPr="0011060B">
        <w:rPr>
          <w:lang w:val="en-US"/>
        </w:rPr>
        <w:t xml:space="preserve">Funding </w:t>
      </w:r>
    </w:p>
    <w:p w14:paraId="795BB89B" w14:textId="77777777" w:rsidR="00472350" w:rsidRPr="0011060B" w:rsidRDefault="00472350" w:rsidP="00472350">
      <w:pPr>
        <w:numPr>
          <w:ilvl w:val="0"/>
          <w:numId w:val="23"/>
        </w:numPr>
        <w:spacing w:line="480" w:lineRule="auto"/>
        <w:rPr>
          <w:lang w:val="en-US"/>
        </w:rPr>
      </w:pPr>
      <w:r w:rsidRPr="0011060B">
        <w:rPr>
          <w:lang w:val="en-US"/>
        </w:rPr>
        <w:t xml:space="preserve">Support for staff (e.g., training) </w:t>
      </w:r>
    </w:p>
    <w:p w14:paraId="4EC61342" w14:textId="77777777" w:rsidR="00472350" w:rsidRPr="0011060B" w:rsidRDefault="00472350" w:rsidP="00472350">
      <w:pPr>
        <w:numPr>
          <w:ilvl w:val="0"/>
          <w:numId w:val="23"/>
        </w:numPr>
        <w:spacing w:line="480" w:lineRule="auto"/>
        <w:rPr>
          <w:lang w:val="en-US"/>
        </w:rPr>
      </w:pPr>
      <w:r w:rsidRPr="0011060B">
        <w:rPr>
          <w:lang w:val="en-US"/>
        </w:rPr>
        <w:t xml:space="preserve">Demand of consumers </w:t>
      </w:r>
    </w:p>
    <w:p w14:paraId="1FDDBC0C" w14:textId="77777777" w:rsidR="00472350" w:rsidRPr="0011060B" w:rsidRDefault="00472350" w:rsidP="00472350">
      <w:pPr>
        <w:numPr>
          <w:ilvl w:val="0"/>
          <w:numId w:val="23"/>
        </w:numPr>
        <w:spacing w:line="480" w:lineRule="auto"/>
        <w:rPr>
          <w:lang w:val="en-US"/>
        </w:rPr>
      </w:pPr>
      <w:r w:rsidRPr="0011060B">
        <w:rPr>
          <w:lang w:val="en-US"/>
        </w:rPr>
        <w:t xml:space="preserve">Adequate access to material/facilities (e.g., computers) </w:t>
      </w:r>
    </w:p>
    <w:p w14:paraId="1883CF82" w14:textId="77777777" w:rsidR="00472350" w:rsidRPr="0011060B" w:rsidRDefault="00472350" w:rsidP="00472350">
      <w:pPr>
        <w:numPr>
          <w:ilvl w:val="0"/>
          <w:numId w:val="23"/>
        </w:numPr>
        <w:spacing w:line="480" w:lineRule="auto"/>
        <w:rPr>
          <w:lang w:val="en-US"/>
        </w:rPr>
      </w:pPr>
      <w:r w:rsidRPr="0011060B">
        <w:rPr>
          <w:lang w:val="en-US"/>
        </w:rPr>
        <w:t xml:space="preserve">Cognitive remediation </w:t>
      </w:r>
      <w:proofErr w:type="gramStart"/>
      <w:r w:rsidRPr="0011060B">
        <w:rPr>
          <w:lang w:val="en-US"/>
        </w:rPr>
        <w:t>experts</w:t>
      </w:r>
      <w:proofErr w:type="gramEnd"/>
      <w:r w:rsidRPr="0011060B">
        <w:rPr>
          <w:lang w:val="en-US"/>
        </w:rPr>
        <w:t xml:space="preserve"> involvement in mental health facilities </w:t>
      </w:r>
    </w:p>
    <w:p w14:paraId="13BC7C15" w14:textId="77777777" w:rsidR="00472350" w:rsidRPr="0011060B" w:rsidRDefault="00472350" w:rsidP="00472350">
      <w:pPr>
        <w:pStyle w:val="Paragraphedeliste"/>
        <w:numPr>
          <w:ilvl w:val="0"/>
          <w:numId w:val="23"/>
        </w:numPr>
        <w:spacing w:line="480" w:lineRule="auto"/>
        <w:rPr>
          <w:lang w:val="en-US"/>
        </w:rPr>
      </w:pPr>
      <w:r w:rsidRPr="0011060B">
        <w:rPr>
          <w:lang w:val="en-US"/>
        </w:rPr>
        <w:t>Short duration of cognitive remediation therapy</w:t>
      </w:r>
    </w:p>
    <w:p w14:paraId="40F0DA8A" w14:textId="77777777" w:rsidR="00472350" w:rsidRPr="0011060B" w:rsidRDefault="00472350" w:rsidP="00472350">
      <w:pPr>
        <w:pStyle w:val="Paragraphedeliste"/>
        <w:numPr>
          <w:ilvl w:val="0"/>
          <w:numId w:val="23"/>
        </w:numPr>
        <w:spacing w:line="480" w:lineRule="auto"/>
        <w:rPr>
          <w:lang w:val="en-US"/>
        </w:rPr>
      </w:pPr>
      <w:r w:rsidRPr="0011060B">
        <w:rPr>
          <w:lang w:val="en-US"/>
        </w:rPr>
        <w:lastRenderedPageBreak/>
        <w:t>Better access to information about cognitive remediation therapy for policy makers</w:t>
      </w:r>
    </w:p>
    <w:p w14:paraId="72FCC0B6" w14:textId="77777777" w:rsidR="00472350" w:rsidRPr="0011060B" w:rsidRDefault="00472350" w:rsidP="00472350">
      <w:pPr>
        <w:numPr>
          <w:ilvl w:val="0"/>
          <w:numId w:val="22"/>
        </w:numPr>
        <w:spacing w:line="480" w:lineRule="auto"/>
        <w:rPr>
          <w:lang w:val="en-US"/>
        </w:rPr>
      </w:pPr>
    </w:p>
    <w:p w14:paraId="657A0B7D" w14:textId="77777777" w:rsidR="00472350" w:rsidRPr="0011060B" w:rsidRDefault="00472350" w:rsidP="00472350">
      <w:pPr>
        <w:numPr>
          <w:ilvl w:val="0"/>
          <w:numId w:val="22"/>
        </w:numPr>
        <w:spacing w:line="480" w:lineRule="auto"/>
        <w:rPr>
          <w:lang w:val="en-US"/>
        </w:rPr>
      </w:pPr>
      <w:r w:rsidRPr="0011060B">
        <w:rPr>
          <w:b/>
          <w:bCs/>
          <w:lang w:val="en-US"/>
        </w:rPr>
        <w:t>Question 2</w:t>
      </w:r>
    </w:p>
    <w:p w14:paraId="1617A08A" w14:textId="77777777" w:rsidR="00472350" w:rsidRPr="0011060B" w:rsidRDefault="00472350" w:rsidP="00472350">
      <w:pPr>
        <w:numPr>
          <w:ilvl w:val="0"/>
          <w:numId w:val="22"/>
        </w:numPr>
        <w:spacing w:line="480" w:lineRule="auto"/>
        <w:rPr>
          <w:lang w:val="en-US"/>
        </w:rPr>
      </w:pPr>
      <w:r w:rsidRPr="0011060B">
        <w:rPr>
          <w:lang w:val="en-US"/>
        </w:rPr>
        <w:t>Category:</w:t>
      </w:r>
    </w:p>
    <w:p w14:paraId="237697B7" w14:textId="77777777" w:rsidR="00472350" w:rsidRPr="0011060B" w:rsidRDefault="00472350" w:rsidP="00472350">
      <w:pPr>
        <w:numPr>
          <w:ilvl w:val="0"/>
          <w:numId w:val="22"/>
        </w:numPr>
        <w:spacing w:line="480" w:lineRule="auto"/>
        <w:rPr>
          <w:lang w:val="en-US"/>
        </w:rPr>
      </w:pPr>
      <w:r w:rsidRPr="0011060B">
        <w:rPr>
          <w:lang w:val="en-US"/>
        </w:rPr>
        <w:t>ENGAGEMENT/ADHERENCE</w:t>
      </w:r>
    </w:p>
    <w:p w14:paraId="17A70932" w14:textId="77777777" w:rsidR="00472350" w:rsidRPr="0011060B" w:rsidRDefault="00472350" w:rsidP="00472350">
      <w:pPr>
        <w:numPr>
          <w:ilvl w:val="0"/>
          <w:numId w:val="22"/>
        </w:numPr>
        <w:spacing w:line="480" w:lineRule="auto"/>
        <w:rPr>
          <w:lang w:val="en-US"/>
        </w:rPr>
      </w:pPr>
      <w:r w:rsidRPr="0011060B">
        <w:rPr>
          <w:lang w:val="en-US"/>
        </w:rPr>
        <w:t xml:space="preserve">Please rate how important you think the following items are in </w:t>
      </w:r>
      <w:r w:rsidRPr="0011060B">
        <w:rPr>
          <w:b/>
          <w:bCs/>
          <w:lang w:val="en-US"/>
        </w:rPr>
        <w:t>increasing</w:t>
      </w:r>
      <w:r w:rsidRPr="0011060B">
        <w:rPr>
          <w:lang w:val="en-US"/>
        </w:rPr>
        <w:t xml:space="preserve"> </w:t>
      </w:r>
      <w:r w:rsidRPr="0011060B">
        <w:rPr>
          <w:b/>
          <w:bCs/>
          <w:lang w:val="en-US"/>
        </w:rPr>
        <w:t>engagement</w:t>
      </w:r>
      <w:r w:rsidRPr="0011060B">
        <w:rPr>
          <w:lang w:val="en-US"/>
        </w:rPr>
        <w:t xml:space="preserve"> of consumers in cognitive remediation therapy.</w:t>
      </w:r>
    </w:p>
    <w:p w14:paraId="7E18821A" w14:textId="77777777" w:rsidR="00472350" w:rsidRPr="0011060B" w:rsidRDefault="00472350" w:rsidP="00472350">
      <w:pPr>
        <w:spacing w:line="480" w:lineRule="auto"/>
        <w:rPr>
          <w:lang w:val="en-US"/>
        </w:rPr>
      </w:pPr>
      <w:r w:rsidRPr="0011060B">
        <w:rPr>
          <w:lang w:val="en-US"/>
        </w:rPr>
        <w:t>Items:</w:t>
      </w:r>
    </w:p>
    <w:p w14:paraId="0D440F77"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Cognitive remediation therapy should be </w:t>
      </w:r>
      <w:proofErr w:type="spellStart"/>
      <w:r w:rsidRPr="0011060B">
        <w:rPr>
          <w:lang w:val="en-US"/>
        </w:rPr>
        <w:t>personalised</w:t>
      </w:r>
      <w:proofErr w:type="spellEnd"/>
      <w:r w:rsidRPr="0011060B">
        <w:rPr>
          <w:lang w:val="en-US"/>
        </w:rPr>
        <w:t xml:space="preserve"> with consumer needs before program delivery</w:t>
      </w:r>
    </w:p>
    <w:p w14:paraId="071210FD"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Cognitive remediation therapy should be </w:t>
      </w:r>
      <w:proofErr w:type="spellStart"/>
      <w:r w:rsidRPr="0011060B">
        <w:rPr>
          <w:lang w:val="en-US"/>
        </w:rPr>
        <w:t>personalised</w:t>
      </w:r>
      <w:proofErr w:type="spellEnd"/>
      <w:r w:rsidRPr="0011060B">
        <w:rPr>
          <w:lang w:val="en-US"/>
        </w:rPr>
        <w:t xml:space="preserve"> with consumer feedback </w:t>
      </w:r>
      <w:proofErr w:type="gramStart"/>
      <w:r w:rsidRPr="0011060B">
        <w:rPr>
          <w:lang w:val="en-US"/>
        </w:rPr>
        <w:t>during the course of</w:t>
      </w:r>
      <w:proofErr w:type="gramEnd"/>
      <w:r w:rsidRPr="0011060B">
        <w:rPr>
          <w:lang w:val="en-US"/>
        </w:rPr>
        <w:t xml:space="preserve"> therapy</w:t>
      </w:r>
    </w:p>
    <w:p w14:paraId="5B227BB2"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Cognitive remediation therapy should be </w:t>
      </w:r>
      <w:proofErr w:type="spellStart"/>
      <w:r w:rsidRPr="0011060B">
        <w:rPr>
          <w:lang w:val="en-US"/>
        </w:rPr>
        <w:t>generalised</w:t>
      </w:r>
      <w:proofErr w:type="spellEnd"/>
      <w:r w:rsidRPr="0011060B">
        <w:rPr>
          <w:lang w:val="en-US"/>
        </w:rPr>
        <w:t xml:space="preserve"> to everyday functioning</w:t>
      </w:r>
    </w:p>
    <w:p w14:paraId="54F047EF"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Practitioners delivering cognitive remediation therapy should work on therapeutic alliance throughout the therapy </w:t>
      </w:r>
    </w:p>
    <w:p w14:paraId="210487B9"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Psychoeducation about cognition should be delivered </w:t>
      </w:r>
      <w:r w:rsidRPr="0011060B">
        <w:rPr>
          <w:i/>
          <w:iCs/>
          <w:lang w:val="en-US"/>
        </w:rPr>
        <w:t xml:space="preserve">before </w:t>
      </w:r>
      <w:r w:rsidRPr="0011060B">
        <w:rPr>
          <w:lang w:val="en-US"/>
        </w:rPr>
        <w:t xml:space="preserve">cognitive remediation therapy </w:t>
      </w:r>
    </w:p>
    <w:p w14:paraId="45D78D43"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Psychoeducation about cognition should be delivered </w:t>
      </w:r>
      <w:r w:rsidRPr="0011060B">
        <w:rPr>
          <w:i/>
          <w:iCs/>
          <w:lang w:val="en-US"/>
        </w:rPr>
        <w:t xml:space="preserve">during </w:t>
      </w:r>
      <w:r w:rsidRPr="0011060B">
        <w:rPr>
          <w:lang w:val="en-US"/>
        </w:rPr>
        <w:t xml:space="preserve">cognitive remediation therapy </w:t>
      </w:r>
    </w:p>
    <w:p w14:paraId="795320FF"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Psychoeducation about cognition should be delivered </w:t>
      </w:r>
      <w:r w:rsidRPr="0011060B">
        <w:rPr>
          <w:i/>
          <w:iCs/>
          <w:lang w:val="en-US"/>
        </w:rPr>
        <w:t xml:space="preserve">after </w:t>
      </w:r>
      <w:r w:rsidRPr="0011060B">
        <w:rPr>
          <w:lang w:val="en-US"/>
        </w:rPr>
        <w:t xml:space="preserve">cognitive remediation therapy </w:t>
      </w:r>
    </w:p>
    <w:p w14:paraId="0525D8CB"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Booster sessions should be offered after cognitive remediation therapy </w:t>
      </w:r>
    </w:p>
    <w:p w14:paraId="17FA847E"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Therapist feedback about consumer performance during cognitive remediation therapy </w:t>
      </w:r>
    </w:p>
    <w:p w14:paraId="00B997B7" w14:textId="77777777" w:rsidR="00472350" w:rsidRPr="0011060B" w:rsidRDefault="00472350" w:rsidP="00472350">
      <w:pPr>
        <w:pStyle w:val="Paragraphedeliste"/>
        <w:numPr>
          <w:ilvl w:val="0"/>
          <w:numId w:val="24"/>
        </w:numPr>
        <w:spacing w:line="480" w:lineRule="auto"/>
        <w:rPr>
          <w:lang w:val="en-US"/>
        </w:rPr>
      </w:pPr>
      <w:r w:rsidRPr="0011060B">
        <w:rPr>
          <w:lang w:val="en-US"/>
        </w:rPr>
        <w:lastRenderedPageBreak/>
        <w:t xml:space="preserve">Consumer expectations from cognitive remediation therapy should be addressed before program delivery </w:t>
      </w:r>
    </w:p>
    <w:p w14:paraId="6AFDF4F6" w14:textId="77777777" w:rsidR="00472350" w:rsidRPr="0011060B" w:rsidRDefault="00472350" w:rsidP="00472350">
      <w:pPr>
        <w:pStyle w:val="Paragraphedeliste"/>
        <w:numPr>
          <w:ilvl w:val="0"/>
          <w:numId w:val="24"/>
        </w:numPr>
        <w:spacing w:line="480" w:lineRule="auto"/>
        <w:rPr>
          <w:lang w:val="en-US"/>
        </w:rPr>
      </w:pPr>
      <w:r w:rsidRPr="0011060B">
        <w:rPr>
          <w:lang w:val="en-US"/>
        </w:rPr>
        <w:t>Motivational techniques should be used throughout the therapy</w:t>
      </w:r>
    </w:p>
    <w:p w14:paraId="2BAB6506"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Homework/take-home tasks </w:t>
      </w:r>
      <w:proofErr w:type="gramStart"/>
      <w:r w:rsidRPr="0011060B">
        <w:rPr>
          <w:lang w:val="en-US"/>
        </w:rPr>
        <w:t>during the course of</w:t>
      </w:r>
      <w:proofErr w:type="gramEnd"/>
      <w:r w:rsidRPr="0011060B">
        <w:rPr>
          <w:lang w:val="en-US"/>
        </w:rPr>
        <w:t xml:space="preserve"> therapy </w:t>
      </w:r>
    </w:p>
    <w:p w14:paraId="694F6C85"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Consumer goals should be reviewed </w:t>
      </w:r>
      <w:proofErr w:type="gramStart"/>
      <w:r w:rsidRPr="0011060B">
        <w:rPr>
          <w:lang w:val="en-US"/>
        </w:rPr>
        <w:t>during the course of</w:t>
      </w:r>
      <w:proofErr w:type="gramEnd"/>
      <w:r w:rsidRPr="0011060B">
        <w:rPr>
          <w:lang w:val="en-US"/>
        </w:rPr>
        <w:t xml:space="preserve"> therapy </w:t>
      </w:r>
    </w:p>
    <w:p w14:paraId="27032640" w14:textId="77777777" w:rsidR="00472350" w:rsidRPr="0011060B" w:rsidRDefault="00472350" w:rsidP="00472350">
      <w:pPr>
        <w:pStyle w:val="Paragraphedeliste"/>
        <w:numPr>
          <w:ilvl w:val="0"/>
          <w:numId w:val="24"/>
        </w:numPr>
        <w:spacing w:line="480" w:lineRule="auto"/>
        <w:rPr>
          <w:lang w:val="en-US"/>
        </w:rPr>
      </w:pPr>
      <w:r w:rsidRPr="0011060B">
        <w:rPr>
          <w:lang w:val="en-US"/>
        </w:rPr>
        <w:t xml:space="preserve">Bridging groups should be used </w:t>
      </w:r>
      <w:proofErr w:type="gramStart"/>
      <w:r w:rsidRPr="0011060B">
        <w:rPr>
          <w:lang w:val="en-US"/>
        </w:rPr>
        <w:t>during the course of</w:t>
      </w:r>
      <w:proofErr w:type="gramEnd"/>
      <w:r w:rsidRPr="0011060B">
        <w:rPr>
          <w:lang w:val="en-US"/>
        </w:rPr>
        <w:t xml:space="preserve"> therapy </w:t>
      </w:r>
    </w:p>
    <w:p w14:paraId="3EDF295C" w14:textId="77777777" w:rsidR="00472350" w:rsidRPr="0011060B" w:rsidRDefault="00472350" w:rsidP="00472350">
      <w:pPr>
        <w:pStyle w:val="Paragraphedeliste"/>
        <w:numPr>
          <w:ilvl w:val="0"/>
          <w:numId w:val="24"/>
        </w:numPr>
        <w:spacing w:line="480" w:lineRule="auto"/>
        <w:rPr>
          <w:lang w:val="en-US"/>
        </w:rPr>
      </w:pPr>
      <w:r w:rsidRPr="0011060B">
        <w:rPr>
          <w:lang w:val="en-US"/>
        </w:rPr>
        <w:t>Variety in tasks during the therapy</w:t>
      </w:r>
    </w:p>
    <w:p w14:paraId="12428C89" w14:textId="77777777" w:rsidR="00472350" w:rsidRPr="0011060B" w:rsidRDefault="00472350" w:rsidP="00472350">
      <w:pPr>
        <w:spacing w:line="480" w:lineRule="auto"/>
        <w:rPr>
          <w:b/>
          <w:bCs/>
          <w:lang w:val="en-US"/>
        </w:rPr>
      </w:pPr>
    </w:p>
    <w:p w14:paraId="1E161CA4" w14:textId="77777777" w:rsidR="00472350" w:rsidRPr="0011060B" w:rsidRDefault="00472350" w:rsidP="00472350">
      <w:pPr>
        <w:spacing w:line="480" w:lineRule="auto"/>
        <w:rPr>
          <w:b/>
          <w:bCs/>
          <w:lang w:val="en-US"/>
        </w:rPr>
      </w:pPr>
      <w:r w:rsidRPr="0011060B">
        <w:rPr>
          <w:b/>
          <w:bCs/>
          <w:lang w:val="en-US"/>
        </w:rPr>
        <w:t>Question 3</w:t>
      </w:r>
    </w:p>
    <w:p w14:paraId="5155943F" w14:textId="77777777" w:rsidR="00472350" w:rsidRPr="0011060B" w:rsidRDefault="00472350" w:rsidP="00472350">
      <w:pPr>
        <w:spacing w:line="480" w:lineRule="auto"/>
        <w:rPr>
          <w:lang w:val="en-US"/>
        </w:rPr>
      </w:pPr>
      <w:r w:rsidRPr="0011060B">
        <w:rPr>
          <w:lang w:val="en-US"/>
        </w:rPr>
        <w:t>Category:</w:t>
      </w:r>
    </w:p>
    <w:p w14:paraId="5B251877" w14:textId="77777777" w:rsidR="00472350" w:rsidRPr="0011060B" w:rsidRDefault="00472350" w:rsidP="00472350">
      <w:pPr>
        <w:spacing w:line="480" w:lineRule="auto"/>
        <w:rPr>
          <w:lang w:val="en-US"/>
        </w:rPr>
      </w:pPr>
      <w:r w:rsidRPr="0011060B">
        <w:rPr>
          <w:lang w:val="en-US"/>
        </w:rPr>
        <w:t xml:space="preserve">ESSENTIAL COMPONENTS OF COGNITIVE REMEDIATION </w:t>
      </w:r>
    </w:p>
    <w:p w14:paraId="3928766E" w14:textId="77777777" w:rsidR="00472350" w:rsidRPr="0011060B" w:rsidRDefault="00472350" w:rsidP="00472350">
      <w:pPr>
        <w:spacing w:line="480" w:lineRule="auto"/>
        <w:rPr>
          <w:lang w:val="en-US"/>
        </w:rPr>
      </w:pPr>
      <w:r w:rsidRPr="0011060B">
        <w:rPr>
          <w:lang w:val="en-US"/>
        </w:rPr>
        <w:t xml:space="preserve">Please rate how </w:t>
      </w:r>
      <w:r w:rsidRPr="0011060B">
        <w:rPr>
          <w:b/>
          <w:bCs/>
          <w:lang w:val="en-US"/>
        </w:rPr>
        <w:t xml:space="preserve">important </w:t>
      </w:r>
      <w:r w:rsidRPr="0011060B">
        <w:rPr>
          <w:lang w:val="en-US"/>
        </w:rPr>
        <w:t>you think the following items/aspects are in cognitive remediation therapy.</w:t>
      </w:r>
    </w:p>
    <w:p w14:paraId="605434B3" w14:textId="77777777" w:rsidR="00472350" w:rsidRPr="0011060B" w:rsidRDefault="00472350" w:rsidP="00472350">
      <w:pPr>
        <w:spacing w:line="480" w:lineRule="auto"/>
        <w:rPr>
          <w:lang w:val="en-US"/>
        </w:rPr>
      </w:pPr>
      <w:r w:rsidRPr="0011060B">
        <w:rPr>
          <w:lang w:val="en-US"/>
        </w:rPr>
        <w:t>Items:</w:t>
      </w:r>
    </w:p>
    <w:p w14:paraId="19768F98" w14:textId="77777777" w:rsidR="00472350" w:rsidRPr="0011060B" w:rsidRDefault="00472350" w:rsidP="00472350">
      <w:pPr>
        <w:numPr>
          <w:ilvl w:val="0"/>
          <w:numId w:val="25"/>
        </w:numPr>
        <w:spacing w:line="480" w:lineRule="auto"/>
        <w:rPr>
          <w:lang w:val="en-US"/>
        </w:rPr>
      </w:pPr>
      <w:r w:rsidRPr="0011060B">
        <w:rPr>
          <w:lang w:val="en-US"/>
        </w:rPr>
        <w:t xml:space="preserve">Metacognitive training </w:t>
      </w:r>
    </w:p>
    <w:p w14:paraId="746F8884" w14:textId="77777777" w:rsidR="00472350" w:rsidRPr="0011060B" w:rsidRDefault="00472350" w:rsidP="00472350">
      <w:pPr>
        <w:numPr>
          <w:ilvl w:val="0"/>
          <w:numId w:val="25"/>
        </w:numPr>
        <w:spacing w:line="480" w:lineRule="auto"/>
        <w:rPr>
          <w:lang w:val="en-US"/>
        </w:rPr>
      </w:pPr>
      <w:r w:rsidRPr="0011060B">
        <w:rPr>
          <w:lang w:val="en-US"/>
        </w:rPr>
        <w:t xml:space="preserve">Psychoeducation </w:t>
      </w:r>
    </w:p>
    <w:p w14:paraId="75D52909" w14:textId="77777777" w:rsidR="00472350" w:rsidRPr="0011060B" w:rsidRDefault="00472350" w:rsidP="00472350">
      <w:pPr>
        <w:numPr>
          <w:ilvl w:val="0"/>
          <w:numId w:val="25"/>
        </w:numPr>
        <w:spacing w:line="480" w:lineRule="auto"/>
        <w:rPr>
          <w:lang w:val="en-US"/>
        </w:rPr>
      </w:pPr>
      <w:r w:rsidRPr="0011060B">
        <w:rPr>
          <w:lang w:val="en-US"/>
        </w:rPr>
        <w:t xml:space="preserve">Motivational interviewing </w:t>
      </w:r>
    </w:p>
    <w:p w14:paraId="0D942C7E" w14:textId="77777777" w:rsidR="00472350" w:rsidRPr="0011060B" w:rsidRDefault="00472350" w:rsidP="00472350">
      <w:pPr>
        <w:pStyle w:val="Paragraphedeliste"/>
        <w:numPr>
          <w:ilvl w:val="0"/>
          <w:numId w:val="25"/>
        </w:numPr>
        <w:spacing w:line="480" w:lineRule="auto"/>
        <w:rPr>
          <w:lang w:val="en-US"/>
        </w:rPr>
      </w:pPr>
      <w:r w:rsidRPr="0011060B">
        <w:rPr>
          <w:lang w:val="en-US"/>
        </w:rPr>
        <w:t>Homework/take-home tasks</w:t>
      </w:r>
    </w:p>
    <w:p w14:paraId="087B98BF" w14:textId="77777777" w:rsidR="00472350" w:rsidRPr="0011060B" w:rsidRDefault="00472350" w:rsidP="00472350">
      <w:pPr>
        <w:numPr>
          <w:ilvl w:val="0"/>
          <w:numId w:val="25"/>
        </w:numPr>
        <w:spacing w:line="480" w:lineRule="auto"/>
        <w:rPr>
          <w:lang w:val="en-US"/>
        </w:rPr>
      </w:pPr>
      <w:r w:rsidRPr="0011060B">
        <w:rPr>
          <w:lang w:val="en-US"/>
        </w:rPr>
        <w:t xml:space="preserve">Functional evaluation </w:t>
      </w:r>
    </w:p>
    <w:p w14:paraId="089F88FE" w14:textId="77777777" w:rsidR="00472350" w:rsidRPr="0011060B" w:rsidRDefault="00472350" w:rsidP="00472350">
      <w:pPr>
        <w:numPr>
          <w:ilvl w:val="0"/>
          <w:numId w:val="25"/>
        </w:numPr>
        <w:spacing w:line="480" w:lineRule="auto"/>
        <w:rPr>
          <w:lang w:val="en-US"/>
        </w:rPr>
      </w:pPr>
      <w:r w:rsidRPr="0011060B">
        <w:rPr>
          <w:lang w:val="en-US"/>
        </w:rPr>
        <w:t xml:space="preserve">Neurocognitive assessment </w:t>
      </w:r>
    </w:p>
    <w:p w14:paraId="6B573530" w14:textId="77777777" w:rsidR="00472350" w:rsidRPr="0011060B" w:rsidRDefault="00472350" w:rsidP="00472350">
      <w:pPr>
        <w:numPr>
          <w:ilvl w:val="0"/>
          <w:numId w:val="25"/>
        </w:numPr>
        <w:spacing w:line="480" w:lineRule="auto"/>
        <w:rPr>
          <w:lang w:val="en-US"/>
        </w:rPr>
      </w:pPr>
      <w:r w:rsidRPr="0011060B">
        <w:rPr>
          <w:lang w:val="en-US"/>
        </w:rPr>
        <w:t xml:space="preserve">Self-esteem assessment </w:t>
      </w:r>
    </w:p>
    <w:p w14:paraId="0BA06621" w14:textId="77777777" w:rsidR="00472350" w:rsidRPr="0011060B" w:rsidRDefault="00472350" w:rsidP="00472350">
      <w:pPr>
        <w:numPr>
          <w:ilvl w:val="0"/>
          <w:numId w:val="25"/>
        </w:numPr>
        <w:spacing w:line="480" w:lineRule="auto"/>
        <w:rPr>
          <w:lang w:val="en-US"/>
        </w:rPr>
      </w:pPr>
      <w:r w:rsidRPr="0011060B">
        <w:rPr>
          <w:lang w:val="en-US"/>
        </w:rPr>
        <w:t xml:space="preserve">Self-efficacy assessment </w:t>
      </w:r>
    </w:p>
    <w:p w14:paraId="237AC4D9" w14:textId="77777777" w:rsidR="00472350" w:rsidRPr="0011060B" w:rsidRDefault="00472350" w:rsidP="00472350">
      <w:pPr>
        <w:numPr>
          <w:ilvl w:val="0"/>
          <w:numId w:val="25"/>
        </w:numPr>
        <w:spacing w:line="480" w:lineRule="auto"/>
        <w:rPr>
          <w:lang w:val="en-US"/>
        </w:rPr>
      </w:pPr>
      <w:r w:rsidRPr="0011060B">
        <w:rPr>
          <w:lang w:val="en-US"/>
        </w:rPr>
        <w:t xml:space="preserve">Evaluation of consumer subjective experience of cognitive remediation therapy </w:t>
      </w:r>
    </w:p>
    <w:p w14:paraId="37DE8FE6" w14:textId="77777777" w:rsidR="00472350" w:rsidRPr="0011060B" w:rsidRDefault="00472350" w:rsidP="00472350">
      <w:pPr>
        <w:numPr>
          <w:ilvl w:val="0"/>
          <w:numId w:val="25"/>
        </w:numPr>
        <w:spacing w:line="480" w:lineRule="auto"/>
        <w:rPr>
          <w:lang w:val="en-US"/>
        </w:rPr>
      </w:pPr>
      <w:r w:rsidRPr="0011060B">
        <w:rPr>
          <w:lang w:val="en-US"/>
        </w:rPr>
        <w:t xml:space="preserve">Concurrent psychotherapy </w:t>
      </w:r>
    </w:p>
    <w:p w14:paraId="704346F0" w14:textId="77777777" w:rsidR="00472350" w:rsidRPr="0011060B" w:rsidRDefault="00472350" w:rsidP="00472350">
      <w:pPr>
        <w:numPr>
          <w:ilvl w:val="0"/>
          <w:numId w:val="25"/>
        </w:numPr>
        <w:spacing w:line="480" w:lineRule="auto"/>
        <w:rPr>
          <w:lang w:val="en-US"/>
        </w:rPr>
      </w:pPr>
      <w:r w:rsidRPr="0011060B">
        <w:rPr>
          <w:lang w:val="en-US"/>
        </w:rPr>
        <w:t xml:space="preserve">Concurrent social skills training </w:t>
      </w:r>
    </w:p>
    <w:p w14:paraId="600563F7" w14:textId="77777777" w:rsidR="00472350" w:rsidRPr="0011060B" w:rsidRDefault="00472350" w:rsidP="00472350">
      <w:pPr>
        <w:numPr>
          <w:ilvl w:val="0"/>
          <w:numId w:val="25"/>
        </w:numPr>
        <w:spacing w:line="480" w:lineRule="auto"/>
        <w:rPr>
          <w:lang w:val="en-US"/>
        </w:rPr>
      </w:pPr>
      <w:r w:rsidRPr="0011060B">
        <w:rPr>
          <w:lang w:val="en-US"/>
        </w:rPr>
        <w:lastRenderedPageBreak/>
        <w:t xml:space="preserve">Booster sessions </w:t>
      </w:r>
    </w:p>
    <w:p w14:paraId="49D8E175" w14:textId="77777777" w:rsidR="00472350" w:rsidRPr="0011060B" w:rsidRDefault="00472350" w:rsidP="00472350">
      <w:pPr>
        <w:numPr>
          <w:ilvl w:val="0"/>
          <w:numId w:val="25"/>
        </w:numPr>
        <w:spacing w:line="480" w:lineRule="auto"/>
        <w:rPr>
          <w:lang w:val="en-US"/>
        </w:rPr>
      </w:pPr>
      <w:proofErr w:type="spellStart"/>
      <w:r w:rsidRPr="0011060B">
        <w:rPr>
          <w:lang w:val="en-US"/>
        </w:rPr>
        <w:t>Personalisation</w:t>
      </w:r>
      <w:proofErr w:type="spellEnd"/>
      <w:r w:rsidRPr="0011060B">
        <w:rPr>
          <w:lang w:val="en-US"/>
        </w:rPr>
        <w:t xml:space="preserve"> </w:t>
      </w:r>
    </w:p>
    <w:p w14:paraId="204E2078" w14:textId="77777777" w:rsidR="00472350" w:rsidRPr="0011060B" w:rsidRDefault="00472350" w:rsidP="00472350">
      <w:pPr>
        <w:numPr>
          <w:ilvl w:val="0"/>
          <w:numId w:val="25"/>
        </w:numPr>
        <w:spacing w:line="480" w:lineRule="auto"/>
        <w:rPr>
          <w:lang w:val="en-US"/>
        </w:rPr>
      </w:pPr>
      <w:r w:rsidRPr="0011060B">
        <w:rPr>
          <w:lang w:val="en-US"/>
        </w:rPr>
        <w:t xml:space="preserve">Bridging groups </w:t>
      </w:r>
    </w:p>
    <w:p w14:paraId="704062B3" w14:textId="77777777" w:rsidR="00472350" w:rsidRPr="0011060B" w:rsidRDefault="00472350" w:rsidP="00472350">
      <w:pPr>
        <w:numPr>
          <w:ilvl w:val="0"/>
          <w:numId w:val="25"/>
        </w:numPr>
        <w:spacing w:line="480" w:lineRule="auto"/>
        <w:rPr>
          <w:lang w:val="en-US"/>
        </w:rPr>
      </w:pPr>
      <w:r w:rsidRPr="0011060B">
        <w:rPr>
          <w:lang w:val="en-US"/>
        </w:rPr>
        <w:t xml:space="preserve">Identification of personal goals and values of the consumer </w:t>
      </w:r>
    </w:p>
    <w:p w14:paraId="71175553" w14:textId="77777777" w:rsidR="00472350" w:rsidRPr="0011060B" w:rsidRDefault="00472350" w:rsidP="00472350">
      <w:pPr>
        <w:numPr>
          <w:ilvl w:val="0"/>
          <w:numId w:val="25"/>
        </w:numPr>
        <w:spacing w:line="480" w:lineRule="auto"/>
        <w:rPr>
          <w:lang w:val="en-US"/>
        </w:rPr>
      </w:pPr>
      <w:r w:rsidRPr="0011060B">
        <w:rPr>
          <w:lang w:val="en-US"/>
        </w:rPr>
        <w:t xml:space="preserve">Motivation evaluation </w:t>
      </w:r>
    </w:p>
    <w:p w14:paraId="27314B5D" w14:textId="77777777" w:rsidR="00472350" w:rsidRPr="0011060B" w:rsidRDefault="00472350" w:rsidP="00472350">
      <w:pPr>
        <w:numPr>
          <w:ilvl w:val="0"/>
          <w:numId w:val="25"/>
        </w:numPr>
        <w:spacing w:line="480" w:lineRule="auto"/>
        <w:rPr>
          <w:lang w:val="en-US"/>
        </w:rPr>
      </w:pPr>
      <w:r w:rsidRPr="0011060B">
        <w:rPr>
          <w:lang w:val="en-US"/>
        </w:rPr>
        <w:t xml:space="preserve">Perceived competency evaluation </w:t>
      </w:r>
    </w:p>
    <w:p w14:paraId="2924EC27" w14:textId="77777777" w:rsidR="00472350" w:rsidRPr="0011060B" w:rsidRDefault="00472350" w:rsidP="00472350">
      <w:pPr>
        <w:pStyle w:val="Paragraphedeliste"/>
        <w:numPr>
          <w:ilvl w:val="0"/>
          <w:numId w:val="25"/>
        </w:numPr>
        <w:spacing w:line="480" w:lineRule="auto"/>
        <w:rPr>
          <w:lang w:val="en-US"/>
        </w:rPr>
      </w:pPr>
      <w:r w:rsidRPr="0011060B">
        <w:rPr>
          <w:lang w:val="en-US"/>
        </w:rPr>
        <w:t>Therapeutic alliance evaluation</w:t>
      </w:r>
    </w:p>
    <w:p w14:paraId="088464F2" w14:textId="77777777" w:rsidR="00472350" w:rsidRPr="0011060B" w:rsidRDefault="00472350" w:rsidP="00472350">
      <w:pPr>
        <w:spacing w:line="480" w:lineRule="auto"/>
        <w:rPr>
          <w:b/>
          <w:bCs/>
          <w:lang w:val="en-US"/>
        </w:rPr>
      </w:pPr>
    </w:p>
    <w:p w14:paraId="5A21440C" w14:textId="77777777" w:rsidR="00472350" w:rsidRPr="0011060B" w:rsidRDefault="00472350" w:rsidP="00472350">
      <w:pPr>
        <w:spacing w:line="480" w:lineRule="auto"/>
        <w:rPr>
          <w:b/>
          <w:bCs/>
          <w:lang w:val="en-US"/>
        </w:rPr>
      </w:pPr>
      <w:r w:rsidRPr="0011060B">
        <w:rPr>
          <w:b/>
          <w:bCs/>
          <w:lang w:val="en-US"/>
        </w:rPr>
        <w:t>Question 4</w:t>
      </w:r>
    </w:p>
    <w:p w14:paraId="493C59AC" w14:textId="77777777" w:rsidR="00472350" w:rsidRPr="0011060B" w:rsidRDefault="00472350" w:rsidP="00472350">
      <w:pPr>
        <w:spacing w:line="480" w:lineRule="auto"/>
        <w:rPr>
          <w:lang w:val="en-US"/>
        </w:rPr>
      </w:pPr>
      <w:r w:rsidRPr="0011060B">
        <w:rPr>
          <w:lang w:val="en-US"/>
        </w:rPr>
        <w:t>Category:</w:t>
      </w:r>
    </w:p>
    <w:p w14:paraId="2B49091B" w14:textId="77777777" w:rsidR="00472350" w:rsidRPr="0011060B" w:rsidRDefault="00472350" w:rsidP="00472350">
      <w:pPr>
        <w:spacing w:line="480" w:lineRule="auto"/>
        <w:rPr>
          <w:lang w:val="en-US"/>
        </w:rPr>
      </w:pPr>
      <w:r w:rsidRPr="0011060B">
        <w:rPr>
          <w:lang w:val="en-US"/>
        </w:rPr>
        <w:t>BARRIERS IN MENTAL HEALTH FACILITIES</w:t>
      </w:r>
    </w:p>
    <w:p w14:paraId="2BEF20AF" w14:textId="77777777" w:rsidR="00472350" w:rsidRPr="0011060B" w:rsidRDefault="00472350" w:rsidP="00472350">
      <w:pPr>
        <w:spacing w:line="480" w:lineRule="auto"/>
        <w:rPr>
          <w:lang w:val="en-US"/>
        </w:rPr>
      </w:pPr>
      <w:r w:rsidRPr="0011060B">
        <w:rPr>
          <w:lang w:val="en-US"/>
        </w:rPr>
        <w:t xml:space="preserve">Please rate how important you think the following items are in </w:t>
      </w:r>
      <w:r w:rsidRPr="0011060B">
        <w:rPr>
          <w:b/>
          <w:bCs/>
          <w:lang w:val="en-US"/>
        </w:rPr>
        <w:t xml:space="preserve">preventing the implementation </w:t>
      </w:r>
      <w:r w:rsidRPr="0011060B">
        <w:rPr>
          <w:lang w:val="en-US"/>
        </w:rPr>
        <w:t>of cognitive remediation therapy in mental health facilities.</w:t>
      </w:r>
    </w:p>
    <w:p w14:paraId="0FC5A52E" w14:textId="77777777" w:rsidR="00472350" w:rsidRPr="0011060B" w:rsidRDefault="00472350" w:rsidP="00472350">
      <w:pPr>
        <w:spacing w:line="480" w:lineRule="auto"/>
        <w:rPr>
          <w:lang w:val="en-US"/>
        </w:rPr>
      </w:pPr>
      <w:r w:rsidRPr="0011060B">
        <w:rPr>
          <w:lang w:val="en-US"/>
        </w:rPr>
        <w:t>Items:</w:t>
      </w:r>
    </w:p>
    <w:p w14:paraId="2C5E93C1" w14:textId="77777777" w:rsidR="00472350" w:rsidRPr="0011060B" w:rsidRDefault="00472350" w:rsidP="00472350">
      <w:pPr>
        <w:numPr>
          <w:ilvl w:val="0"/>
          <w:numId w:val="26"/>
        </w:numPr>
        <w:spacing w:line="480" w:lineRule="auto"/>
        <w:rPr>
          <w:lang w:val="en-US"/>
        </w:rPr>
      </w:pPr>
      <w:r w:rsidRPr="0011060B">
        <w:rPr>
          <w:lang w:val="en-US"/>
        </w:rPr>
        <w:t xml:space="preserve">Lack of funding </w:t>
      </w:r>
    </w:p>
    <w:p w14:paraId="435715E0" w14:textId="77777777" w:rsidR="00472350" w:rsidRPr="0011060B" w:rsidRDefault="00472350" w:rsidP="00472350">
      <w:pPr>
        <w:numPr>
          <w:ilvl w:val="0"/>
          <w:numId w:val="26"/>
        </w:numPr>
        <w:spacing w:line="480" w:lineRule="auto"/>
        <w:rPr>
          <w:lang w:val="en-US"/>
        </w:rPr>
      </w:pPr>
      <w:r w:rsidRPr="0011060B">
        <w:rPr>
          <w:lang w:val="en-US"/>
        </w:rPr>
        <w:t xml:space="preserve">Lack of staff training in general rehabilitation/recovery </w:t>
      </w:r>
    </w:p>
    <w:p w14:paraId="7EEF0624" w14:textId="77777777" w:rsidR="00472350" w:rsidRPr="0011060B" w:rsidRDefault="00472350" w:rsidP="00472350">
      <w:pPr>
        <w:numPr>
          <w:ilvl w:val="0"/>
          <w:numId w:val="26"/>
        </w:numPr>
        <w:spacing w:line="480" w:lineRule="auto"/>
        <w:rPr>
          <w:lang w:val="en-US"/>
        </w:rPr>
      </w:pPr>
      <w:r w:rsidRPr="0011060B">
        <w:rPr>
          <w:lang w:val="en-US"/>
        </w:rPr>
        <w:t xml:space="preserve">Lack of staff training in cognitive remediation therapy </w:t>
      </w:r>
    </w:p>
    <w:p w14:paraId="32CB9621" w14:textId="77777777" w:rsidR="00472350" w:rsidRPr="0011060B" w:rsidRDefault="00472350" w:rsidP="00472350">
      <w:pPr>
        <w:numPr>
          <w:ilvl w:val="0"/>
          <w:numId w:val="26"/>
        </w:numPr>
        <w:spacing w:line="480" w:lineRule="auto"/>
        <w:rPr>
          <w:lang w:val="en-US"/>
        </w:rPr>
      </w:pPr>
      <w:r w:rsidRPr="0011060B">
        <w:rPr>
          <w:lang w:val="en-US"/>
        </w:rPr>
        <w:t xml:space="preserve">Lack of knowledge about cognitive remediation therapy </w:t>
      </w:r>
    </w:p>
    <w:p w14:paraId="474B3DFD" w14:textId="77777777" w:rsidR="00472350" w:rsidRPr="0011060B" w:rsidRDefault="00472350" w:rsidP="00472350">
      <w:pPr>
        <w:numPr>
          <w:ilvl w:val="0"/>
          <w:numId w:val="26"/>
        </w:numPr>
        <w:spacing w:line="480" w:lineRule="auto"/>
        <w:rPr>
          <w:lang w:val="en-US"/>
        </w:rPr>
      </w:pPr>
      <w:r w:rsidRPr="0011060B">
        <w:rPr>
          <w:lang w:val="en-US"/>
        </w:rPr>
        <w:t xml:space="preserve">Heterogeneity of types of cognitive therapy </w:t>
      </w:r>
    </w:p>
    <w:p w14:paraId="2C95F01F" w14:textId="77777777" w:rsidR="00472350" w:rsidRPr="0011060B" w:rsidRDefault="00472350" w:rsidP="00472350">
      <w:pPr>
        <w:numPr>
          <w:ilvl w:val="0"/>
          <w:numId w:val="26"/>
        </w:numPr>
        <w:spacing w:line="480" w:lineRule="auto"/>
        <w:rPr>
          <w:lang w:val="en-US"/>
        </w:rPr>
      </w:pPr>
      <w:r w:rsidRPr="0011060B">
        <w:rPr>
          <w:lang w:val="en-US"/>
        </w:rPr>
        <w:t xml:space="preserve">Lack of routine neuropsychological assessments </w:t>
      </w:r>
    </w:p>
    <w:p w14:paraId="0F29AD9B" w14:textId="77777777" w:rsidR="00472350" w:rsidRPr="0011060B" w:rsidRDefault="00472350" w:rsidP="00472350">
      <w:pPr>
        <w:numPr>
          <w:ilvl w:val="0"/>
          <w:numId w:val="26"/>
        </w:numPr>
        <w:spacing w:line="480" w:lineRule="auto"/>
        <w:rPr>
          <w:lang w:val="en-US"/>
        </w:rPr>
      </w:pPr>
      <w:r w:rsidRPr="0011060B">
        <w:rPr>
          <w:lang w:val="en-US"/>
        </w:rPr>
        <w:t xml:space="preserve">Duration of training/Lack of time </w:t>
      </w:r>
    </w:p>
    <w:p w14:paraId="4CF5CCB4" w14:textId="77777777" w:rsidR="00472350" w:rsidRPr="0011060B" w:rsidRDefault="00472350" w:rsidP="00472350">
      <w:pPr>
        <w:numPr>
          <w:ilvl w:val="0"/>
          <w:numId w:val="26"/>
        </w:numPr>
        <w:spacing w:line="480" w:lineRule="auto"/>
        <w:rPr>
          <w:lang w:val="en-US"/>
        </w:rPr>
      </w:pPr>
      <w:r w:rsidRPr="0011060B">
        <w:rPr>
          <w:lang w:val="en-US"/>
        </w:rPr>
        <w:t xml:space="preserve">Lack of awareness of needs with regards to cognitive deficits at policy-making level </w:t>
      </w:r>
    </w:p>
    <w:p w14:paraId="0CBAF47A" w14:textId="77777777" w:rsidR="00472350" w:rsidRPr="0011060B" w:rsidRDefault="00472350" w:rsidP="00472350">
      <w:pPr>
        <w:pStyle w:val="Paragraphedeliste"/>
        <w:numPr>
          <w:ilvl w:val="0"/>
          <w:numId w:val="26"/>
        </w:numPr>
        <w:spacing w:line="480" w:lineRule="auto"/>
        <w:rPr>
          <w:lang w:val="en-US"/>
        </w:rPr>
      </w:pPr>
      <w:r w:rsidRPr="0011060B">
        <w:rPr>
          <w:lang w:val="en-US"/>
        </w:rPr>
        <w:t>Lack of consumers voice in service construction</w:t>
      </w:r>
    </w:p>
    <w:p w14:paraId="7B41B30D" w14:textId="77777777" w:rsidR="00472350" w:rsidRPr="0011060B" w:rsidRDefault="00472350" w:rsidP="00472350">
      <w:pPr>
        <w:numPr>
          <w:ilvl w:val="0"/>
          <w:numId w:val="26"/>
        </w:numPr>
        <w:spacing w:line="480" w:lineRule="auto"/>
        <w:rPr>
          <w:lang w:val="en-US"/>
        </w:rPr>
      </w:pPr>
      <w:r w:rsidRPr="0011060B">
        <w:rPr>
          <w:lang w:val="en-US"/>
        </w:rPr>
        <w:t xml:space="preserve">Orientation of mental health systems towards acute illness </w:t>
      </w:r>
    </w:p>
    <w:p w14:paraId="227EE58C" w14:textId="77777777" w:rsidR="00472350" w:rsidRPr="0011060B" w:rsidRDefault="00472350" w:rsidP="00472350">
      <w:pPr>
        <w:pStyle w:val="Paragraphedeliste"/>
        <w:numPr>
          <w:ilvl w:val="0"/>
          <w:numId w:val="26"/>
        </w:numPr>
        <w:spacing w:line="480" w:lineRule="auto"/>
        <w:rPr>
          <w:lang w:val="en-US"/>
        </w:rPr>
      </w:pPr>
      <w:r w:rsidRPr="0011060B">
        <w:rPr>
          <w:lang w:val="en-US"/>
        </w:rPr>
        <w:t xml:space="preserve">Lack of </w:t>
      </w:r>
      <w:proofErr w:type="spellStart"/>
      <w:r w:rsidRPr="0011060B">
        <w:rPr>
          <w:lang w:val="en-US"/>
        </w:rPr>
        <w:t>organisational</w:t>
      </w:r>
      <w:proofErr w:type="spellEnd"/>
      <w:r w:rsidRPr="0011060B">
        <w:rPr>
          <w:lang w:val="en-US"/>
        </w:rPr>
        <w:t xml:space="preserve"> readiness</w:t>
      </w:r>
    </w:p>
    <w:p w14:paraId="7938EE05" w14:textId="77777777" w:rsidR="00472350" w:rsidRPr="0011060B" w:rsidRDefault="00472350" w:rsidP="00472350">
      <w:pPr>
        <w:spacing w:line="480" w:lineRule="auto"/>
        <w:rPr>
          <w:b/>
          <w:bCs/>
          <w:lang w:val="en-US"/>
        </w:rPr>
      </w:pPr>
    </w:p>
    <w:p w14:paraId="18101E92" w14:textId="77777777" w:rsidR="00472350" w:rsidRPr="0011060B" w:rsidRDefault="00472350" w:rsidP="00472350">
      <w:pPr>
        <w:spacing w:line="480" w:lineRule="auto"/>
        <w:rPr>
          <w:b/>
          <w:bCs/>
          <w:lang w:val="en-US"/>
        </w:rPr>
      </w:pPr>
      <w:r w:rsidRPr="0011060B">
        <w:rPr>
          <w:b/>
          <w:bCs/>
          <w:lang w:val="en-US"/>
        </w:rPr>
        <w:t>Question 5</w:t>
      </w:r>
    </w:p>
    <w:p w14:paraId="3D71781E" w14:textId="77777777" w:rsidR="00472350" w:rsidRPr="0011060B" w:rsidRDefault="00472350" w:rsidP="00472350">
      <w:pPr>
        <w:spacing w:line="480" w:lineRule="auto"/>
        <w:rPr>
          <w:lang w:val="en-US"/>
        </w:rPr>
      </w:pPr>
      <w:r w:rsidRPr="0011060B">
        <w:rPr>
          <w:lang w:val="en-US"/>
        </w:rPr>
        <w:t>Category:</w:t>
      </w:r>
    </w:p>
    <w:p w14:paraId="4519EFC3" w14:textId="77777777" w:rsidR="00472350" w:rsidRPr="0011060B" w:rsidRDefault="00472350" w:rsidP="00472350">
      <w:pPr>
        <w:spacing w:line="480" w:lineRule="auto"/>
        <w:rPr>
          <w:lang w:val="en-US"/>
        </w:rPr>
      </w:pPr>
      <w:r w:rsidRPr="0011060B">
        <w:rPr>
          <w:lang w:val="en-US"/>
        </w:rPr>
        <w:t xml:space="preserve">BARRIERS FOR CLINICIANS </w:t>
      </w:r>
    </w:p>
    <w:p w14:paraId="0F0FF604" w14:textId="77777777" w:rsidR="00472350" w:rsidRPr="0011060B" w:rsidRDefault="00472350" w:rsidP="00472350">
      <w:pPr>
        <w:spacing w:line="480" w:lineRule="auto"/>
        <w:rPr>
          <w:lang w:val="en-US"/>
        </w:rPr>
      </w:pPr>
      <w:r w:rsidRPr="0011060B">
        <w:rPr>
          <w:lang w:val="en-US"/>
        </w:rPr>
        <w:t xml:space="preserve">Please rate how important you think the following items are in </w:t>
      </w:r>
      <w:r w:rsidRPr="0011060B">
        <w:rPr>
          <w:b/>
          <w:bCs/>
          <w:lang w:val="en-US"/>
        </w:rPr>
        <w:t xml:space="preserve">preventing the use </w:t>
      </w:r>
      <w:r w:rsidRPr="0011060B">
        <w:rPr>
          <w:lang w:val="en-US"/>
        </w:rPr>
        <w:t xml:space="preserve">of cognitive remediation therapy </w:t>
      </w:r>
      <w:r w:rsidRPr="0011060B">
        <w:rPr>
          <w:b/>
          <w:bCs/>
          <w:lang w:val="en-US"/>
        </w:rPr>
        <w:t xml:space="preserve">by clinicians </w:t>
      </w:r>
      <w:r w:rsidRPr="0011060B">
        <w:rPr>
          <w:lang w:val="en-US"/>
        </w:rPr>
        <w:t>in mental health facilities.</w:t>
      </w:r>
    </w:p>
    <w:p w14:paraId="725DB9B0" w14:textId="77777777" w:rsidR="00472350" w:rsidRPr="0011060B" w:rsidRDefault="00472350" w:rsidP="00472350">
      <w:pPr>
        <w:spacing w:line="480" w:lineRule="auto"/>
        <w:rPr>
          <w:lang w:val="en-US"/>
        </w:rPr>
      </w:pPr>
      <w:r w:rsidRPr="0011060B">
        <w:rPr>
          <w:lang w:val="en-US"/>
        </w:rPr>
        <w:t>Items:</w:t>
      </w:r>
    </w:p>
    <w:p w14:paraId="10A984A9"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Low interest </w:t>
      </w:r>
    </w:p>
    <w:p w14:paraId="5252F447"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time </w:t>
      </w:r>
    </w:p>
    <w:p w14:paraId="53721A10"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training in cognitive remediation therapy </w:t>
      </w:r>
    </w:p>
    <w:p w14:paraId="5B5EC295"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knowledge about cognitive remediation therapy </w:t>
      </w:r>
    </w:p>
    <w:p w14:paraId="5D5BC81C"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facilities/funding </w:t>
      </w:r>
    </w:p>
    <w:p w14:paraId="2518CF49" w14:textId="77777777" w:rsidR="00472350" w:rsidRPr="0011060B" w:rsidRDefault="00472350" w:rsidP="00472350">
      <w:pPr>
        <w:pStyle w:val="Paragraphedeliste"/>
        <w:numPr>
          <w:ilvl w:val="0"/>
          <w:numId w:val="27"/>
        </w:numPr>
        <w:spacing w:line="480" w:lineRule="auto"/>
        <w:rPr>
          <w:lang w:val="en-US"/>
        </w:rPr>
      </w:pPr>
      <w:r w:rsidRPr="0011060B">
        <w:rPr>
          <w:lang w:val="en-US"/>
        </w:rPr>
        <w:t>Lack of perceived relevance of the therapy</w:t>
      </w:r>
    </w:p>
    <w:p w14:paraId="43D4F9B0"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Duration of therapy (too long) </w:t>
      </w:r>
    </w:p>
    <w:p w14:paraId="5C7BAA6E"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perceived support from peers </w:t>
      </w:r>
    </w:p>
    <w:p w14:paraId="0F462178"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strong affiliation of cognitive remediation therapy to a discipline/professional field </w:t>
      </w:r>
    </w:p>
    <w:p w14:paraId="107EB477"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understanding of cognitive functioning and impairment in schizophrenia </w:t>
      </w:r>
    </w:p>
    <w:p w14:paraId="67DDF1B9"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perceived importance of cognitive functioning/cognitive deficits </w:t>
      </w:r>
    </w:p>
    <w:p w14:paraId="488F44C3"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priority for complex cases </w:t>
      </w:r>
    </w:p>
    <w:p w14:paraId="3B4DBEAA" w14:textId="77777777" w:rsidR="00472350" w:rsidRPr="0011060B" w:rsidRDefault="00472350" w:rsidP="00472350">
      <w:pPr>
        <w:pStyle w:val="Paragraphedeliste"/>
        <w:numPr>
          <w:ilvl w:val="0"/>
          <w:numId w:val="27"/>
        </w:numPr>
        <w:spacing w:line="480" w:lineRule="auto"/>
        <w:rPr>
          <w:lang w:val="en-US"/>
        </w:rPr>
      </w:pPr>
      <w:r w:rsidRPr="0011060B">
        <w:rPr>
          <w:lang w:val="en-US"/>
        </w:rPr>
        <w:t xml:space="preserve">Lack of support to trained staff </w:t>
      </w:r>
    </w:p>
    <w:p w14:paraId="309840B9" w14:textId="77777777" w:rsidR="00472350" w:rsidRPr="0011060B" w:rsidRDefault="00472350" w:rsidP="00472350">
      <w:pPr>
        <w:pStyle w:val="Paragraphedeliste"/>
        <w:numPr>
          <w:ilvl w:val="0"/>
          <w:numId w:val="27"/>
        </w:numPr>
        <w:spacing w:line="480" w:lineRule="auto"/>
        <w:rPr>
          <w:lang w:val="en-US"/>
        </w:rPr>
      </w:pPr>
      <w:r w:rsidRPr="0011060B">
        <w:rPr>
          <w:lang w:val="en-US"/>
        </w:rPr>
        <w:t>Lack of clinical leadership</w:t>
      </w:r>
    </w:p>
    <w:p w14:paraId="5BF7BF30" w14:textId="77777777" w:rsidR="00472350" w:rsidRPr="0011060B" w:rsidRDefault="00472350" w:rsidP="00472350">
      <w:pPr>
        <w:spacing w:line="480" w:lineRule="auto"/>
        <w:rPr>
          <w:b/>
          <w:bCs/>
          <w:lang w:val="en-US"/>
        </w:rPr>
      </w:pPr>
    </w:p>
    <w:p w14:paraId="4A6E874D" w14:textId="77777777" w:rsidR="00472350" w:rsidRPr="0011060B" w:rsidRDefault="00472350" w:rsidP="00472350">
      <w:pPr>
        <w:spacing w:line="480" w:lineRule="auto"/>
        <w:rPr>
          <w:lang w:val="en-US"/>
        </w:rPr>
      </w:pPr>
      <w:r w:rsidRPr="0011060B">
        <w:rPr>
          <w:b/>
          <w:bCs/>
          <w:lang w:val="en-US"/>
        </w:rPr>
        <w:t>Question 6</w:t>
      </w:r>
    </w:p>
    <w:p w14:paraId="0D498046" w14:textId="77777777" w:rsidR="00472350" w:rsidRPr="0011060B" w:rsidRDefault="00472350" w:rsidP="00472350">
      <w:pPr>
        <w:spacing w:line="480" w:lineRule="auto"/>
        <w:rPr>
          <w:lang w:val="en-US"/>
        </w:rPr>
      </w:pPr>
      <w:r w:rsidRPr="0011060B">
        <w:rPr>
          <w:lang w:val="en-US"/>
        </w:rPr>
        <w:t>Category:</w:t>
      </w:r>
    </w:p>
    <w:p w14:paraId="57CAB51A" w14:textId="77777777" w:rsidR="00472350" w:rsidRPr="0011060B" w:rsidRDefault="00472350" w:rsidP="00472350">
      <w:pPr>
        <w:spacing w:line="480" w:lineRule="auto"/>
        <w:rPr>
          <w:lang w:val="en-US"/>
        </w:rPr>
      </w:pPr>
      <w:r w:rsidRPr="0011060B">
        <w:rPr>
          <w:lang w:val="en-US"/>
        </w:rPr>
        <w:lastRenderedPageBreak/>
        <w:t xml:space="preserve">BARRIERS FOR CONSUMER ACCESS TO COGNITIVE REMEDIATION </w:t>
      </w:r>
    </w:p>
    <w:p w14:paraId="16927EB7" w14:textId="77777777" w:rsidR="00472350" w:rsidRPr="0011060B" w:rsidRDefault="00472350" w:rsidP="00472350">
      <w:pPr>
        <w:spacing w:line="480" w:lineRule="auto"/>
        <w:rPr>
          <w:lang w:val="en-US"/>
        </w:rPr>
      </w:pPr>
      <w:r w:rsidRPr="0011060B">
        <w:rPr>
          <w:lang w:val="en-US"/>
        </w:rPr>
        <w:t xml:space="preserve">Please rate how important you think the following items are in </w:t>
      </w:r>
      <w:r w:rsidRPr="0011060B">
        <w:rPr>
          <w:b/>
          <w:bCs/>
          <w:lang w:val="en-US"/>
        </w:rPr>
        <w:t xml:space="preserve">preventing access </w:t>
      </w:r>
      <w:r w:rsidRPr="0011060B">
        <w:rPr>
          <w:lang w:val="en-US"/>
        </w:rPr>
        <w:t xml:space="preserve">to cognitive remediation therapy </w:t>
      </w:r>
      <w:r w:rsidRPr="0011060B">
        <w:rPr>
          <w:b/>
          <w:bCs/>
          <w:lang w:val="en-US"/>
        </w:rPr>
        <w:t>for people diagnosed with schizophrenia</w:t>
      </w:r>
      <w:r w:rsidRPr="0011060B">
        <w:rPr>
          <w:lang w:val="en-US"/>
        </w:rPr>
        <w:t>.</w:t>
      </w:r>
    </w:p>
    <w:p w14:paraId="0D13E4E9" w14:textId="77777777" w:rsidR="00472350" w:rsidRPr="0011060B" w:rsidRDefault="00472350" w:rsidP="00472350">
      <w:pPr>
        <w:spacing w:line="480" w:lineRule="auto"/>
        <w:rPr>
          <w:lang w:val="en-US"/>
        </w:rPr>
      </w:pPr>
      <w:r w:rsidRPr="0011060B">
        <w:rPr>
          <w:lang w:val="en-US"/>
        </w:rPr>
        <w:t>Items:</w:t>
      </w:r>
    </w:p>
    <w:p w14:paraId="4F417B7C"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Other concurrent therapies </w:t>
      </w:r>
    </w:p>
    <w:p w14:paraId="1E2B30C5"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Difficult practical access (location) </w:t>
      </w:r>
    </w:p>
    <w:p w14:paraId="79FABE8B"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Stage of illness </w:t>
      </w:r>
    </w:p>
    <w:p w14:paraId="236CD78E"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High number of </w:t>
      </w:r>
      <w:proofErr w:type="spellStart"/>
      <w:r w:rsidRPr="0011060B">
        <w:rPr>
          <w:lang w:val="en-US"/>
        </w:rPr>
        <w:t>hospitalisations</w:t>
      </w:r>
      <w:proofErr w:type="spellEnd"/>
      <w:r w:rsidRPr="0011060B">
        <w:rPr>
          <w:lang w:val="en-US"/>
        </w:rPr>
        <w:t xml:space="preserve"> </w:t>
      </w:r>
    </w:p>
    <w:p w14:paraId="21961C35"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High number of relapses </w:t>
      </w:r>
    </w:p>
    <w:p w14:paraId="16C4EAE2"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Increasing age </w:t>
      </w:r>
    </w:p>
    <w:p w14:paraId="1B739A79"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Lower premorbid IQ </w:t>
      </w:r>
    </w:p>
    <w:p w14:paraId="3CF9DA8A"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Longer illness duration </w:t>
      </w:r>
    </w:p>
    <w:p w14:paraId="5841BE04"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Low educational level </w:t>
      </w:r>
    </w:p>
    <w:p w14:paraId="6D239025"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Comorbidities </w:t>
      </w:r>
    </w:p>
    <w:p w14:paraId="085DBC7A"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Lack of remote delivery </w:t>
      </w:r>
    </w:p>
    <w:p w14:paraId="0F14507E"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Cost of therapy (for the participant) </w:t>
      </w:r>
    </w:p>
    <w:p w14:paraId="19609FC8"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Preconception of the treating team </w:t>
      </w:r>
    </w:p>
    <w:p w14:paraId="2ADE835D"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Poor social support, family/carers support </w:t>
      </w:r>
    </w:p>
    <w:p w14:paraId="35625A1B"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Competing time issues/activities </w:t>
      </w:r>
    </w:p>
    <w:p w14:paraId="1927970D" w14:textId="77777777" w:rsidR="00472350" w:rsidRPr="0011060B" w:rsidRDefault="00472350" w:rsidP="00472350">
      <w:pPr>
        <w:pStyle w:val="Paragraphedeliste"/>
        <w:numPr>
          <w:ilvl w:val="0"/>
          <w:numId w:val="28"/>
        </w:numPr>
        <w:spacing w:line="480" w:lineRule="auto"/>
        <w:rPr>
          <w:lang w:val="en-US"/>
        </w:rPr>
      </w:pPr>
      <w:r w:rsidRPr="0011060B">
        <w:rPr>
          <w:lang w:val="en-US"/>
        </w:rPr>
        <w:t xml:space="preserve">Lack of flexibility in therapy delivery (schedule, design, etc.) </w:t>
      </w:r>
    </w:p>
    <w:p w14:paraId="1EDA8E03" w14:textId="77777777" w:rsidR="00472350" w:rsidRPr="0011060B" w:rsidRDefault="00472350" w:rsidP="00472350">
      <w:pPr>
        <w:pStyle w:val="Paragraphedeliste"/>
        <w:numPr>
          <w:ilvl w:val="0"/>
          <w:numId w:val="28"/>
        </w:numPr>
        <w:spacing w:line="480" w:lineRule="auto"/>
        <w:rPr>
          <w:lang w:val="en-US"/>
        </w:rPr>
      </w:pPr>
      <w:r w:rsidRPr="0011060B">
        <w:rPr>
          <w:lang w:val="en-US"/>
        </w:rPr>
        <w:t>Perception of role of services in delivering helpful therapies/services</w:t>
      </w:r>
    </w:p>
    <w:p w14:paraId="4186DD16" w14:textId="77777777" w:rsidR="00472350" w:rsidRPr="0011060B" w:rsidRDefault="00472350" w:rsidP="00472350">
      <w:pPr>
        <w:spacing w:line="480" w:lineRule="auto"/>
        <w:rPr>
          <w:b/>
          <w:bCs/>
          <w:lang w:val="en-US"/>
        </w:rPr>
      </w:pPr>
    </w:p>
    <w:p w14:paraId="6DDC6038" w14:textId="77777777" w:rsidR="00472350" w:rsidRPr="0011060B" w:rsidRDefault="00472350" w:rsidP="00472350">
      <w:pPr>
        <w:spacing w:line="480" w:lineRule="auto"/>
        <w:rPr>
          <w:b/>
          <w:bCs/>
          <w:lang w:val="en-US"/>
        </w:rPr>
      </w:pPr>
      <w:r w:rsidRPr="0011060B">
        <w:rPr>
          <w:b/>
          <w:bCs/>
          <w:lang w:val="en-US"/>
        </w:rPr>
        <w:t>Question 7</w:t>
      </w:r>
    </w:p>
    <w:p w14:paraId="3A642C45" w14:textId="77777777" w:rsidR="00472350" w:rsidRPr="0011060B" w:rsidRDefault="00472350" w:rsidP="00472350">
      <w:pPr>
        <w:spacing w:line="480" w:lineRule="auto"/>
        <w:rPr>
          <w:lang w:val="en-US"/>
        </w:rPr>
      </w:pPr>
      <w:r w:rsidRPr="0011060B">
        <w:rPr>
          <w:lang w:val="en-US"/>
        </w:rPr>
        <w:t>Category:</w:t>
      </w:r>
    </w:p>
    <w:p w14:paraId="30032A82" w14:textId="77777777" w:rsidR="00472350" w:rsidRPr="0011060B" w:rsidRDefault="00472350" w:rsidP="00472350">
      <w:pPr>
        <w:spacing w:line="480" w:lineRule="auto"/>
        <w:rPr>
          <w:lang w:val="en-US"/>
        </w:rPr>
      </w:pPr>
      <w:r w:rsidRPr="0011060B">
        <w:rPr>
          <w:lang w:val="en-US"/>
        </w:rPr>
        <w:t>BARRIERS FOR CONSUMERS ENGAGEMENT IN COGNITIVE REMEDIATION</w:t>
      </w:r>
    </w:p>
    <w:p w14:paraId="04829618" w14:textId="77777777" w:rsidR="00472350" w:rsidRPr="0011060B" w:rsidRDefault="00472350" w:rsidP="00472350">
      <w:pPr>
        <w:spacing w:line="480" w:lineRule="auto"/>
        <w:rPr>
          <w:lang w:val="en-US"/>
        </w:rPr>
      </w:pPr>
      <w:r w:rsidRPr="0011060B">
        <w:rPr>
          <w:lang w:val="en-US"/>
        </w:rPr>
        <w:lastRenderedPageBreak/>
        <w:t xml:space="preserve">Please rate how important you think the following items are in </w:t>
      </w:r>
      <w:r w:rsidRPr="0011060B">
        <w:rPr>
          <w:b/>
          <w:bCs/>
          <w:lang w:val="en-US"/>
        </w:rPr>
        <w:t xml:space="preserve">preventing participant </w:t>
      </w:r>
      <w:r w:rsidRPr="0011060B">
        <w:rPr>
          <w:lang w:val="en-US"/>
        </w:rPr>
        <w:t xml:space="preserve">(i.e., individuals with schizophrenia) </w:t>
      </w:r>
      <w:r w:rsidRPr="0011060B">
        <w:rPr>
          <w:b/>
          <w:bCs/>
          <w:lang w:val="en-US"/>
        </w:rPr>
        <w:t xml:space="preserve">engagement </w:t>
      </w:r>
      <w:r w:rsidRPr="0011060B">
        <w:rPr>
          <w:lang w:val="en-US"/>
        </w:rPr>
        <w:t>in cognitive remediation therapy.</w:t>
      </w:r>
    </w:p>
    <w:p w14:paraId="20C4DA88"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Low motivation/interest </w:t>
      </w:r>
    </w:p>
    <w:p w14:paraId="3B0055A5"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Difficult practical access (location) </w:t>
      </w:r>
    </w:p>
    <w:p w14:paraId="16E2644D"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Lack of insight </w:t>
      </w:r>
    </w:p>
    <w:p w14:paraId="062E8AC9"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Lack of perceived relevance of the therapy </w:t>
      </w:r>
    </w:p>
    <w:p w14:paraId="428EE5F6"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Other concurrent therapies </w:t>
      </w:r>
    </w:p>
    <w:p w14:paraId="7F18D6E5"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Medication side effects </w:t>
      </w:r>
    </w:p>
    <w:p w14:paraId="76F908CC"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Negative symptomatology </w:t>
      </w:r>
    </w:p>
    <w:p w14:paraId="4AD372D2"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Positive symptomatology </w:t>
      </w:r>
    </w:p>
    <w:p w14:paraId="2CE8ADBE"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High number of </w:t>
      </w:r>
      <w:proofErr w:type="spellStart"/>
      <w:r w:rsidRPr="0011060B">
        <w:rPr>
          <w:lang w:val="en-US"/>
        </w:rPr>
        <w:t>hospitalisations</w:t>
      </w:r>
      <w:proofErr w:type="spellEnd"/>
      <w:r w:rsidRPr="0011060B">
        <w:rPr>
          <w:lang w:val="en-US"/>
        </w:rPr>
        <w:t xml:space="preserve"> </w:t>
      </w:r>
    </w:p>
    <w:p w14:paraId="755E287D"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High number of relapses </w:t>
      </w:r>
    </w:p>
    <w:p w14:paraId="384434C7" w14:textId="77777777" w:rsidR="00472350" w:rsidRPr="0011060B" w:rsidRDefault="00472350" w:rsidP="00472350">
      <w:pPr>
        <w:pStyle w:val="Paragraphedeliste"/>
        <w:numPr>
          <w:ilvl w:val="0"/>
          <w:numId w:val="29"/>
        </w:numPr>
        <w:spacing w:line="480" w:lineRule="auto"/>
        <w:rPr>
          <w:lang w:val="en-US"/>
        </w:rPr>
      </w:pPr>
      <w:r w:rsidRPr="0011060B">
        <w:rPr>
          <w:lang w:val="en-US"/>
        </w:rPr>
        <w:t>Increasing age</w:t>
      </w:r>
    </w:p>
    <w:p w14:paraId="2BA98964"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Lower premorbid IQ </w:t>
      </w:r>
    </w:p>
    <w:p w14:paraId="220885AA"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Longer illness duration </w:t>
      </w:r>
    </w:p>
    <w:p w14:paraId="3BFC9769"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Low educational level </w:t>
      </w:r>
    </w:p>
    <w:p w14:paraId="64496A03"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Duration of therapy (too long) </w:t>
      </w:r>
    </w:p>
    <w:p w14:paraId="6F74F13E"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Task difficulty (too difficult) </w:t>
      </w:r>
    </w:p>
    <w:p w14:paraId="7457D6E6"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Lower ability to learn new information/Learning potential </w:t>
      </w:r>
    </w:p>
    <w:p w14:paraId="68DC2DAA"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Low self-esteem </w:t>
      </w:r>
    </w:p>
    <w:p w14:paraId="61D0B330"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Active/current substance abuse </w:t>
      </w:r>
    </w:p>
    <w:p w14:paraId="1E772FE0"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Competing time issues/activities </w:t>
      </w:r>
    </w:p>
    <w:p w14:paraId="5D746C61"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Poor social support, family/carers support </w:t>
      </w:r>
    </w:p>
    <w:p w14:paraId="566EB46E"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Lack of flexibility in therapy delivery (schedule, design, etc.) </w:t>
      </w:r>
    </w:p>
    <w:p w14:paraId="700CCF14" w14:textId="77777777" w:rsidR="00472350" w:rsidRPr="0011060B" w:rsidRDefault="00472350" w:rsidP="00472350">
      <w:pPr>
        <w:pStyle w:val="Paragraphedeliste"/>
        <w:numPr>
          <w:ilvl w:val="0"/>
          <w:numId w:val="29"/>
        </w:numPr>
        <w:spacing w:line="480" w:lineRule="auto"/>
        <w:rPr>
          <w:lang w:val="en-US"/>
        </w:rPr>
      </w:pPr>
      <w:r w:rsidRPr="0011060B">
        <w:rPr>
          <w:lang w:val="en-US"/>
        </w:rPr>
        <w:t xml:space="preserve">Poor therapeutic alliance </w:t>
      </w:r>
    </w:p>
    <w:p w14:paraId="36711A6B" w14:textId="77777777" w:rsidR="00472350" w:rsidRPr="0011060B" w:rsidRDefault="00472350" w:rsidP="00472350">
      <w:pPr>
        <w:pStyle w:val="Paragraphedeliste"/>
        <w:numPr>
          <w:ilvl w:val="0"/>
          <w:numId w:val="29"/>
        </w:numPr>
        <w:spacing w:line="480" w:lineRule="auto"/>
        <w:rPr>
          <w:lang w:val="en-US"/>
        </w:rPr>
      </w:pPr>
      <w:r w:rsidRPr="0011060B">
        <w:rPr>
          <w:lang w:val="en-US"/>
        </w:rPr>
        <w:lastRenderedPageBreak/>
        <w:t xml:space="preserve">Perception of role of services in delivering helpful therapies/services </w:t>
      </w:r>
    </w:p>
    <w:p w14:paraId="2C0F40EE" w14:textId="77777777" w:rsidR="00472350" w:rsidRPr="0011060B" w:rsidRDefault="00472350" w:rsidP="00472350">
      <w:pPr>
        <w:pStyle w:val="Paragraphedeliste"/>
        <w:numPr>
          <w:ilvl w:val="0"/>
          <w:numId w:val="29"/>
        </w:numPr>
        <w:spacing w:line="480" w:lineRule="auto"/>
        <w:rPr>
          <w:lang w:val="en-US"/>
        </w:rPr>
      </w:pPr>
      <w:r w:rsidRPr="0011060B">
        <w:rPr>
          <w:lang w:val="en-US"/>
        </w:rPr>
        <w:t>Cognitive deficits in planning and organizing to attend</w:t>
      </w:r>
    </w:p>
    <w:p w14:paraId="603ABDEE" w14:textId="77777777" w:rsidR="00472350" w:rsidRPr="0011060B" w:rsidRDefault="00472350" w:rsidP="00472350">
      <w:pPr>
        <w:spacing w:line="480" w:lineRule="auto"/>
        <w:rPr>
          <w:b/>
          <w:bCs/>
          <w:lang w:val="en-US"/>
        </w:rPr>
      </w:pPr>
    </w:p>
    <w:p w14:paraId="48953AA3" w14:textId="77777777" w:rsidR="00472350" w:rsidRPr="0011060B" w:rsidRDefault="00472350" w:rsidP="00472350">
      <w:pPr>
        <w:spacing w:line="480" w:lineRule="auto"/>
        <w:rPr>
          <w:b/>
          <w:bCs/>
          <w:lang w:val="en-US"/>
        </w:rPr>
      </w:pPr>
      <w:r w:rsidRPr="0011060B">
        <w:rPr>
          <w:b/>
          <w:bCs/>
          <w:lang w:val="en-US"/>
        </w:rPr>
        <w:t>Question 8</w:t>
      </w:r>
    </w:p>
    <w:p w14:paraId="1FF75DA0" w14:textId="77777777" w:rsidR="00472350" w:rsidRPr="0011060B" w:rsidRDefault="00472350" w:rsidP="00472350">
      <w:pPr>
        <w:spacing w:line="480" w:lineRule="auto"/>
        <w:rPr>
          <w:lang w:val="en-US"/>
        </w:rPr>
      </w:pPr>
      <w:r w:rsidRPr="0011060B">
        <w:rPr>
          <w:lang w:val="en-US"/>
        </w:rPr>
        <w:t>Ideas to improve cognitive remediation therapy/novel approaches to enhance cognitive remediation outcomes. Please choose and/or propose your idea(s):</w:t>
      </w:r>
    </w:p>
    <w:p w14:paraId="6FCF97DE" w14:textId="77777777" w:rsidR="00472350" w:rsidRPr="0011060B" w:rsidRDefault="00472350" w:rsidP="00472350">
      <w:pPr>
        <w:pStyle w:val="Paragraphedeliste"/>
        <w:numPr>
          <w:ilvl w:val="0"/>
          <w:numId w:val="30"/>
        </w:numPr>
        <w:spacing w:line="480" w:lineRule="auto"/>
        <w:rPr>
          <w:lang w:val="en-US"/>
        </w:rPr>
      </w:pPr>
      <w:r w:rsidRPr="0011060B">
        <w:rPr>
          <w:lang w:val="en-US"/>
        </w:rPr>
        <w:t>Integrated virtual reality in the training modules</w:t>
      </w:r>
    </w:p>
    <w:p w14:paraId="0A020A33" w14:textId="77777777" w:rsidR="00472350" w:rsidRPr="0011060B" w:rsidRDefault="00472350" w:rsidP="00472350">
      <w:pPr>
        <w:pStyle w:val="Paragraphedeliste"/>
        <w:numPr>
          <w:ilvl w:val="0"/>
          <w:numId w:val="30"/>
        </w:numPr>
        <w:spacing w:line="480" w:lineRule="auto"/>
        <w:rPr>
          <w:lang w:val="en-US"/>
        </w:rPr>
      </w:pPr>
      <w:r w:rsidRPr="0011060B">
        <w:rPr>
          <w:lang w:val="en-US"/>
        </w:rPr>
        <w:t>Integrated in-session role-plays</w:t>
      </w:r>
    </w:p>
    <w:p w14:paraId="0B4E0565" w14:textId="44E50494" w:rsidR="00472350" w:rsidRPr="0011060B" w:rsidRDefault="00472350" w:rsidP="00472350">
      <w:pPr>
        <w:pStyle w:val="Paragraphedeliste"/>
        <w:numPr>
          <w:ilvl w:val="0"/>
          <w:numId w:val="30"/>
        </w:numPr>
        <w:spacing w:line="480" w:lineRule="auto"/>
        <w:rPr>
          <w:lang w:val="en-US"/>
        </w:rPr>
      </w:pPr>
      <w:r w:rsidRPr="0011060B">
        <w:rPr>
          <w:lang w:val="en-US"/>
        </w:rPr>
        <w:t>Intervention at the consumer</w:t>
      </w:r>
      <w:r w:rsidR="00E313C9" w:rsidRPr="0011060B">
        <w:rPr>
          <w:lang w:val="en-US"/>
        </w:rPr>
        <w:t>’</w:t>
      </w:r>
      <w:r w:rsidRPr="0011060B">
        <w:rPr>
          <w:lang w:val="en-US"/>
        </w:rPr>
        <w:t>s place of living/cognitive remediation therapy at home</w:t>
      </w:r>
    </w:p>
    <w:p w14:paraId="4B31B661" w14:textId="77777777" w:rsidR="00472350" w:rsidRPr="0011060B" w:rsidRDefault="00472350" w:rsidP="00472350">
      <w:pPr>
        <w:pStyle w:val="Paragraphedeliste"/>
        <w:numPr>
          <w:ilvl w:val="0"/>
          <w:numId w:val="30"/>
        </w:numPr>
        <w:spacing w:line="480" w:lineRule="auto"/>
        <w:rPr>
          <w:b/>
          <w:bCs/>
          <w:lang w:val="en-US"/>
        </w:rPr>
      </w:pPr>
      <w:r w:rsidRPr="0011060B">
        <w:rPr>
          <w:lang w:val="en-US"/>
        </w:rPr>
        <w:t>Other (please describe)</w:t>
      </w:r>
    </w:p>
    <w:p w14:paraId="4D2E740A" w14:textId="77777777" w:rsidR="00472350" w:rsidRPr="0011060B" w:rsidRDefault="00472350" w:rsidP="00472350">
      <w:pPr>
        <w:spacing w:line="480" w:lineRule="auto"/>
        <w:rPr>
          <w:b/>
          <w:bCs/>
          <w:lang w:val="en-US"/>
        </w:rPr>
        <w:sectPr w:rsidR="00472350" w:rsidRPr="0011060B" w:rsidSect="00305351">
          <w:headerReference w:type="even" r:id="rId11"/>
          <w:headerReference w:type="default" r:id="rId12"/>
          <w:headerReference w:type="first" r:id="rId13"/>
          <w:pgSz w:w="11900" w:h="16840"/>
          <w:pgMar w:top="1440" w:right="1440" w:bottom="1440" w:left="1440" w:header="709" w:footer="709" w:gutter="0"/>
          <w:cols w:space="708"/>
          <w:docGrid w:linePitch="326"/>
        </w:sectPr>
      </w:pPr>
    </w:p>
    <w:p w14:paraId="0A268472" w14:textId="77777777" w:rsidR="00472350" w:rsidRPr="0011060B" w:rsidRDefault="00472350" w:rsidP="00472350">
      <w:pPr>
        <w:spacing w:line="480" w:lineRule="auto"/>
        <w:rPr>
          <w:b/>
          <w:bCs/>
          <w:lang w:val="en-US"/>
        </w:rPr>
      </w:pPr>
    </w:p>
    <w:tbl>
      <w:tblPr>
        <w:tblStyle w:val="Grilledutableau"/>
        <w:tblW w:w="0" w:type="auto"/>
        <w:jc w:val="center"/>
        <w:shd w:val="clear" w:color="auto" w:fill="E7E6E6" w:themeFill="background2"/>
        <w:tblLook w:val="04A0" w:firstRow="1" w:lastRow="0" w:firstColumn="1" w:lastColumn="0" w:noHBand="0" w:noVBand="1"/>
      </w:tblPr>
      <w:tblGrid>
        <w:gridCol w:w="8488"/>
      </w:tblGrid>
      <w:tr w:rsidR="00472350" w:rsidRPr="0011060B" w14:paraId="428ADDB6" w14:textId="77777777" w:rsidTr="004B4D1A">
        <w:trPr>
          <w:jc w:val="center"/>
        </w:trPr>
        <w:tc>
          <w:tcPr>
            <w:tcW w:w="8488" w:type="dxa"/>
            <w:shd w:val="clear" w:color="auto" w:fill="E7E6E6" w:themeFill="background2"/>
          </w:tcPr>
          <w:p w14:paraId="02B3B09B" w14:textId="77777777" w:rsidR="00472350" w:rsidRPr="0011060B" w:rsidRDefault="00472350" w:rsidP="00472350">
            <w:pPr>
              <w:numPr>
                <w:ilvl w:val="0"/>
                <w:numId w:val="22"/>
              </w:numPr>
              <w:spacing w:line="480" w:lineRule="auto"/>
              <w:jc w:val="center"/>
              <w:rPr>
                <w:b/>
                <w:bCs/>
                <w:sz w:val="28"/>
                <w:szCs w:val="28"/>
                <w:lang w:val="en-US"/>
              </w:rPr>
            </w:pPr>
            <w:r w:rsidRPr="0011060B">
              <w:rPr>
                <w:b/>
                <w:bCs/>
                <w:sz w:val="28"/>
                <w:szCs w:val="28"/>
                <w:lang w:val="en-US"/>
              </w:rPr>
              <w:t>Round 2</w:t>
            </w:r>
          </w:p>
        </w:tc>
      </w:tr>
    </w:tbl>
    <w:p w14:paraId="646859D2" w14:textId="77777777" w:rsidR="00472350" w:rsidRPr="0011060B" w:rsidRDefault="00472350" w:rsidP="00472350">
      <w:pPr>
        <w:numPr>
          <w:ilvl w:val="0"/>
          <w:numId w:val="22"/>
        </w:numPr>
        <w:spacing w:line="480" w:lineRule="auto"/>
        <w:rPr>
          <w:b/>
          <w:bCs/>
          <w:sz w:val="28"/>
          <w:szCs w:val="28"/>
          <w:lang w:val="en-US"/>
        </w:rPr>
      </w:pPr>
    </w:p>
    <w:p w14:paraId="124AC1CE" w14:textId="77777777" w:rsidR="00472350" w:rsidRPr="0011060B" w:rsidRDefault="00472350" w:rsidP="00472350">
      <w:pPr>
        <w:numPr>
          <w:ilvl w:val="0"/>
          <w:numId w:val="22"/>
        </w:numPr>
        <w:spacing w:line="480" w:lineRule="auto"/>
        <w:rPr>
          <w:lang w:val="en-US"/>
        </w:rPr>
      </w:pPr>
      <w:r w:rsidRPr="0011060B">
        <w:rPr>
          <w:b/>
          <w:bCs/>
          <w:lang w:val="en-US"/>
        </w:rPr>
        <w:t>Question 1</w:t>
      </w:r>
    </w:p>
    <w:p w14:paraId="58F9C09E" w14:textId="77777777" w:rsidR="00472350" w:rsidRPr="0011060B" w:rsidRDefault="00472350" w:rsidP="00472350">
      <w:pPr>
        <w:numPr>
          <w:ilvl w:val="0"/>
          <w:numId w:val="22"/>
        </w:numPr>
        <w:spacing w:line="480" w:lineRule="auto"/>
        <w:rPr>
          <w:lang w:val="en-US"/>
        </w:rPr>
      </w:pPr>
      <w:r w:rsidRPr="0011060B">
        <w:rPr>
          <w:lang w:val="en-US"/>
        </w:rPr>
        <w:t>Do you think that cognitive remediation therapy should be part of routine mental health practices / offered more regularly?</w:t>
      </w:r>
    </w:p>
    <w:p w14:paraId="005F63DD" w14:textId="77777777" w:rsidR="00472350" w:rsidRPr="0011060B" w:rsidRDefault="00472350" w:rsidP="00472350">
      <w:pPr>
        <w:numPr>
          <w:ilvl w:val="0"/>
          <w:numId w:val="22"/>
        </w:numPr>
        <w:spacing w:line="480" w:lineRule="auto"/>
        <w:rPr>
          <w:lang w:val="en-US"/>
        </w:rPr>
      </w:pPr>
      <w:r w:rsidRPr="0011060B">
        <w:rPr>
          <w:lang w:val="en-US"/>
        </w:rPr>
        <w:t>- Yes</w:t>
      </w:r>
    </w:p>
    <w:p w14:paraId="6686CF6D" w14:textId="77777777" w:rsidR="00472350" w:rsidRPr="0011060B" w:rsidRDefault="00472350" w:rsidP="00472350">
      <w:pPr>
        <w:numPr>
          <w:ilvl w:val="0"/>
          <w:numId w:val="22"/>
        </w:numPr>
        <w:spacing w:line="480" w:lineRule="auto"/>
        <w:rPr>
          <w:lang w:val="en-US"/>
        </w:rPr>
      </w:pPr>
      <w:r w:rsidRPr="0011060B">
        <w:rPr>
          <w:lang w:val="en-US"/>
        </w:rPr>
        <w:t>- No</w:t>
      </w:r>
    </w:p>
    <w:p w14:paraId="5CD08700" w14:textId="77777777" w:rsidR="00472350" w:rsidRPr="0011060B" w:rsidRDefault="00472350" w:rsidP="00472350">
      <w:pPr>
        <w:numPr>
          <w:ilvl w:val="0"/>
          <w:numId w:val="22"/>
        </w:numPr>
        <w:spacing w:line="480" w:lineRule="auto"/>
        <w:rPr>
          <w:lang w:val="en-US"/>
        </w:rPr>
      </w:pPr>
      <w:r w:rsidRPr="0011060B">
        <w:rPr>
          <w:lang w:val="en-US"/>
        </w:rPr>
        <w:t>- Other (please specify)</w:t>
      </w:r>
    </w:p>
    <w:p w14:paraId="46D803A2" w14:textId="77777777" w:rsidR="00472350" w:rsidRPr="0011060B" w:rsidRDefault="00472350" w:rsidP="00472350">
      <w:pPr>
        <w:numPr>
          <w:ilvl w:val="0"/>
          <w:numId w:val="22"/>
        </w:numPr>
        <w:spacing w:line="480" w:lineRule="auto"/>
        <w:rPr>
          <w:lang w:val="en-US"/>
        </w:rPr>
      </w:pPr>
    </w:p>
    <w:p w14:paraId="6810489F" w14:textId="77777777" w:rsidR="00472350" w:rsidRPr="0011060B" w:rsidRDefault="00472350" w:rsidP="00472350">
      <w:pPr>
        <w:numPr>
          <w:ilvl w:val="0"/>
          <w:numId w:val="22"/>
        </w:numPr>
        <w:spacing w:line="480" w:lineRule="auto"/>
        <w:rPr>
          <w:lang w:val="en-US"/>
        </w:rPr>
      </w:pPr>
      <w:r w:rsidRPr="0011060B">
        <w:rPr>
          <w:i/>
          <w:iCs/>
          <w:lang w:val="en-US"/>
        </w:rPr>
        <w:t xml:space="preserve">Note: All following items were rated on two 5-point scales assessing Importance and Prevalence: </w:t>
      </w:r>
      <w:r w:rsidRPr="0011060B">
        <w:rPr>
          <w:lang w:val="en-US"/>
        </w:rPr>
        <w:t>1 = Not important/prevalent at all; 3 = Moderately important/prevalent; 5 = Very important/prevalent</w:t>
      </w:r>
    </w:p>
    <w:p w14:paraId="53BEF5BE" w14:textId="77777777" w:rsidR="00472350" w:rsidRPr="0011060B" w:rsidRDefault="00472350" w:rsidP="00472350">
      <w:pPr>
        <w:numPr>
          <w:ilvl w:val="0"/>
          <w:numId w:val="22"/>
        </w:numPr>
        <w:spacing w:line="480" w:lineRule="auto"/>
        <w:rPr>
          <w:lang w:val="en-US"/>
        </w:rPr>
      </w:pPr>
    </w:p>
    <w:p w14:paraId="5FE66F22" w14:textId="77777777" w:rsidR="00472350" w:rsidRPr="0011060B" w:rsidRDefault="00472350" w:rsidP="00472350">
      <w:pPr>
        <w:numPr>
          <w:ilvl w:val="0"/>
          <w:numId w:val="22"/>
        </w:numPr>
        <w:spacing w:line="480" w:lineRule="auto"/>
        <w:rPr>
          <w:lang w:val="en-US"/>
        </w:rPr>
      </w:pPr>
      <w:r w:rsidRPr="0011060B">
        <w:rPr>
          <w:lang w:val="en-US"/>
        </w:rPr>
        <w:t>Please answer the following questions in terms of your experience in your place(s) of practice/research.</w:t>
      </w:r>
    </w:p>
    <w:p w14:paraId="264267E2" w14:textId="77777777" w:rsidR="00472350" w:rsidRPr="0011060B" w:rsidRDefault="00472350" w:rsidP="00472350">
      <w:pPr>
        <w:numPr>
          <w:ilvl w:val="0"/>
          <w:numId w:val="22"/>
        </w:numPr>
        <w:spacing w:line="480" w:lineRule="auto"/>
        <w:rPr>
          <w:lang w:val="en-US"/>
        </w:rPr>
      </w:pPr>
    </w:p>
    <w:p w14:paraId="5C981E98" w14:textId="77777777" w:rsidR="00472350" w:rsidRPr="0011060B" w:rsidRDefault="00472350" w:rsidP="00472350">
      <w:pPr>
        <w:spacing w:line="480" w:lineRule="auto"/>
        <w:rPr>
          <w:b/>
          <w:bCs/>
          <w:lang w:val="en-US"/>
        </w:rPr>
      </w:pPr>
      <w:r w:rsidRPr="0011060B">
        <w:rPr>
          <w:b/>
          <w:bCs/>
          <w:lang w:val="en-US"/>
        </w:rPr>
        <w:t>Question 2</w:t>
      </w:r>
    </w:p>
    <w:p w14:paraId="52DA90B9" w14:textId="77777777" w:rsidR="00472350" w:rsidRPr="0011060B" w:rsidRDefault="00472350" w:rsidP="00472350">
      <w:pPr>
        <w:spacing w:line="480" w:lineRule="auto"/>
        <w:rPr>
          <w:lang w:val="en-US"/>
        </w:rPr>
      </w:pPr>
      <w:r w:rsidRPr="0011060B">
        <w:rPr>
          <w:lang w:val="en-US"/>
        </w:rPr>
        <w:t>Category:</w:t>
      </w:r>
    </w:p>
    <w:p w14:paraId="25EEEB71" w14:textId="77777777" w:rsidR="00472350" w:rsidRPr="0011060B" w:rsidRDefault="00472350" w:rsidP="00472350">
      <w:pPr>
        <w:spacing w:line="480" w:lineRule="auto"/>
        <w:rPr>
          <w:lang w:val="en-US"/>
        </w:rPr>
      </w:pPr>
      <w:r w:rsidRPr="0011060B">
        <w:rPr>
          <w:lang w:val="en-US"/>
        </w:rPr>
        <w:t>IMPLEMENTATION</w:t>
      </w:r>
    </w:p>
    <w:p w14:paraId="59CB068C" w14:textId="77777777" w:rsidR="00472350" w:rsidRPr="0011060B" w:rsidRDefault="00472350" w:rsidP="00472350">
      <w:pPr>
        <w:spacing w:line="480" w:lineRule="auto"/>
        <w:rPr>
          <w:lang w:val="en-US"/>
        </w:rPr>
      </w:pPr>
      <w:r w:rsidRPr="0011060B">
        <w:rPr>
          <w:lang w:val="en-US"/>
        </w:rPr>
        <w:t xml:space="preserve">Please rate how </w:t>
      </w:r>
      <w:r w:rsidRPr="0011060B">
        <w:rPr>
          <w:rFonts w:eastAsiaTheme="majorEastAsia"/>
          <w:b/>
          <w:bCs/>
          <w:lang w:val="en-US"/>
        </w:rPr>
        <w:t>important</w:t>
      </w:r>
      <w:r w:rsidRPr="0011060B">
        <w:rPr>
          <w:lang w:val="en-US"/>
        </w:rPr>
        <w:t xml:space="preserve"> and how </w:t>
      </w:r>
      <w:r w:rsidRPr="0011060B">
        <w:rPr>
          <w:rFonts w:eastAsiaTheme="majorEastAsia"/>
          <w:b/>
          <w:bCs/>
          <w:lang w:val="en-US"/>
        </w:rPr>
        <w:t>prevalent</w:t>
      </w:r>
      <w:r w:rsidRPr="0011060B">
        <w:rPr>
          <w:lang w:val="en-US"/>
        </w:rPr>
        <w:t xml:space="preserve"> you think the following items are in </w:t>
      </w:r>
      <w:r w:rsidRPr="0011060B">
        <w:rPr>
          <w:rFonts w:eastAsiaTheme="majorEastAsia"/>
          <w:b/>
          <w:bCs/>
          <w:lang w:val="en-US"/>
        </w:rPr>
        <w:t>helping to offer</w:t>
      </w:r>
      <w:r w:rsidRPr="0011060B">
        <w:rPr>
          <w:lang w:val="en-US"/>
        </w:rPr>
        <w:t xml:space="preserve"> cognitive remediation therapy more often / as part of routine mental health care.</w:t>
      </w:r>
    </w:p>
    <w:p w14:paraId="5CC7010C" w14:textId="77777777" w:rsidR="00472350" w:rsidRPr="0011060B" w:rsidRDefault="00472350" w:rsidP="00472350">
      <w:pPr>
        <w:spacing w:line="480" w:lineRule="auto"/>
        <w:rPr>
          <w:lang w:val="en-US"/>
        </w:rPr>
      </w:pPr>
      <w:r w:rsidRPr="0011060B">
        <w:rPr>
          <w:lang w:val="en-US"/>
        </w:rPr>
        <w:t>Items:</w:t>
      </w:r>
    </w:p>
    <w:p w14:paraId="5980218B"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Adherence to cognitive remediation best practices</w:t>
      </w:r>
    </w:p>
    <w:p w14:paraId="2393B8D3"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lastRenderedPageBreak/>
        <w:t xml:space="preserve">Better </w:t>
      </w:r>
      <w:proofErr w:type="spellStart"/>
      <w:r w:rsidRPr="0011060B">
        <w:rPr>
          <w:rFonts w:eastAsiaTheme="majorEastAsia"/>
          <w:lang w:val="en-US"/>
        </w:rPr>
        <w:t>organisational</w:t>
      </w:r>
      <w:proofErr w:type="spellEnd"/>
      <w:r w:rsidRPr="0011060B">
        <w:rPr>
          <w:rFonts w:eastAsiaTheme="majorEastAsia"/>
          <w:lang w:val="en-US"/>
        </w:rPr>
        <w:t xml:space="preserve"> recognition, support, and priority given to cognitive remediation as an efficient intervention</w:t>
      </w:r>
    </w:p>
    <w:p w14:paraId="75263CA2"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 xml:space="preserve">Cognitive remediation </w:t>
      </w:r>
      <w:proofErr w:type="gramStart"/>
      <w:r w:rsidRPr="0011060B">
        <w:rPr>
          <w:rFonts w:eastAsiaTheme="majorEastAsia"/>
          <w:lang w:val="en-US"/>
        </w:rPr>
        <w:t>experts</w:t>
      </w:r>
      <w:proofErr w:type="gramEnd"/>
      <w:r w:rsidRPr="0011060B">
        <w:rPr>
          <w:rFonts w:eastAsiaTheme="majorEastAsia"/>
          <w:lang w:val="en-US"/>
        </w:rPr>
        <w:t xml:space="preserve"> involvement in mental health facilities</w:t>
      </w:r>
    </w:p>
    <w:p w14:paraId="56F105B7"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Funding</w:t>
      </w:r>
    </w:p>
    <w:p w14:paraId="777528DA"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Use of routine outcome monitoring strategies</w:t>
      </w:r>
    </w:p>
    <w:p w14:paraId="64AD1832"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Cognitive remediation delivered as part of a broader psychosocial recovery program / integrated rehabilitation services</w:t>
      </w:r>
    </w:p>
    <w:p w14:paraId="5F8630AC"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Demand of consumers</w:t>
      </w:r>
    </w:p>
    <w:p w14:paraId="3A060FA6"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Psychoeducation provided to families and stakeholders</w:t>
      </w:r>
    </w:p>
    <w:p w14:paraId="159332FE"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Access to cognitive health assessments</w:t>
      </w:r>
    </w:p>
    <w:p w14:paraId="4B17EC07"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Flexibility in cognitive remediation delivery</w:t>
      </w:r>
    </w:p>
    <w:p w14:paraId="6FC69365"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Adequate access to material / facilities (e.g., computers)</w:t>
      </w:r>
    </w:p>
    <w:p w14:paraId="30117524"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Economic / cost-effectiveness evaluations</w:t>
      </w:r>
    </w:p>
    <w:p w14:paraId="28C7ABD7"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Support for staff (e.g., training)</w:t>
      </w:r>
    </w:p>
    <w:p w14:paraId="0F180EB5" w14:textId="77777777" w:rsidR="00472350" w:rsidRPr="0011060B" w:rsidRDefault="00472350" w:rsidP="00472350">
      <w:pPr>
        <w:pStyle w:val="Paragraphedeliste"/>
        <w:numPr>
          <w:ilvl w:val="0"/>
          <w:numId w:val="31"/>
        </w:numPr>
        <w:spacing w:line="480" w:lineRule="auto"/>
        <w:rPr>
          <w:lang w:val="en-US"/>
        </w:rPr>
      </w:pPr>
      <w:proofErr w:type="spellStart"/>
      <w:r w:rsidRPr="0011060B">
        <w:rPr>
          <w:rFonts w:eastAsiaTheme="majorEastAsia"/>
          <w:lang w:val="en-US"/>
        </w:rPr>
        <w:t>Personalisation</w:t>
      </w:r>
      <w:proofErr w:type="spellEnd"/>
      <w:r w:rsidRPr="0011060B">
        <w:rPr>
          <w:rFonts w:eastAsiaTheme="majorEastAsia"/>
          <w:lang w:val="en-US"/>
        </w:rPr>
        <w:t xml:space="preserve"> of delivery</w:t>
      </w:r>
    </w:p>
    <w:p w14:paraId="28F8E0B1"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Better mental health staff literacy in cognitive functioning in schizophrenia and benefits of cognitive remediation</w:t>
      </w:r>
    </w:p>
    <w:p w14:paraId="6ED09CD9"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Cognitive remediation as part of routine care / affordable care</w:t>
      </w:r>
    </w:p>
    <w:p w14:paraId="541E13A9"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Involvement of key stakeholders (e.g., consumers, clinicians, researchers)</w:t>
      </w:r>
    </w:p>
    <w:p w14:paraId="20E52AB7"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Increased staff time capacity</w:t>
      </w:r>
    </w:p>
    <w:p w14:paraId="12A46CAD"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Better access to information about cognitive remediation therapy for policy makers</w:t>
      </w:r>
    </w:p>
    <w:p w14:paraId="48E9D32F"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Implementation science methodology to better understand facilitators / barriers within local context</w:t>
      </w:r>
    </w:p>
    <w:p w14:paraId="4D577D9A" w14:textId="77777777" w:rsidR="00472350" w:rsidRPr="0011060B" w:rsidRDefault="00472350" w:rsidP="00472350">
      <w:pPr>
        <w:pStyle w:val="Paragraphedeliste"/>
        <w:numPr>
          <w:ilvl w:val="0"/>
          <w:numId w:val="31"/>
        </w:numPr>
        <w:spacing w:line="480" w:lineRule="auto"/>
        <w:rPr>
          <w:lang w:val="en-US"/>
        </w:rPr>
      </w:pPr>
      <w:r w:rsidRPr="0011060B">
        <w:rPr>
          <w:rFonts w:eastAsiaTheme="majorEastAsia"/>
          <w:lang w:val="en-US"/>
        </w:rPr>
        <w:t>Short duration of cognitive remediation therapy</w:t>
      </w:r>
    </w:p>
    <w:p w14:paraId="307A5A62" w14:textId="77777777" w:rsidR="00472350" w:rsidRPr="0011060B" w:rsidRDefault="00472350" w:rsidP="00472350">
      <w:pPr>
        <w:spacing w:line="480" w:lineRule="auto"/>
        <w:rPr>
          <w:b/>
          <w:bCs/>
          <w:lang w:val="en-US"/>
        </w:rPr>
      </w:pPr>
    </w:p>
    <w:p w14:paraId="60EA287B" w14:textId="77777777" w:rsidR="00472350" w:rsidRPr="0011060B" w:rsidRDefault="00472350" w:rsidP="00472350">
      <w:pPr>
        <w:spacing w:line="480" w:lineRule="auto"/>
        <w:rPr>
          <w:b/>
          <w:bCs/>
          <w:lang w:val="en-US"/>
        </w:rPr>
      </w:pPr>
      <w:r w:rsidRPr="0011060B">
        <w:rPr>
          <w:b/>
          <w:bCs/>
          <w:lang w:val="en-US"/>
        </w:rPr>
        <w:lastRenderedPageBreak/>
        <w:t>Question 3</w:t>
      </w:r>
    </w:p>
    <w:p w14:paraId="121FF072" w14:textId="77777777" w:rsidR="00472350" w:rsidRPr="0011060B" w:rsidRDefault="00472350" w:rsidP="00472350">
      <w:pPr>
        <w:numPr>
          <w:ilvl w:val="0"/>
          <w:numId w:val="22"/>
        </w:numPr>
        <w:spacing w:line="480" w:lineRule="auto"/>
        <w:rPr>
          <w:lang w:val="en-US"/>
        </w:rPr>
      </w:pPr>
      <w:r w:rsidRPr="0011060B">
        <w:rPr>
          <w:lang w:val="en-US"/>
        </w:rPr>
        <w:t xml:space="preserve">Category: </w:t>
      </w:r>
    </w:p>
    <w:p w14:paraId="6E57FF42" w14:textId="77777777" w:rsidR="00472350" w:rsidRPr="0011060B" w:rsidRDefault="00472350" w:rsidP="00472350">
      <w:pPr>
        <w:numPr>
          <w:ilvl w:val="0"/>
          <w:numId w:val="22"/>
        </w:numPr>
        <w:spacing w:line="480" w:lineRule="auto"/>
        <w:rPr>
          <w:lang w:val="en-US"/>
        </w:rPr>
      </w:pPr>
      <w:r w:rsidRPr="0011060B">
        <w:rPr>
          <w:lang w:val="en-US"/>
        </w:rPr>
        <w:t>ENGAGEMENT/ADHERENCE</w:t>
      </w:r>
    </w:p>
    <w:p w14:paraId="40E86982" w14:textId="77777777" w:rsidR="00472350" w:rsidRPr="0011060B" w:rsidRDefault="00472350" w:rsidP="00472350">
      <w:pPr>
        <w:spacing w:line="480" w:lineRule="auto"/>
        <w:rPr>
          <w:lang w:val="en-US"/>
        </w:rPr>
      </w:pPr>
      <w:r w:rsidRPr="0011060B">
        <w:rPr>
          <w:lang w:val="en-US"/>
        </w:rPr>
        <w:t xml:space="preserve">Please rate how </w:t>
      </w:r>
      <w:r w:rsidRPr="0011060B">
        <w:rPr>
          <w:rFonts w:eastAsiaTheme="majorEastAsia"/>
          <w:b/>
          <w:bCs/>
          <w:lang w:val="en-US"/>
        </w:rPr>
        <w:t>important</w:t>
      </w:r>
      <w:r w:rsidRPr="0011060B">
        <w:rPr>
          <w:lang w:val="en-US"/>
        </w:rPr>
        <w:t xml:space="preserve"> and how </w:t>
      </w:r>
      <w:r w:rsidRPr="0011060B">
        <w:rPr>
          <w:rFonts w:eastAsiaTheme="majorEastAsia"/>
          <w:b/>
          <w:bCs/>
          <w:lang w:val="en-US"/>
        </w:rPr>
        <w:t>prevalent</w:t>
      </w:r>
      <w:r w:rsidRPr="0011060B">
        <w:rPr>
          <w:lang w:val="en-US"/>
        </w:rPr>
        <w:t xml:space="preserve"> you think the following items are in </w:t>
      </w:r>
      <w:r w:rsidRPr="0011060B">
        <w:rPr>
          <w:rFonts w:eastAsiaTheme="majorEastAsia"/>
          <w:b/>
          <w:bCs/>
          <w:lang w:val="en-US"/>
        </w:rPr>
        <w:t>increasing engagement of consumers</w:t>
      </w:r>
      <w:r w:rsidRPr="0011060B">
        <w:rPr>
          <w:lang w:val="en-US"/>
        </w:rPr>
        <w:t xml:space="preserve"> in cognitive remediation therapy.</w:t>
      </w:r>
    </w:p>
    <w:p w14:paraId="2F2474AC" w14:textId="77777777" w:rsidR="00472350" w:rsidRPr="0011060B" w:rsidRDefault="00472350" w:rsidP="00472350">
      <w:pPr>
        <w:spacing w:line="480" w:lineRule="auto"/>
        <w:rPr>
          <w:lang w:val="en-US"/>
        </w:rPr>
      </w:pPr>
      <w:r w:rsidRPr="0011060B">
        <w:rPr>
          <w:lang w:val="en-US"/>
        </w:rPr>
        <w:t>Items:</w:t>
      </w:r>
    </w:p>
    <w:p w14:paraId="249CB929"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Psychoeducation for family, carers, employers, etc.</w:t>
      </w:r>
    </w:p>
    <w:p w14:paraId="2B782918" w14:textId="77777777" w:rsidR="00472350" w:rsidRPr="0011060B" w:rsidRDefault="00472350" w:rsidP="00472350">
      <w:pPr>
        <w:pStyle w:val="Paragraphedeliste"/>
        <w:numPr>
          <w:ilvl w:val="0"/>
          <w:numId w:val="32"/>
        </w:numPr>
        <w:spacing w:line="480" w:lineRule="auto"/>
        <w:rPr>
          <w:lang w:val="en-US"/>
        </w:rPr>
      </w:pPr>
      <w:proofErr w:type="spellStart"/>
      <w:r w:rsidRPr="0011060B">
        <w:rPr>
          <w:rFonts w:eastAsiaTheme="majorEastAsia"/>
          <w:lang w:val="en-US"/>
        </w:rPr>
        <w:t>Personalise</w:t>
      </w:r>
      <w:proofErr w:type="spellEnd"/>
      <w:r w:rsidRPr="0011060B">
        <w:rPr>
          <w:rFonts w:eastAsiaTheme="majorEastAsia"/>
          <w:lang w:val="en-US"/>
        </w:rPr>
        <w:t xml:space="preserve"> cognitive remediation therapy using consumer feedback </w:t>
      </w:r>
      <w:proofErr w:type="gramStart"/>
      <w:r w:rsidRPr="0011060B">
        <w:rPr>
          <w:rFonts w:eastAsiaTheme="majorEastAsia"/>
          <w:lang w:val="en-US"/>
        </w:rPr>
        <w:t>during the course of</w:t>
      </w:r>
      <w:proofErr w:type="gramEnd"/>
      <w:r w:rsidRPr="0011060B">
        <w:rPr>
          <w:rFonts w:eastAsiaTheme="majorEastAsia"/>
          <w:lang w:val="en-US"/>
        </w:rPr>
        <w:t xml:space="preserve"> therapy</w:t>
      </w:r>
    </w:p>
    <w:p w14:paraId="3BCD5755"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Addressing consumer access to therapist and equipment before the therapy</w:t>
      </w:r>
    </w:p>
    <w:p w14:paraId="4F9C3B02"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Psychoeducation about cognition delivered </w:t>
      </w:r>
      <w:r w:rsidRPr="0011060B">
        <w:rPr>
          <w:rFonts w:eastAsiaTheme="majorEastAsia"/>
          <w:u w:val="single"/>
          <w:lang w:val="en-US"/>
        </w:rPr>
        <w:t>before</w:t>
      </w:r>
      <w:r w:rsidRPr="0011060B">
        <w:rPr>
          <w:rFonts w:eastAsiaTheme="majorEastAsia"/>
          <w:lang w:val="en-US"/>
        </w:rPr>
        <w:t xml:space="preserve"> cognitive remediation therapy</w:t>
      </w:r>
    </w:p>
    <w:p w14:paraId="3790A17B"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Psychoeducation about cognition delivered </w:t>
      </w:r>
      <w:r w:rsidRPr="0011060B">
        <w:rPr>
          <w:rFonts w:eastAsiaTheme="majorEastAsia"/>
          <w:u w:val="single"/>
          <w:lang w:val="en-US"/>
        </w:rPr>
        <w:t>during</w:t>
      </w:r>
      <w:r w:rsidRPr="0011060B">
        <w:rPr>
          <w:rFonts w:eastAsiaTheme="majorEastAsia"/>
          <w:lang w:val="en-US"/>
        </w:rPr>
        <w:t xml:space="preserve"> cognitive remediation therapy</w:t>
      </w:r>
    </w:p>
    <w:p w14:paraId="428FB8C9"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Psychoeducation about cognition delivered </w:t>
      </w:r>
      <w:r w:rsidRPr="0011060B">
        <w:rPr>
          <w:rFonts w:eastAsiaTheme="majorEastAsia"/>
          <w:u w:val="single"/>
          <w:lang w:val="en-US"/>
        </w:rPr>
        <w:t>after</w:t>
      </w:r>
      <w:r w:rsidRPr="0011060B">
        <w:rPr>
          <w:rFonts w:eastAsiaTheme="majorEastAsia"/>
          <w:lang w:val="en-US"/>
        </w:rPr>
        <w:t xml:space="preserve"> cognitive remediation therapy</w:t>
      </w:r>
    </w:p>
    <w:p w14:paraId="1EB0CD57"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Reviewing consumer goals </w:t>
      </w:r>
      <w:proofErr w:type="gramStart"/>
      <w:r w:rsidRPr="0011060B">
        <w:rPr>
          <w:rFonts w:eastAsiaTheme="majorEastAsia"/>
          <w:lang w:val="en-US"/>
        </w:rPr>
        <w:t>during the course of</w:t>
      </w:r>
      <w:proofErr w:type="gramEnd"/>
      <w:r w:rsidRPr="0011060B">
        <w:rPr>
          <w:rFonts w:eastAsiaTheme="majorEastAsia"/>
          <w:lang w:val="en-US"/>
        </w:rPr>
        <w:t xml:space="preserve"> therapy</w:t>
      </w:r>
    </w:p>
    <w:p w14:paraId="7FC23FAB"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Bridging groups </w:t>
      </w:r>
      <w:proofErr w:type="gramStart"/>
      <w:r w:rsidRPr="0011060B">
        <w:rPr>
          <w:rFonts w:eastAsiaTheme="majorEastAsia"/>
          <w:lang w:val="en-US"/>
        </w:rPr>
        <w:t>during the course of</w:t>
      </w:r>
      <w:proofErr w:type="gramEnd"/>
      <w:r w:rsidRPr="0011060B">
        <w:rPr>
          <w:rFonts w:eastAsiaTheme="majorEastAsia"/>
          <w:lang w:val="en-US"/>
        </w:rPr>
        <w:t xml:space="preserve"> therapy</w:t>
      </w:r>
    </w:p>
    <w:p w14:paraId="5A1184BF"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Variety in cognitive remediation tasks</w:t>
      </w:r>
    </w:p>
    <w:p w14:paraId="6D1E7684"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Booster sessions offered after cognitive remediation therapy</w:t>
      </w:r>
    </w:p>
    <w:p w14:paraId="44B58BB5"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Focus on generalization of learning to everyday life</w:t>
      </w:r>
    </w:p>
    <w:p w14:paraId="03BD6C02"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Incorporate a focus on strengths</w:t>
      </w:r>
    </w:p>
    <w:p w14:paraId="14E5469F"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Use of motivational techniques throughout the therapy</w:t>
      </w:r>
    </w:p>
    <w:p w14:paraId="3AD2F696"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Addressing consumer expectations from cognitive remediation therapy before program delivery</w:t>
      </w:r>
    </w:p>
    <w:p w14:paraId="4A4AB481"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Choice in activities</w:t>
      </w:r>
    </w:p>
    <w:p w14:paraId="2EFB94CD"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Practitioners working on therapeutic alliance throughout the therapy</w:t>
      </w:r>
    </w:p>
    <w:p w14:paraId="04885172" w14:textId="77777777" w:rsidR="00472350" w:rsidRPr="0011060B" w:rsidRDefault="00472350" w:rsidP="00472350">
      <w:pPr>
        <w:pStyle w:val="Paragraphedeliste"/>
        <w:numPr>
          <w:ilvl w:val="0"/>
          <w:numId w:val="32"/>
        </w:numPr>
        <w:spacing w:line="480" w:lineRule="auto"/>
        <w:rPr>
          <w:lang w:val="en-US"/>
        </w:rPr>
      </w:pPr>
      <w:proofErr w:type="spellStart"/>
      <w:r w:rsidRPr="0011060B">
        <w:rPr>
          <w:rFonts w:eastAsiaTheme="majorEastAsia"/>
          <w:lang w:val="en-US"/>
        </w:rPr>
        <w:lastRenderedPageBreak/>
        <w:t>Personalise</w:t>
      </w:r>
      <w:proofErr w:type="spellEnd"/>
      <w:r w:rsidRPr="0011060B">
        <w:rPr>
          <w:rFonts w:eastAsiaTheme="majorEastAsia"/>
          <w:lang w:val="en-US"/>
        </w:rPr>
        <w:t xml:space="preserve"> cognitive remediation therapy with consumer needs before program delivery</w:t>
      </w:r>
    </w:p>
    <w:p w14:paraId="7CA93523"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Cognitive remediation delivered as part of a broader psychosocial recovery </w:t>
      </w:r>
      <w:proofErr w:type="spellStart"/>
      <w:r w:rsidRPr="0011060B">
        <w:rPr>
          <w:rFonts w:eastAsiaTheme="majorEastAsia"/>
          <w:lang w:val="en-US"/>
        </w:rPr>
        <w:t>programme</w:t>
      </w:r>
      <w:proofErr w:type="spellEnd"/>
      <w:r w:rsidRPr="0011060B">
        <w:rPr>
          <w:rFonts w:eastAsiaTheme="majorEastAsia"/>
          <w:lang w:val="en-US"/>
        </w:rPr>
        <w:t xml:space="preserve"> / integrated rehabilitation services</w:t>
      </w:r>
    </w:p>
    <w:p w14:paraId="02687ECC"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Homework / take-home tasks </w:t>
      </w:r>
      <w:proofErr w:type="gramStart"/>
      <w:r w:rsidRPr="0011060B">
        <w:rPr>
          <w:rFonts w:eastAsiaTheme="majorEastAsia"/>
          <w:lang w:val="en-US"/>
        </w:rPr>
        <w:t>during the course of</w:t>
      </w:r>
      <w:proofErr w:type="gramEnd"/>
      <w:r w:rsidRPr="0011060B">
        <w:rPr>
          <w:rFonts w:eastAsiaTheme="majorEastAsia"/>
          <w:lang w:val="en-US"/>
        </w:rPr>
        <w:t xml:space="preserve"> therapy</w:t>
      </w:r>
    </w:p>
    <w:p w14:paraId="7DD50DFB"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Therapist feedback about consumer performance during cognitive remediation therapy</w:t>
      </w:r>
    </w:p>
    <w:p w14:paraId="71864706"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Focus on metacognition</w:t>
      </w:r>
    </w:p>
    <w:p w14:paraId="475FB73A"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Focus on a fun experience</w:t>
      </w:r>
    </w:p>
    <w:p w14:paraId="3E050443"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Flexibility in cognitive remediation delivery (i.e., remote, telehealth, individual, group)</w:t>
      </w:r>
    </w:p>
    <w:p w14:paraId="61815029" w14:textId="77777777" w:rsidR="00472350" w:rsidRPr="0011060B" w:rsidRDefault="00472350" w:rsidP="00472350">
      <w:pPr>
        <w:pStyle w:val="Paragraphedeliste"/>
        <w:numPr>
          <w:ilvl w:val="0"/>
          <w:numId w:val="32"/>
        </w:numPr>
        <w:spacing w:line="480" w:lineRule="auto"/>
        <w:rPr>
          <w:lang w:val="en-US"/>
        </w:rPr>
      </w:pPr>
      <w:r w:rsidRPr="0011060B">
        <w:rPr>
          <w:rFonts w:eastAsiaTheme="majorEastAsia"/>
          <w:lang w:val="en-US"/>
        </w:rPr>
        <w:t xml:space="preserve">Opportunities for </w:t>
      </w:r>
      <w:proofErr w:type="spellStart"/>
      <w:r w:rsidRPr="0011060B">
        <w:rPr>
          <w:rFonts w:eastAsiaTheme="majorEastAsia"/>
          <w:lang w:val="en-US"/>
        </w:rPr>
        <w:t>socialisation</w:t>
      </w:r>
      <w:proofErr w:type="spellEnd"/>
    </w:p>
    <w:p w14:paraId="38ED1C39" w14:textId="77777777" w:rsidR="00472350" w:rsidRPr="0011060B" w:rsidRDefault="00472350" w:rsidP="00472350">
      <w:pPr>
        <w:spacing w:line="480" w:lineRule="auto"/>
        <w:rPr>
          <w:b/>
          <w:bCs/>
          <w:lang w:val="en-US"/>
        </w:rPr>
      </w:pPr>
    </w:p>
    <w:p w14:paraId="7B607CB0" w14:textId="77777777" w:rsidR="00472350" w:rsidRPr="0011060B" w:rsidRDefault="00472350" w:rsidP="00472350">
      <w:pPr>
        <w:spacing w:line="480" w:lineRule="auto"/>
        <w:rPr>
          <w:b/>
          <w:bCs/>
          <w:lang w:val="en-US"/>
        </w:rPr>
      </w:pPr>
      <w:r w:rsidRPr="0011060B">
        <w:rPr>
          <w:b/>
          <w:bCs/>
          <w:lang w:val="en-US"/>
        </w:rPr>
        <w:t>Question 4</w:t>
      </w:r>
    </w:p>
    <w:p w14:paraId="3F9C5ECE" w14:textId="77777777" w:rsidR="00472350" w:rsidRPr="0011060B" w:rsidRDefault="00472350" w:rsidP="00472350">
      <w:pPr>
        <w:spacing w:line="480" w:lineRule="auto"/>
        <w:rPr>
          <w:lang w:val="en-US"/>
        </w:rPr>
      </w:pPr>
      <w:r w:rsidRPr="0011060B">
        <w:rPr>
          <w:lang w:val="en-US"/>
        </w:rPr>
        <w:t>Category:</w:t>
      </w:r>
    </w:p>
    <w:p w14:paraId="6CEDC9D8" w14:textId="77777777" w:rsidR="00472350" w:rsidRPr="0011060B" w:rsidRDefault="00472350" w:rsidP="00472350">
      <w:pPr>
        <w:spacing w:line="480" w:lineRule="auto"/>
        <w:rPr>
          <w:lang w:val="en-US"/>
        </w:rPr>
      </w:pPr>
      <w:r w:rsidRPr="0011060B">
        <w:rPr>
          <w:lang w:val="en-US"/>
        </w:rPr>
        <w:t xml:space="preserve">ESSENTIAL COMPONENTS OF COGNITIVE REMEDIATION </w:t>
      </w:r>
    </w:p>
    <w:p w14:paraId="79654878" w14:textId="77777777" w:rsidR="00472350" w:rsidRPr="0011060B" w:rsidRDefault="00472350" w:rsidP="00472350">
      <w:pPr>
        <w:spacing w:line="480" w:lineRule="auto"/>
        <w:rPr>
          <w:lang w:val="en-US"/>
        </w:rPr>
      </w:pPr>
      <w:r w:rsidRPr="0011060B">
        <w:rPr>
          <w:lang w:val="en-US"/>
        </w:rPr>
        <w:t xml:space="preserve">Please rate how </w:t>
      </w:r>
      <w:r w:rsidRPr="0011060B">
        <w:rPr>
          <w:rFonts w:eastAsiaTheme="majorEastAsia"/>
          <w:b/>
          <w:bCs/>
          <w:lang w:val="en-US"/>
        </w:rPr>
        <w:t>important</w:t>
      </w:r>
      <w:r w:rsidRPr="0011060B">
        <w:rPr>
          <w:lang w:val="en-US"/>
        </w:rPr>
        <w:t xml:space="preserve"> and how </w:t>
      </w:r>
      <w:r w:rsidRPr="0011060B">
        <w:rPr>
          <w:rFonts w:eastAsiaTheme="majorEastAsia"/>
          <w:b/>
          <w:bCs/>
          <w:lang w:val="en-US"/>
        </w:rPr>
        <w:t>prevalent</w:t>
      </w:r>
      <w:r w:rsidRPr="0011060B">
        <w:rPr>
          <w:lang w:val="en-US"/>
        </w:rPr>
        <w:t xml:space="preserve"> you think the following items / aspects are in cognitive remediation therapy.</w:t>
      </w:r>
    </w:p>
    <w:p w14:paraId="3D9A1E1A" w14:textId="77777777" w:rsidR="00472350" w:rsidRPr="0011060B" w:rsidRDefault="00472350" w:rsidP="00472350">
      <w:pPr>
        <w:spacing w:line="480" w:lineRule="auto"/>
        <w:rPr>
          <w:lang w:val="en-US"/>
        </w:rPr>
      </w:pPr>
      <w:r w:rsidRPr="0011060B">
        <w:rPr>
          <w:lang w:val="en-US"/>
        </w:rPr>
        <w:t>Items:</w:t>
      </w:r>
    </w:p>
    <w:p w14:paraId="5C81A4AF"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Neurocognitive assessment</w:t>
      </w:r>
    </w:p>
    <w:p w14:paraId="7497B439"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Identification of personal goals and values of the consumer</w:t>
      </w:r>
    </w:p>
    <w:p w14:paraId="7AE9E910"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Motivational interviewing</w:t>
      </w:r>
    </w:p>
    <w:p w14:paraId="7A9EFC7A"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Work on individual strengths and weaknesses</w:t>
      </w:r>
    </w:p>
    <w:p w14:paraId="4048C34A"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Evaluation of consumer subjective experience of cognitive remediation therapy</w:t>
      </w:r>
    </w:p>
    <w:p w14:paraId="4278C82C"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Concurrent psychotherapy</w:t>
      </w:r>
    </w:p>
    <w:p w14:paraId="2EA4151B"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lastRenderedPageBreak/>
        <w:t>Functional evaluation</w:t>
      </w:r>
    </w:p>
    <w:p w14:paraId="67CA6D78"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Homework / take-home tasks</w:t>
      </w:r>
    </w:p>
    <w:p w14:paraId="5BD68B6E"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Psychoeducation</w:t>
      </w:r>
    </w:p>
    <w:p w14:paraId="50AFD7F2"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 xml:space="preserve">Focus on functional skills training/strategy identification, </w:t>
      </w:r>
      <w:proofErr w:type="spellStart"/>
      <w:r w:rsidRPr="0011060B">
        <w:rPr>
          <w:rFonts w:eastAsiaTheme="majorEastAsia"/>
          <w:lang w:val="en-US"/>
        </w:rPr>
        <w:t>utilisation</w:t>
      </w:r>
      <w:proofErr w:type="spellEnd"/>
      <w:r w:rsidRPr="0011060B">
        <w:rPr>
          <w:rFonts w:eastAsiaTheme="majorEastAsia"/>
          <w:lang w:val="en-US"/>
        </w:rPr>
        <w:t xml:space="preserve"> and </w:t>
      </w:r>
      <w:proofErr w:type="spellStart"/>
      <w:r w:rsidRPr="0011060B">
        <w:rPr>
          <w:rFonts w:eastAsiaTheme="majorEastAsia"/>
          <w:lang w:val="en-US"/>
        </w:rPr>
        <w:t>generalisation</w:t>
      </w:r>
      <w:proofErr w:type="spellEnd"/>
      <w:r w:rsidRPr="0011060B">
        <w:rPr>
          <w:rFonts w:eastAsiaTheme="majorEastAsia"/>
          <w:lang w:val="en-US"/>
        </w:rPr>
        <w:t xml:space="preserve"> in daily life</w:t>
      </w:r>
    </w:p>
    <w:p w14:paraId="04FC48B7"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Therapeutic alliance evaluation</w:t>
      </w:r>
    </w:p>
    <w:p w14:paraId="5D7E5A3D"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Gamification to ensure a fun experience</w:t>
      </w:r>
    </w:p>
    <w:p w14:paraId="5358B41F" w14:textId="77777777" w:rsidR="00472350" w:rsidRPr="0011060B" w:rsidRDefault="00472350" w:rsidP="00472350">
      <w:pPr>
        <w:pStyle w:val="Paragraphedeliste"/>
        <w:numPr>
          <w:ilvl w:val="0"/>
          <w:numId w:val="33"/>
        </w:numPr>
        <w:spacing w:line="480" w:lineRule="auto"/>
        <w:rPr>
          <w:lang w:val="en-US"/>
        </w:rPr>
      </w:pPr>
      <w:proofErr w:type="spellStart"/>
      <w:r w:rsidRPr="0011060B">
        <w:rPr>
          <w:rFonts w:eastAsiaTheme="majorEastAsia"/>
          <w:lang w:val="en-US"/>
        </w:rPr>
        <w:t>Personalisation</w:t>
      </w:r>
      <w:proofErr w:type="spellEnd"/>
    </w:p>
    <w:p w14:paraId="0D02DA90"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Metacognitive training</w:t>
      </w:r>
    </w:p>
    <w:p w14:paraId="41877CDC"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Self-esteem assessment</w:t>
      </w:r>
    </w:p>
    <w:p w14:paraId="05CDE6C2"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Mutual support or sharing about use of learnt skills among participants</w:t>
      </w:r>
    </w:p>
    <w:p w14:paraId="471A43FE"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Motivation evaluation</w:t>
      </w:r>
    </w:p>
    <w:p w14:paraId="55AF44DC"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Perceived competency evaluation</w:t>
      </w:r>
    </w:p>
    <w:p w14:paraId="3FF180BE"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Presence of a therapist</w:t>
      </w:r>
    </w:p>
    <w:p w14:paraId="2EE4C42E"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Self-efficacy assessment</w:t>
      </w:r>
    </w:p>
    <w:p w14:paraId="1946D34F"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Booster sessions</w:t>
      </w:r>
    </w:p>
    <w:p w14:paraId="4D2532D3"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Concurrent social skills training</w:t>
      </w:r>
    </w:p>
    <w:p w14:paraId="271B9A2D"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 xml:space="preserve">Cognitive remediation delivered as part of a broader psychosocial recovery </w:t>
      </w:r>
      <w:proofErr w:type="spellStart"/>
      <w:r w:rsidRPr="0011060B">
        <w:rPr>
          <w:rFonts w:eastAsiaTheme="majorEastAsia"/>
          <w:lang w:val="en-US"/>
        </w:rPr>
        <w:t>programme</w:t>
      </w:r>
      <w:proofErr w:type="spellEnd"/>
      <w:r w:rsidRPr="0011060B">
        <w:rPr>
          <w:lang w:val="en-US"/>
        </w:rPr>
        <w:t xml:space="preserve"> </w:t>
      </w:r>
      <w:r w:rsidRPr="0011060B">
        <w:rPr>
          <w:rFonts w:eastAsiaTheme="majorEastAsia"/>
          <w:lang w:val="en-US"/>
        </w:rPr>
        <w:t>/</w:t>
      </w:r>
      <w:r w:rsidRPr="0011060B">
        <w:rPr>
          <w:lang w:val="en-US"/>
        </w:rPr>
        <w:t xml:space="preserve"> </w:t>
      </w:r>
      <w:r w:rsidRPr="0011060B">
        <w:rPr>
          <w:rFonts w:eastAsiaTheme="majorEastAsia"/>
          <w:lang w:val="en-US"/>
        </w:rPr>
        <w:t>integrated rehabilitation services</w:t>
      </w:r>
    </w:p>
    <w:p w14:paraId="68F67BCC"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Bridging groups</w:t>
      </w:r>
    </w:p>
    <w:p w14:paraId="52F83DF0" w14:textId="77777777" w:rsidR="00472350" w:rsidRPr="0011060B" w:rsidRDefault="00472350" w:rsidP="00472350">
      <w:pPr>
        <w:pStyle w:val="Paragraphedeliste"/>
        <w:numPr>
          <w:ilvl w:val="0"/>
          <w:numId w:val="33"/>
        </w:numPr>
        <w:spacing w:line="480" w:lineRule="auto"/>
        <w:rPr>
          <w:lang w:val="en-US"/>
        </w:rPr>
      </w:pPr>
      <w:r w:rsidRPr="0011060B">
        <w:rPr>
          <w:rFonts w:eastAsiaTheme="majorEastAsia"/>
          <w:lang w:val="en-US"/>
        </w:rPr>
        <w:t>Concurrent psychosocial support, especially supported employment and/or education</w:t>
      </w:r>
    </w:p>
    <w:p w14:paraId="186D118F" w14:textId="77777777" w:rsidR="00472350" w:rsidRPr="0011060B" w:rsidRDefault="00472350" w:rsidP="00472350">
      <w:pPr>
        <w:spacing w:line="480" w:lineRule="auto"/>
        <w:rPr>
          <w:b/>
          <w:bCs/>
          <w:lang w:val="en-US"/>
        </w:rPr>
      </w:pPr>
    </w:p>
    <w:p w14:paraId="2B47479C" w14:textId="77777777" w:rsidR="00472350" w:rsidRPr="0011060B" w:rsidRDefault="00472350" w:rsidP="00472350">
      <w:pPr>
        <w:spacing w:line="480" w:lineRule="auto"/>
        <w:rPr>
          <w:b/>
          <w:bCs/>
          <w:lang w:val="en-US"/>
        </w:rPr>
      </w:pPr>
      <w:r w:rsidRPr="0011060B">
        <w:rPr>
          <w:b/>
          <w:bCs/>
          <w:lang w:val="en-US"/>
        </w:rPr>
        <w:t>Question 5</w:t>
      </w:r>
    </w:p>
    <w:p w14:paraId="6892E909" w14:textId="77777777" w:rsidR="00472350" w:rsidRPr="0011060B" w:rsidRDefault="00472350" w:rsidP="00472350">
      <w:pPr>
        <w:spacing w:line="480" w:lineRule="auto"/>
        <w:rPr>
          <w:lang w:val="en-US"/>
        </w:rPr>
      </w:pPr>
      <w:r w:rsidRPr="0011060B">
        <w:rPr>
          <w:lang w:val="en-US"/>
        </w:rPr>
        <w:t>Category:</w:t>
      </w:r>
    </w:p>
    <w:p w14:paraId="6702F567" w14:textId="77777777" w:rsidR="00472350" w:rsidRPr="0011060B" w:rsidRDefault="00472350" w:rsidP="00472350">
      <w:pPr>
        <w:spacing w:line="480" w:lineRule="auto"/>
        <w:rPr>
          <w:lang w:val="en-US"/>
        </w:rPr>
      </w:pPr>
      <w:r w:rsidRPr="0011060B">
        <w:rPr>
          <w:lang w:val="en-US"/>
        </w:rPr>
        <w:t>BARRIERS IN MENTAL HEALTH FACILITIES</w:t>
      </w:r>
    </w:p>
    <w:p w14:paraId="778D6946" w14:textId="77777777" w:rsidR="00472350" w:rsidRPr="0011060B" w:rsidRDefault="00472350" w:rsidP="00472350">
      <w:pPr>
        <w:spacing w:line="480" w:lineRule="auto"/>
        <w:rPr>
          <w:lang w:val="en-US"/>
        </w:rPr>
      </w:pPr>
      <w:r w:rsidRPr="0011060B">
        <w:rPr>
          <w:lang w:val="en-US"/>
        </w:rPr>
        <w:lastRenderedPageBreak/>
        <w:t xml:space="preserve">Please rate how </w:t>
      </w:r>
      <w:r w:rsidRPr="0011060B">
        <w:rPr>
          <w:rFonts w:eastAsiaTheme="majorEastAsia"/>
          <w:b/>
          <w:bCs/>
          <w:lang w:val="en-US"/>
        </w:rPr>
        <w:t>important</w:t>
      </w:r>
      <w:r w:rsidRPr="0011060B">
        <w:rPr>
          <w:lang w:val="en-US"/>
        </w:rPr>
        <w:t xml:space="preserve"> and how </w:t>
      </w:r>
      <w:r w:rsidRPr="0011060B">
        <w:rPr>
          <w:rFonts w:eastAsiaTheme="majorEastAsia"/>
          <w:b/>
          <w:bCs/>
          <w:lang w:val="en-US"/>
        </w:rPr>
        <w:t>prevalent</w:t>
      </w:r>
      <w:r w:rsidRPr="0011060B">
        <w:rPr>
          <w:lang w:val="en-US"/>
        </w:rPr>
        <w:t xml:space="preserve"> you think the following items are in </w:t>
      </w:r>
      <w:r w:rsidRPr="0011060B">
        <w:rPr>
          <w:rFonts w:eastAsiaTheme="majorEastAsia"/>
          <w:b/>
          <w:bCs/>
          <w:lang w:val="en-US"/>
        </w:rPr>
        <w:t>preventing the implementation</w:t>
      </w:r>
      <w:r w:rsidRPr="0011060B">
        <w:rPr>
          <w:lang w:val="en-US"/>
        </w:rPr>
        <w:t xml:space="preserve"> of cognitive remediation therapy in mental health facilities.</w:t>
      </w:r>
    </w:p>
    <w:p w14:paraId="070CA21C" w14:textId="77777777" w:rsidR="00472350" w:rsidRPr="0011060B" w:rsidRDefault="00472350" w:rsidP="00472350">
      <w:pPr>
        <w:spacing w:line="480" w:lineRule="auto"/>
        <w:rPr>
          <w:lang w:val="en-US"/>
        </w:rPr>
      </w:pPr>
      <w:r w:rsidRPr="0011060B">
        <w:rPr>
          <w:lang w:val="en-US"/>
        </w:rPr>
        <w:t>Items:</w:t>
      </w:r>
    </w:p>
    <w:p w14:paraId="0AB3D36F"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 xml:space="preserve">Lack of </w:t>
      </w:r>
      <w:proofErr w:type="spellStart"/>
      <w:r w:rsidRPr="0011060B">
        <w:rPr>
          <w:rFonts w:eastAsiaTheme="majorEastAsia"/>
          <w:lang w:val="en-US"/>
        </w:rPr>
        <w:t>organisational</w:t>
      </w:r>
      <w:proofErr w:type="spellEnd"/>
      <w:r w:rsidRPr="0011060B">
        <w:rPr>
          <w:rFonts w:eastAsiaTheme="majorEastAsia"/>
          <w:lang w:val="en-US"/>
        </w:rPr>
        <w:t xml:space="preserve"> readiness</w:t>
      </w:r>
    </w:p>
    <w:p w14:paraId="2FC2F2D6"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Lack of consumers voice in service construction</w:t>
      </w:r>
    </w:p>
    <w:p w14:paraId="64EAC758"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Inadequate facilities (e.g., material, space)</w:t>
      </w:r>
    </w:p>
    <w:p w14:paraId="1DEE5F60"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Lack of routine functional assessments</w:t>
      </w:r>
    </w:p>
    <w:p w14:paraId="5CCDA8A2"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Lack of data showing tangible functioning benefits</w:t>
      </w:r>
    </w:p>
    <w:p w14:paraId="58CB48FC"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Heterogeneity of types of cognitive therapy</w:t>
      </w:r>
    </w:p>
    <w:p w14:paraId="09BBC83D"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Duration of training / Lack of time</w:t>
      </w:r>
    </w:p>
    <w:p w14:paraId="03FD73BA" w14:textId="77777777" w:rsidR="00472350" w:rsidRPr="0011060B" w:rsidRDefault="00472350" w:rsidP="00472350">
      <w:pPr>
        <w:pStyle w:val="Paragraphedeliste"/>
        <w:numPr>
          <w:ilvl w:val="0"/>
          <w:numId w:val="34"/>
        </w:numPr>
        <w:spacing w:line="480" w:lineRule="auto"/>
        <w:rPr>
          <w:lang w:val="en-US"/>
        </w:rPr>
      </w:pPr>
      <w:r w:rsidRPr="0011060B">
        <w:rPr>
          <w:rFonts w:eastAsiaTheme="majorEastAsia"/>
          <w:lang w:val="en-US"/>
        </w:rPr>
        <w:t>Lack of funding</w:t>
      </w:r>
    </w:p>
    <w:p w14:paraId="2D4D5673"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Orientation of mental health systems towards acute illness</w:t>
      </w:r>
    </w:p>
    <w:p w14:paraId="0AFA563E"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routine neuropsychological assessments</w:t>
      </w:r>
    </w:p>
    <w:p w14:paraId="40CB418B"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clinician / manager input in service construction</w:t>
      </w:r>
    </w:p>
    <w:p w14:paraId="509E541A"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staff employed in cognitive rehabilitation roles</w:t>
      </w:r>
    </w:p>
    <w:p w14:paraId="650D44C8"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knowledge about cognitive remediation therapy</w:t>
      </w:r>
    </w:p>
    <w:p w14:paraId="4914969B"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staff training in general rehabilitation / recovery</w:t>
      </w:r>
    </w:p>
    <w:p w14:paraId="35E28C01"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staff training in cognitive remediation therapy</w:t>
      </w:r>
    </w:p>
    <w:p w14:paraId="4F21D815"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Lack of awareness of needs with regards to cognitive deficits at policy-making level</w:t>
      </w:r>
    </w:p>
    <w:p w14:paraId="606B6FAC" w14:textId="77777777" w:rsidR="00472350" w:rsidRPr="0011060B" w:rsidRDefault="00472350" w:rsidP="00472350">
      <w:pPr>
        <w:pStyle w:val="Paragraphedeliste"/>
        <w:numPr>
          <w:ilvl w:val="0"/>
          <w:numId w:val="34"/>
        </w:numPr>
        <w:spacing w:line="480" w:lineRule="auto"/>
        <w:rPr>
          <w:rFonts w:eastAsiaTheme="minorHAnsi"/>
          <w:lang w:val="en-US" w:eastAsia="en-US"/>
        </w:rPr>
      </w:pPr>
      <w:r w:rsidRPr="0011060B">
        <w:rPr>
          <w:rFonts w:eastAsiaTheme="minorHAnsi"/>
          <w:lang w:val="en-US" w:eastAsia="en-US"/>
        </w:rPr>
        <w:t>Emphasis on case management not therapy</w:t>
      </w:r>
    </w:p>
    <w:p w14:paraId="14A815B8" w14:textId="77777777" w:rsidR="00472350" w:rsidRPr="0011060B" w:rsidRDefault="00472350" w:rsidP="00472350">
      <w:pPr>
        <w:spacing w:line="480" w:lineRule="auto"/>
        <w:rPr>
          <w:rFonts w:eastAsiaTheme="minorHAnsi"/>
          <w:b/>
          <w:bCs/>
          <w:lang w:val="en-US" w:eastAsia="en-US"/>
        </w:rPr>
      </w:pPr>
    </w:p>
    <w:p w14:paraId="0F55ED78" w14:textId="77777777" w:rsidR="00472350" w:rsidRPr="0011060B" w:rsidRDefault="00472350" w:rsidP="00472350">
      <w:pPr>
        <w:spacing w:line="480" w:lineRule="auto"/>
        <w:rPr>
          <w:rFonts w:eastAsiaTheme="minorHAnsi"/>
          <w:b/>
          <w:bCs/>
          <w:lang w:val="en-US" w:eastAsia="en-US"/>
        </w:rPr>
      </w:pPr>
      <w:r w:rsidRPr="0011060B">
        <w:rPr>
          <w:rFonts w:eastAsiaTheme="minorHAnsi"/>
          <w:b/>
          <w:bCs/>
          <w:lang w:val="en-US" w:eastAsia="en-US"/>
        </w:rPr>
        <w:t>Question 6</w:t>
      </w:r>
    </w:p>
    <w:p w14:paraId="6E83BBDB" w14:textId="77777777" w:rsidR="00472350" w:rsidRPr="0011060B" w:rsidRDefault="00472350" w:rsidP="00472350">
      <w:pPr>
        <w:spacing w:line="480" w:lineRule="auto"/>
        <w:rPr>
          <w:rFonts w:eastAsiaTheme="minorHAnsi"/>
          <w:lang w:val="en-US" w:eastAsia="en-US"/>
        </w:rPr>
      </w:pPr>
      <w:r w:rsidRPr="0011060B">
        <w:rPr>
          <w:rFonts w:eastAsiaTheme="minorHAnsi"/>
          <w:lang w:val="en-US" w:eastAsia="en-US"/>
        </w:rPr>
        <w:t>Category:</w:t>
      </w:r>
    </w:p>
    <w:p w14:paraId="4ECAA14A" w14:textId="77777777" w:rsidR="00472350" w:rsidRPr="0011060B" w:rsidRDefault="00472350" w:rsidP="00472350">
      <w:pPr>
        <w:spacing w:line="480" w:lineRule="auto"/>
        <w:rPr>
          <w:rFonts w:eastAsiaTheme="minorHAnsi"/>
          <w:lang w:val="en-US" w:eastAsia="en-US"/>
        </w:rPr>
      </w:pPr>
      <w:r w:rsidRPr="0011060B">
        <w:rPr>
          <w:rFonts w:eastAsiaTheme="minorHAnsi"/>
          <w:lang w:val="en-US" w:eastAsia="en-US"/>
        </w:rPr>
        <w:t>BARRIERS FOR CLINICIANS</w:t>
      </w:r>
    </w:p>
    <w:p w14:paraId="4E9A80E7" w14:textId="77777777" w:rsidR="00472350" w:rsidRPr="0011060B" w:rsidRDefault="00472350" w:rsidP="00472350">
      <w:pPr>
        <w:spacing w:line="480" w:lineRule="auto"/>
        <w:rPr>
          <w:rFonts w:eastAsiaTheme="minorHAnsi"/>
          <w:lang w:val="en-US" w:eastAsia="en-US"/>
        </w:rPr>
      </w:pPr>
      <w:r w:rsidRPr="0011060B">
        <w:rPr>
          <w:rFonts w:eastAsiaTheme="minorHAnsi"/>
          <w:lang w:val="en-US" w:eastAsia="en-US"/>
        </w:rPr>
        <w:lastRenderedPageBreak/>
        <w:t xml:space="preserve">Please rate how </w:t>
      </w:r>
      <w:r w:rsidRPr="0011060B">
        <w:rPr>
          <w:rFonts w:eastAsiaTheme="minorHAnsi"/>
          <w:b/>
          <w:bCs/>
          <w:lang w:val="en-US" w:eastAsia="en-US"/>
        </w:rPr>
        <w:t>important</w:t>
      </w:r>
      <w:r w:rsidRPr="0011060B">
        <w:rPr>
          <w:rFonts w:eastAsiaTheme="minorHAnsi"/>
          <w:lang w:val="en-US" w:eastAsia="en-US"/>
        </w:rPr>
        <w:t xml:space="preserve"> and how </w:t>
      </w:r>
      <w:r w:rsidRPr="0011060B">
        <w:rPr>
          <w:rFonts w:eastAsiaTheme="minorHAnsi"/>
          <w:b/>
          <w:bCs/>
          <w:lang w:val="en-US" w:eastAsia="en-US"/>
        </w:rPr>
        <w:t>prevalent</w:t>
      </w:r>
      <w:r w:rsidRPr="0011060B">
        <w:rPr>
          <w:rFonts w:eastAsiaTheme="minorHAnsi"/>
          <w:lang w:val="en-US" w:eastAsia="en-US"/>
        </w:rPr>
        <w:t xml:space="preserve"> you think the following items are in </w:t>
      </w:r>
      <w:r w:rsidRPr="0011060B">
        <w:rPr>
          <w:rFonts w:eastAsiaTheme="minorHAnsi"/>
          <w:b/>
          <w:bCs/>
          <w:lang w:val="en-US" w:eastAsia="en-US"/>
        </w:rPr>
        <w:t>preventing the use</w:t>
      </w:r>
      <w:r w:rsidRPr="0011060B">
        <w:rPr>
          <w:rFonts w:eastAsiaTheme="minorHAnsi"/>
          <w:lang w:val="en-US" w:eastAsia="en-US"/>
        </w:rPr>
        <w:t xml:space="preserve"> of cognitive remediation therapy </w:t>
      </w:r>
      <w:r w:rsidRPr="0011060B">
        <w:rPr>
          <w:rFonts w:eastAsiaTheme="minorHAnsi"/>
          <w:b/>
          <w:bCs/>
          <w:lang w:val="en-US" w:eastAsia="en-US"/>
        </w:rPr>
        <w:t>by clinicians</w:t>
      </w:r>
      <w:r w:rsidRPr="0011060B">
        <w:rPr>
          <w:rFonts w:eastAsiaTheme="minorHAnsi"/>
          <w:lang w:val="en-US" w:eastAsia="en-US"/>
        </w:rPr>
        <w:t xml:space="preserve"> in mental health facilities.</w:t>
      </w:r>
    </w:p>
    <w:p w14:paraId="185002C6" w14:textId="77777777" w:rsidR="00472350" w:rsidRPr="0011060B" w:rsidRDefault="00472350" w:rsidP="00472350">
      <w:pPr>
        <w:spacing w:line="480" w:lineRule="auto"/>
        <w:rPr>
          <w:rFonts w:eastAsiaTheme="minorHAnsi"/>
          <w:lang w:val="en-US" w:eastAsia="en-US"/>
        </w:rPr>
      </w:pPr>
      <w:r w:rsidRPr="0011060B">
        <w:rPr>
          <w:rFonts w:eastAsiaTheme="minorHAnsi"/>
          <w:lang w:val="en-US" w:eastAsia="en-US"/>
        </w:rPr>
        <w:t>Items:</w:t>
      </w:r>
    </w:p>
    <w:p w14:paraId="50872C23" w14:textId="77777777" w:rsidR="00472350" w:rsidRPr="0011060B" w:rsidRDefault="00472350" w:rsidP="00472350">
      <w:pPr>
        <w:pStyle w:val="Paragraphedeliste"/>
        <w:numPr>
          <w:ilvl w:val="0"/>
          <w:numId w:val="35"/>
        </w:numPr>
        <w:spacing w:line="480" w:lineRule="auto"/>
        <w:rPr>
          <w:rFonts w:eastAsiaTheme="minorHAnsi"/>
          <w:lang w:val="en-US" w:eastAsia="en-US"/>
        </w:rPr>
      </w:pPr>
      <w:r w:rsidRPr="0011060B">
        <w:rPr>
          <w:rFonts w:eastAsiaTheme="minorHAnsi"/>
          <w:lang w:val="en-US" w:eastAsia="en-US"/>
        </w:rPr>
        <w:t>Priority given to other interventions</w:t>
      </w:r>
    </w:p>
    <w:p w14:paraId="6CB51C1F" w14:textId="77777777" w:rsidR="00472350" w:rsidRPr="0011060B" w:rsidRDefault="00472350" w:rsidP="00472350">
      <w:pPr>
        <w:pStyle w:val="Paragraphedeliste"/>
        <w:numPr>
          <w:ilvl w:val="0"/>
          <w:numId w:val="35"/>
        </w:numPr>
        <w:spacing w:line="480" w:lineRule="auto"/>
        <w:rPr>
          <w:rFonts w:eastAsiaTheme="minorHAnsi"/>
          <w:lang w:val="en-US" w:eastAsia="en-US"/>
        </w:rPr>
      </w:pPr>
      <w:r w:rsidRPr="0011060B">
        <w:rPr>
          <w:rFonts w:eastAsiaTheme="minorHAnsi"/>
          <w:lang w:val="en-US" w:eastAsia="en-US"/>
        </w:rPr>
        <w:t>Lack of easy-to-use manualized cognitive remediation packages</w:t>
      </w:r>
    </w:p>
    <w:p w14:paraId="7B04B031" w14:textId="77777777" w:rsidR="00472350" w:rsidRPr="0011060B" w:rsidRDefault="00472350" w:rsidP="00472350">
      <w:pPr>
        <w:pStyle w:val="Paragraphedeliste"/>
        <w:numPr>
          <w:ilvl w:val="0"/>
          <w:numId w:val="35"/>
        </w:numPr>
        <w:spacing w:line="480" w:lineRule="auto"/>
        <w:rPr>
          <w:rFonts w:eastAsiaTheme="minorHAnsi"/>
          <w:lang w:val="en-US" w:eastAsia="en-US"/>
        </w:rPr>
      </w:pPr>
      <w:r w:rsidRPr="0011060B">
        <w:rPr>
          <w:rFonts w:eastAsiaTheme="minorHAnsi"/>
          <w:lang w:val="en-US" w:eastAsia="en-US"/>
        </w:rPr>
        <w:t>Lack of clinical leadership</w:t>
      </w:r>
    </w:p>
    <w:p w14:paraId="7DE84D65" w14:textId="77777777" w:rsidR="00472350" w:rsidRPr="0011060B" w:rsidRDefault="00472350" w:rsidP="00472350">
      <w:pPr>
        <w:pStyle w:val="Paragraphedeliste"/>
        <w:numPr>
          <w:ilvl w:val="0"/>
          <w:numId w:val="35"/>
        </w:numPr>
        <w:spacing w:line="480" w:lineRule="auto"/>
        <w:rPr>
          <w:rFonts w:eastAsiaTheme="minorHAnsi"/>
          <w:lang w:val="en-US" w:eastAsia="en-US"/>
        </w:rPr>
      </w:pPr>
      <w:r w:rsidRPr="0011060B">
        <w:rPr>
          <w:rFonts w:eastAsiaTheme="minorHAnsi"/>
          <w:lang w:val="en-US" w:eastAsia="en-US"/>
        </w:rPr>
        <w:t>Negative attitude towards cognitive remediation therapy among some clinicians</w:t>
      </w:r>
    </w:p>
    <w:p w14:paraId="53EE16CC" w14:textId="77777777" w:rsidR="00472350" w:rsidRPr="0011060B" w:rsidRDefault="00472350" w:rsidP="00472350">
      <w:pPr>
        <w:pStyle w:val="Paragraphedeliste"/>
        <w:numPr>
          <w:ilvl w:val="0"/>
          <w:numId w:val="35"/>
        </w:numPr>
        <w:spacing w:line="480" w:lineRule="auto"/>
        <w:rPr>
          <w:rFonts w:eastAsiaTheme="minorHAnsi"/>
          <w:lang w:val="en-US" w:eastAsia="en-US"/>
        </w:rPr>
      </w:pPr>
      <w:r w:rsidRPr="0011060B">
        <w:rPr>
          <w:rFonts w:eastAsiaTheme="minorHAnsi"/>
          <w:lang w:val="en-US" w:eastAsia="en-US"/>
        </w:rPr>
        <w:t>Lack of time</w:t>
      </w:r>
    </w:p>
    <w:p w14:paraId="6FED7ABB"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perceived support from peers</w:t>
      </w:r>
    </w:p>
    <w:p w14:paraId="048A43FC"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training in cognitive remediation therapy</w:t>
      </w:r>
    </w:p>
    <w:p w14:paraId="475ECB53"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support to trained staff</w:t>
      </w:r>
    </w:p>
    <w:p w14:paraId="1AAB1283"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perceived relevance of the therapy</w:t>
      </w:r>
    </w:p>
    <w:p w14:paraId="2FF1D986"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knowledge about cognitive remediation therapy</w:t>
      </w:r>
    </w:p>
    <w:p w14:paraId="6C32AA6A"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understanding of cognitive functioning and impairment in schizophrenia</w:t>
      </w:r>
    </w:p>
    <w:p w14:paraId="6EC0A24F"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perceived importance of cognitive functioning / cognitive deficits</w:t>
      </w:r>
    </w:p>
    <w:p w14:paraId="6F1FB000" w14:textId="77777777" w:rsidR="00472350" w:rsidRPr="0011060B" w:rsidRDefault="00472350" w:rsidP="00472350">
      <w:pPr>
        <w:pStyle w:val="Paragraphedeliste"/>
        <w:numPr>
          <w:ilvl w:val="0"/>
          <w:numId w:val="35"/>
        </w:numPr>
        <w:spacing w:line="480" w:lineRule="auto"/>
        <w:rPr>
          <w:lang w:val="en-US"/>
        </w:rPr>
      </w:pPr>
      <w:r w:rsidRPr="0011060B">
        <w:rPr>
          <w:lang w:val="en-US"/>
        </w:rPr>
        <w:t>Belief that cognition does not improve among people with chronic mental health conditions</w:t>
      </w:r>
    </w:p>
    <w:p w14:paraId="2DAFE138" w14:textId="77777777" w:rsidR="00472350" w:rsidRPr="0011060B" w:rsidRDefault="00472350" w:rsidP="00472350">
      <w:pPr>
        <w:pStyle w:val="Paragraphedeliste"/>
        <w:numPr>
          <w:ilvl w:val="0"/>
          <w:numId w:val="35"/>
        </w:numPr>
        <w:spacing w:line="480" w:lineRule="auto"/>
        <w:rPr>
          <w:lang w:val="en-US"/>
        </w:rPr>
      </w:pPr>
      <w:r w:rsidRPr="0011060B">
        <w:rPr>
          <w:lang w:val="en-US"/>
        </w:rPr>
        <w:t>Low interest</w:t>
      </w:r>
    </w:p>
    <w:p w14:paraId="4F5FE681"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strong affiliation of cognitive remediation therapy to a discipline / professional field</w:t>
      </w:r>
    </w:p>
    <w:p w14:paraId="2D1AAF71"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priority for complex cases</w:t>
      </w:r>
    </w:p>
    <w:p w14:paraId="73C94DF3" w14:textId="77777777" w:rsidR="00472350" w:rsidRPr="0011060B" w:rsidRDefault="00472350" w:rsidP="00472350">
      <w:pPr>
        <w:pStyle w:val="Paragraphedeliste"/>
        <w:numPr>
          <w:ilvl w:val="0"/>
          <w:numId w:val="35"/>
        </w:numPr>
        <w:spacing w:line="480" w:lineRule="auto"/>
        <w:rPr>
          <w:lang w:val="en-US"/>
        </w:rPr>
      </w:pPr>
      <w:r w:rsidRPr="0011060B">
        <w:rPr>
          <w:lang w:val="en-US"/>
        </w:rPr>
        <w:t>Duration of therapy (too long)</w:t>
      </w:r>
    </w:p>
    <w:p w14:paraId="0CC0638F" w14:textId="77777777" w:rsidR="00472350" w:rsidRPr="0011060B" w:rsidRDefault="00472350" w:rsidP="00472350">
      <w:pPr>
        <w:pStyle w:val="Paragraphedeliste"/>
        <w:numPr>
          <w:ilvl w:val="0"/>
          <w:numId w:val="35"/>
        </w:numPr>
        <w:spacing w:line="480" w:lineRule="auto"/>
        <w:rPr>
          <w:lang w:val="en-US"/>
        </w:rPr>
      </w:pPr>
      <w:r w:rsidRPr="0011060B">
        <w:rPr>
          <w:lang w:val="en-US"/>
        </w:rPr>
        <w:t>Lack of facilities/funding</w:t>
      </w:r>
    </w:p>
    <w:p w14:paraId="4BB8173A" w14:textId="77777777" w:rsidR="00472350" w:rsidRPr="0011060B" w:rsidRDefault="00472350" w:rsidP="00472350">
      <w:pPr>
        <w:spacing w:line="480" w:lineRule="auto"/>
        <w:rPr>
          <w:b/>
          <w:bCs/>
          <w:lang w:val="en-US"/>
        </w:rPr>
      </w:pPr>
    </w:p>
    <w:p w14:paraId="705FE156" w14:textId="77777777" w:rsidR="00472350" w:rsidRPr="0011060B" w:rsidRDefault="00472350" w:rsidP="00472350">
      <w:pPr>
        <w:spacing w:line="480" w:lineRule="auto"/>
        <w:rPr>
          <w:b/>
          <w:bCs/>
          <w:lang w:val="en-US"/>
        </w:rPr>
      </w:pPr>
      <w:r w:rsidRPr="0011060B">
        <w:rPr>
          <w:b/>
          <w:bCs/>
          <w:lang w:val="en-US"/>
        </w:rPr>
        <w:t>Question 7</w:t>
      </w:r>
    </w:p>
    <w:p w14:paraId="29549535" w14:textId="77777777" w:rsidR="00472350" w:rsidRPr="0011060B" w:rsidRDefault="00472350" w:rsidP="00472350">
      <w:pPr>
        <w:spacing w:line="480" w:lineRule="auto"/>
        <w:rPr>
          <w:lang w:val="en-US"/>
        </w:rPr>
      </w:pPr>
      <w:r w:rsidRPr="0011060B">
        <w:rPr>
          <w:lang w:val="en-US"/>
        </w:rPr>
        <w:lastRenderedPageBreak/>
        <w:t>Category:</w:t>
      </w:r>
    </w:p>
    <w:p w14:paraId="2CECDA90" w14:textId="77777777" w:rsidR="00472350" w:rsidRPr="0011060B" w:rsidRDefault="00472350" w:rsidP="00472350">
      <w:pPr>
        <w:spacing w:line="480" w:lineRule="auto"/>
        <w:rPr>
          <w:lang w:val="en-US"/>
        </w:rPr>
      </w:pPr>
      <w:r w:rsidRPr="0011060B">
        <w:rPr>
          <w:lang w:val="en-US"/>
        </w:rPr>
        <w:t xml:space="preserve">BARRIERS FOR CONSUMER ACCESS TO COGNITIVE REMEDIATION </w:t>
      </w:r>
    </w:p>
    <w:p w14:paraId="158984A8" w14:textId="77777777" w:rsidR="00472350" w:rsidRPr="0011060B" w:rsidRDefault="00472350" w:rsidP="00472350">
      <w:pPr>
        <w:spacing w:line="480" w:lineRule="auto"/>
        <w:rPr>
          <w:lang w:val="en-US"/>
        </w:rPr>
      </w:pPr>
      <w:r w:rsidRPr="0011060B">
        <w:rPr>
          <w:lang w:val="en-US"/>
        </w:rPr>
        <w:t xml:space="preserve">Please rate how </w:t>
      </w:r>
      <w:r w:rsidRPr="0011060B">
        <w:rPr>
          <w:b/>
          <w:bCs/>
          <w:lang w:val="en-US"/>
        </w:rPr>
        <w:t>important</w:t>
      </w:r>
      <w:r w:rsidRPr="0011060B">
        <w:rPr>
          <w:lang w:val="en-US"/>
        </w:rPr>
        <w:t xml:space="preserve"> and how </w:t>
      </w:r>
      <w:r w:rsidRPr="0011060B">
        <w:rPr>
          <w:b/>
          <w:bCs/>
          <w:lang w:val="en-US"/>
        </w:rPr>
        <w:t>prevalent</w:t>
      </w:r>
      <w:r w:rsidRPr="0011060B">
        <w:rPr>
          <w:lang w:val="en-US"/>
        </w:rPr>
        <w:t xml:space="preserve"> you think the following items are in </w:t>
      </w:r>
      <w:r w:rsidRPr="0011060B">
        <w:rPr>
          <w:b/>
          <w:bCs/>
          <w:lang w:val="en-US"/>
        </w:rPr>
        <w:t>preventing access</w:t>
      </w:r>
      <w:r w:rsidRPr="0011060B">
        <w:rPr>
          <w:lang w:val="en-US"/>
        </w:rPr>
        <w:t xml:space="preserve"> to cognitive remediation therapy </w:t>
      </w:r>
      <w:r w:rsidRPr="0011060B">
        <w:rPr>
          <w:b/>
          <w:bCs/>
          <w:lang w:val="en-US"/>
        </w:rPr>
        <w:t>for people diagnosed with schizophrenia</w:t>
      </w:r>
      <w:r w:rsidRPr="0011060B">
        <w:rPr>
          <w:lang w:val="en-US"/>
        </w:rPr>
        <w:t>.</w:t>
      </w:r>
    </w:p>
    <w:p w14:paraId="57B2D94D" w14:textId="77777777" w:rsidR="00472350" w:rsidRPr="0011060B" w:rsidRDefault="00472350" w:rsidP="00472350">
      <w:pPr>
        <w:spacing w:line="480" w:lineRule="auto"/>
        <w:rPr>
          <w:lang w:val="en-US"/>
        </w:rPr>
      </w:pPr>
      <w:r w:rsidRPr="0011060B">
        <w:rPr>
          <w:lang w:val="en-US"/>
        </w:rPr>
        <w:t>Items:</w:t>
      </w:r>
    </w:p>
    <w:p w14:paraId="034748A0" w14:textId="77777777" w:rsidR="00472350" w:rsidRPr="0011060B" w:rsidRDefault="00472350" w:rsidP="00472350">
      <w:pPr>
        <w:pStyle w:val="Paragraphedeliste"/>
        <w:numPr>
          <w:ilvl w:val="0"/>
          <w:numId w:val="36"/>
        </w:numPr>
        <w:spacing w:line="480" w:lineRule="auto"/>
        <w:rPr>
          <w:lang w:val="en-US"/>
        </w:rPr>
      </w:pPr>
      <w:r w:rsidRPr="0011060B">
        <w:rPr>
          <w:lang w:val="en-US"/>
        </w:rPr>
        <w:t>Lack of remote delivery</w:t>
      </w:r>
    </w:p>
    <w:p w14:paraId="60B9D9F2" w14:textId="77777777" w:rsidR="00472350" w:rsidRPr="0011060B" w:rsidRDefault="00472350" w:rsidP="00472350">
      <w:pPr>
        <w:pStyle w:val="Paragraphedeliste"/>
        <w:numPr>
          <w:ilvl w:val="0"/>
          <w:numId w:val="36"/>
        </w:numPr>
        <w:spacing w:line="480" w:lineRule="auto"/>
        <w:rPr>
          <w:lang w:val="en-US"/>
        </w:rPr>
      </w:pPr>
      <w:r w:rsidRPr="0011060B">
        <w:rPr>
          <w:lang w:val="en-US"/>
        </w:rPr>
        <w:t>Lack of co-production/co-design/consultation</w:t>
      </w:r>
    </w:p>
    <w:p w14:paraId="54EAFF1E" w14:textId="77777777" w:rsidR="00472350" w:rsidRPr="0011060B" w:rsidRDefault="00472350" w:rsidP="00472350">
      <w:pPr>
        <w:pStyle w:val="Paragraphedeliste"/>
        <w:numPr>
          <w:ilvl w:val="0"/>
          <w:numId w:val="36"/>
        </w:numPr>
        <w:spacing w:line="480" w:lineRule="auto"/>
        <w:rPr>
          <w:lang w:val="en-US"/>
        </w:rPr>
      </w:pPr>
      <w:r w:rsidRPr="0011060B">
        <w:rPr>
          <w:lang w:val="en-US"/>
        </w:rPr>
        <w:t>Consumers not considering clinical services as delivering helpful therapies</w:t>
      </w:r>
    </w:p>
    <w:p w14:paraId="564A0973" w14:textId="77777777" w:rsidR="00472350" w:rsidRPr="0011060B" w:rsidRDefault="00472350" w:rsidP="00472350">
      <w:pPr>
        <w:pStyle w:val="Paragraphedeliste"/>
        <w:numPr>
          <w:ilvl w:val="0"/>
          <w:numId w:val="36"/>
        </w:numPr>
        <w:spacing w:line="480" w:lineRule="auto"/>
        <w:rPr>
          <w:lang w:val="en-US"/>
        </w:rPr>
      </w:pPr>
      <w:r w:rsidRPr="0011060B">
        <w:rPr>
          <w:lang w:val="en-US"/>
        </w:rPr>
        <w:t>Competing time issues/activities</w:t>
      </w:r>
    </w:p>
    <w:p w14:paraId="71595BAA" w14:textId="77777777" w:rsidR="00472350" w:rsidRPr="0011060B" w:rsidRDefault="00472350" w:rsidP="00472350">
      <w:pPr>
        <w:pStyle w:val="Paragraphedeliste"/>
        <w:numPr>
          <w:ilvl w:val="0"/>
          <w:numId w:val="36"/>
        </w:numPr>
        <w:spacing w:line="480" w:lineRule="auto"/>
        <w:rPr>
          <w:lang w:val="en-US"/>
        </w:rPr>
      </w:pPr>
      <w:r w:rsidRPr="0011060B">
        <w:rPr>
          <w:lang w:val="en-US"/>
        </w:rPr>
        <w:t>Preconception of the treating team</w:t>
      </w:r>
    </w:p>
    <w:p w14:paraId="0C1E6F43" w14:textId="77777777" w:rsidR="00472350" w:rsidRPr="0011060B" w:rsidRDefault="00472350" w:rsidP="00472350">
      <w:pPr>
        <w:pStyle w:val="Paragraphedeliste"/>
        <w:numPr>
          <w:ilvl w:val="0"/>
          <w:numId w:val="36"/>
        </w:numPr>
        <w:spacing w:line="480" w:lineRule="auto"/>
        <w:rPr>
          <w:lang w:val="en-US"/>
        </w:rPr>
      </w:pPr>
      <w:r w:rsidRPr="0011060B">
        <w:rPr>
          <w:lang w:val="en-US"/>
        </w:rPr>
        <w:t>Low educational level</w:t>
      </w:r>
    </w:p>
    <w:p w14:paraId="069F2367" w14:textId="77777777" w:rsidR="00472350" w:rsidRPr="0011060B" w:rsidRDefault="00472350" w:rsidP="00472350">
      <w:pPr>
        <w:pStyle w:val="Paragraphedeliste"/>
        <w:numPr>
          <w:ilvl w:val="0"/>
          <w:numId w:val="36"/>
        </w:numPr>
        <w:spacing w:line="480" w:lineRule="auto"/>
        <w:rPr>
          <w:lang w:val="en-US"/>
        </w:rPr>
      </w:pPr>
      <w:r w:rsidRPr="0011060B">
        <w:rPr>
          <w:lang w:val="en-US"/>
        </w:rPr>
        <w:t>Other concurrent therapies</w:t>
      </w:r>
    </w:p>
    <w:p w14:paraId="221DD387" w14:textId="77777777" w:rsidR="00472350" w:rsidRPr="0011060B" w:rsidRDefault="00472350" w:rsidP="00472350">
      <w:pPr>
        <w:pStyle w:val="Paragraphedeliste"/>
        <w:numPr>
          <w:ilvl w:val="0"/>
          <w:numId w:val="36"/>
        </w:numPr>
        <w:spacing w:line="480" w:lineRule="auto"/>
        <w:rPr>
          <w:lang w:val="en-US"/>
        </w:rPr>
      </w:pPr>
      <w:r w:rsidRPr="0011060B">
        <w:rPr>
          <w:lang w:val="en-US"/>
        </w:rPr>
        <w:t>Longer illness duration</w:t>
      </w:r>
    </w:p>
    <w:p w14:paraId="6D48A2DA" w14:textId="77777777" w:rsidR="00472350" w:rsidRPr="0011060B" w:rsidRDefault="00472350" w:rsidP="00472350">
      <w:pPr>
        <w:pStyle w:val="Paragraphedeliste"/>
        <w:numPr>
          <w:ilvl w:val="0"/>
          <w:numId w:val="36"/>
        </w:numPr>
        <w:spacing w:line="480" w:lineRule="auto"/>
        <w:rPr>
          <w:lang w:val="en-US"/>
        </w:rPr>
      </w:pPr>
      <w:r w:rsidRPr="0011060B">
        <w:rPr>
          <w:lang w:val="en-US"/>
        </w:rPr>
        <w:t>Difficult practical access (location)</w:t>
      </w:r>
    </w:p>
    <w:p w14:paraId="169C89F9" w14:textId="77777777" w:rsidR="00472350" w:rsidRPr="0011060B" w:rsidRDefault="00472350" w:rsidP="00472350">
      <w:pPr>
        <w:pStyle w:val="Paragraphedeliste"/>
        <w:numPr>
          <w:ilvl w:val="0"/>
          <w:numId w:val="36"/>
        </w:numPr>
        <w:spacing w:line="480" w:lineRule="auto"/>
        <w:rPr>
          <w:lang w:val="en-US"/>
        </w:rPr>
      </w:pPr>
      <w:r w:rsidRPr="0011060B">
        <w:rPr>
          <w:lang w:val="en-US"/>
        </w:rPr>
        <w:t>Poor social support, family/carers support</w:t>
      </w:r>
    </w:p>
    <w:p w14:paraId="0E65C3D7" w14:textId="77777777" w:rsidR="00472350" w:rsidRPr="0011060B" w:rsidRDefault="00472350" w:rsidP="00472350">
      <w:pPr>
        <w:pStyle w:val="Paragraphedeliste"/>
        <w:numPr>
          <w:ilvl w:val="0"/>
          <w:numId w:val="36"/>
        </w:numPr>
        <w:spacing w:line="480" w:lineRule="auto"/>
        <w:rPr>
          <w:lang w:val="en-US"/>
        </w:rPr>
      </w:pPr>
      <w:r w:rsidRPr="0011060B">
        <w:rPr>
          <w:lang w:val="en-US"/>
        </w:rPr>
        <w:t>Cognitive remediation not being perceived as a priority</w:t>
      </w:r>
    </w:p>
    <w:p w14:paraId="7116D34A" w14:textId="77777777" w:rsidR="00472350" w:rsidRPr="0011060B" w:rsidRDefault="00472350" w:rsidP="00472350">
      <w:pPr>
        <w:pStyle w:val="Paragraphedeliste"/>
        <w:numPr>
          <w:ilvl w:val="0"/>
          <w:numId w:val="36"/>
        </w:numPr>
        <w:spacing w:line="480" w:lineRule="auto"/>
        <w:rPr>
          <w:lang w:val="en-US"/>
        </w:rPr>
      </w:pPr>
      <w:r w:rsidRPr="0011060B">
        <w:rPr>
          <w:lang w:val="en-US"/>
        </w:rPr>
        <w:t>High number of relapses</w:t>
      </w:r>
    </w:p>
    <w:p w14:paraId="13B4A2F7" w14:textId="77777777" w:rsidR="00472350" w:rsidRPr="0011060B" w:rsidRDefault="00472350" w:rsidP="00472350">
      <w:pPr>
        <w:pStyle w:val="Paragraphedeliste"/>
        <w:numPr>
          <w:ilvl w:val="0"/>
          <w:numId w:val="36"/>
        </w:numPr>
        <w:spacing w:line="480" w:lineRule="auto"/>
        <w:rPr>
          <w:lang w:val="en-US"/>
        </w:rPr>
      </w:pPr>
      <w:r w:rsidRPr="0011060B">
        <w:rPr>
          <w:lang w:val="en-US"/>
        </w:rPr>
        <w:t xml:space="preserve">High number of </w:t>
      </w:r>
      <w:proofErr w:type="spellStart"/>
      <w:r w:rsidRPr="0011060B">
        <w:rPr>
          <w:lang w:val="en-US"/>
        </w:rPr>
        <w:t>hospitalisations</w:t>
      </w:r>
      <w:proofErr w:type="spellEnd"/>
    </w:p>
    <w:p w14:paraId="13DC928F" w14:textId="77777777" w:rsidR="00472350" w:rsidRPr="0011060B" w:rsidRDefault="00472350" w:rsidP="00472350">
      <w:pPr>
        <w:pStyle w:val="Paragraphedeliste"/>
        <w:numPr>
          <w:ilvl w:val="0"/>
          <w:numId w:val="36"/>
        </w:numPr>
        <w:spacing w:line="480" w:lineRule="auto"/>
        <w:rPr>
          <w:lang w:val="en-US"/>
        </w:rPr>
      </w:pPr>
      <w:r w:rsidRPr="0011060B">
        <w:rPr>
          <w:lang w:val="en-US"/>
        </w:rPr>
        <w:t>Lack of flexibility in therapy delivery (schedule, design, etc.)</w:t>
      </w:r>
    </w:p>
    <w:p w14:paraId="0FEF2D9A" w14:textId="77777777" w:rsidR="00472350" w:rsidRPr="0011060B" w:rsidRDefault="00472350" w:rsidP="00472350">
      <w:pPr>
        <w:pStyle w:val="Paragraphedeliste"/>
        <w:numPr>
          <w:ilvl w:val="0"/>
          <w:numId w:val="36"/>
        </w:numPr>
        <w:spacing w:line="480" w:lineRule="auto"/>
        <w:rPr>
          <w:lang w:val="en-US"/>
        </w:rPr>
      </w:pPr>
      <w:r w:rsidRPr="0011060B">
        <w:rPr>
          <w:lang w:val="en-US"/>
        </w:rPr>
        <w:t>Comorbidities</w:t>
      </w:r>
    </w:p>
    <w:p w14:paraId="65B52284" w14:textId="77777777" w:rsidR="00472350" w:rsidRPr="0011060B" w:rsidRDefault="00472350" w:rsidP="00472350">
      <w:pPr>
        <w:pStyle w:val="Paragraphedeliste"/>
        <w:numPr>
          <w:ilvl w:val="0"/>
          <w:numId w:val="36"/>
        </w:numPr>
        <w:spacing w:line="480" w:lineRule="auto"/>
        <w:rPr>
          <w:lang w:val="en-US"/>
        </w:rPr>
      </w:pPr>
      <w:r w:rsidRPr="0011060B">
        <w:rPr>
          <w:lang w:val="en-US"/>
        </w:rPr>
        <w:t>Lower premorbid IQ</w:t>
      </w:r>
    </w:p>
    <w:p w14:paraId="70FA1D48" w14:textId="77777777" w:rsidR="00472350" w:rsidRPr="0011060B" w:rsidRDefault="00472350" w:rsidP="00472350">
      <w:pPr>
        <w:pStyle w:val="Paragraphedeliste"/>
        <w:numPr>
          <w:ilvl w:val="0"/>
          <w:numId w:val="36"/>
        </w:numPr>
        <w:spacing w:line="480" w:lineRule="auto"/>
        <w:rPr>
          <w:lang w:val="en-US"/>
        </w:rPr>
      </w:pPr>
      <w:r w:rsidRPr="0011060B">
        <w:rPr>
          <w:lang w:val="en-US"/>
        </w:rPr>
        <w:t>Increasing age</w:t>
      </w:r>
    </w:p>
    <w:p w14:paraId="4642529C" w14:textId="77777777" w:rsidR="00472350" w:rsidRPr="0011060B" w:rsidRDefault="00472350" w:rsidP="00472350">
      <w:pPr>
        <w:pStyle w:val="Paragraphedeliste"/>
        <w:numPr>
          <w:ilvl w:val="0"/>
          <w:numId w:val="36"/>
        </w:numPr>
        <w:spacing w:line="480" w:lineRule="auto"/>
        <w:rPr>
          <w:lang w:val="en-US"/>
        </w:rPr>
      </w:pPr>
      <w:r w:rsidRPr="0011060B">
        <w:rPr>
          <w:lang w:val="en-US"/>
        </w:rPr>
        <w:t>Cost of therapy (for the participant)</w:t>
      </w:r>
    </w:p>
    <w:p w14:paraId="79680375" w14:textId="77777777" w:rsidR="00472350" w:rsidRPr="0011060B" w:rsidRDefault="00472350" w:rsidP="00472350">
      <w:pPr>
        <w:pStyle w:val="Paragraphedeliste"/>
        <w:numPr>
          <w:ilvl w:val="0"/>
          <w:numId w:val="36"/>
        </w:numPr>
        <w:spacing w:line="480" w:lineRule="auto"/>
        <w:rPr>
          <w:lang w:val="en-US"/>
        </w:rPr>
      </w:pPr>
      <w:r w:rsidRPr="0011060B">
        <w:rPr>
          <w:lang w:val="en-US"/>
        </w:rPr>
        <w:t>Stage of illness</w:t>
      </w:r>
    </w:p>
    <w:p w14:paraId="2659A913" w14:textId="77777777" w:rsidR="00472350" w:rsidRPr="0011060B" w:rsidRDefault="00472350" w:rsidP="00472350">
      <w:pPr>
        <w:spacing w:line="480" w:lineRule="auto"/>
        <w:rPr>
          <w:b/>
          <w:bCs/>
          <w:lang w:val="en-US"/>
        </w:rPr>
      </w:pPr>
    </w:p>
    <w:p w14:paraId="58B80442" w14:textId="77777777" w:rsidR="00472350" w:rsidRPr="0011060B" w:rsidRDefault="00472350" w:rsidP="00472350">
      <w:pPr>
        <w:spacing w:line="480" w:lineRule="auto"/>
        <w:rPr>
          <w:b/>
          <w:bCs/>
          <w:lang w:val="en-US"/>
        </w:rPr>
      </w:pPr>
      <w:r w:rsidRPr="0011060B">
        <w:rPr>
          <w:b/>
          <w:bCs/>
          <w:lang w:val="en-US"/>
        </w:rPr>
        <w:t>Question 8</w:t>
      </w:r>
    </w:p>
    <w:p w14:paraId="26884752" w14:textId="77777777" w:rsidR="00472350" w:rsidRPr="0011060B" w:rsidRDefault="00472350" w:rsidP="00472350">
      <w:pPr>
        <w:spacing w:line="480" w:lineRule="auto"/>
        <w:rPr>
          <w:lang w:val="en-US"/>
        </w:rPr>
      </w:pPr>
      <w:r w:rsidRPr="0011060B">
        <w:rPr>
          <w:lang w:val="en-US"/>
        </w:rPr>
        <w:t>Category:</w:t>
      </w:r>
    </w:p>
    <w:p w14:paraId="5524EB7B" w14:textId="77777777" w:rsidR="00472350" w:rsidRPr="0011060B" w:rsidRDefault="00472350" w:rsidP="00472350">
      <w:pPr>
        <w:spacing w:line="480" w:lineRule="auto"/>
        <w:rPr>
          <w:lang w:val="en-US"/>
        </w:rPr>
      </w:pPr>
      <w:r w:rsidRPr="0011060B">
        <w:rPr>
          <w:lang w:val="en-US"/>
        </w:rPr>
        <w:t>BARRIERS FOR CONSUMERS ENGAGEMENT IN COGNITIVE REMEDIATION</w:t>
      </w:r>
    </w:p>
    <w:p w14:paraId="046AAD99" w14:textId="77777777" w:rsidR="00472350" w:rsidRPr="0011060B" w:rsidRDefault="00472350" w:rsidP="00472350">
      <w:pPr>
        <w:spacing w:line="480" w:lineRule="auto"/>
        <w:rPr>
          <w:lang w:val="en-US"/>
        </w:rPr>
      </w:pPr>
      <w:r w:rsidRPr="0011060B">
        <w:rPr>
          <w:lang w:val="en-US"/>
        </w:rPr>
        <w:t xml:space="preserve">Please rate how </w:t>
      </w:r>
      <w:r w:rsidRPr="0011060B">
        <w:rPr>
          <w:b/>
          <w:bCs/>
          <w:lang w:val="en-US"/>
        </w:rPr>
        <w:t xml:space="preserve">important </w:t>
      </w:r>
      <w:r w:rsidRPr="0011060B">
        <w:rPr>
          <w:lang w:val="en-US"/>
        </w:rPr>
        <w:t xml:space="preserve">and how </w:t>
      </w:r>
      <w:r w:rsidRPr="0011060B">
        <w:rPr>
          <w:b/>
          <w:bCs/>
          <w:lang w:val="en-US"/>
        </w:rPr>
        <w:t xml:space="preserve">prevalent </w:t>
      </w:r>
      <w:r w:rsidRPr="0011060B">
        <w:rPr>
          <w:lang w:val="en-US"/>
        </w:rPr>
        <w:t xml:space="preserve">you think the following items are in </w:t>
      </w:r>
      <w:r w:rsidRPr="0011060B">
        <w:rPr>
          <w:b/>
          <w:bCs/>
          <w:lang w:val="en-US"/>
        </w:rPr>
        <w:t xml:space="preserve">preventing </w:t>
      </w:r>
      <w:r w:rsidRPr="0011060B">
        <w:rPr>
          <w:lang w:val="en-US"/>
        </w:rPr>
        <w:t xml:space="preserve">participant (i.e., individuals with schizophrenia) </w:t>
      </w:r>
      <w:r w:rsidRPr="0011060B">
        <w:rPr>
          <w:b/>
          <w:bCs/>
          <w:lang w:val="en-US"/>
        </w:rPr>
        <w:t xml:space="preserve">engagement </w:t>
      </w:r>
      <w:r w:rsidRPr="0011060B">
        <w:rPr>
          <w:lang w:val="en-US"/>
        </w:rPr>
        <w:t>in cognitive remediation therapy.</w:t>
      </w:r>
    </w:p>
    <w:p w14:paraId="0B9266E1" w14:textId="77777777" w:rsidR="00472350" w:rsidRPr="0011060B" w:rsidRDefault="00472350" w:rsidP="00472350">
      <w:pPr>
        <w:spacing w:line="480" w:lineRule="auto"/>
        <w:rPr>
          <w:lang w:val="en-US"/>
        </w:rPr>
      </w:pPr>
      <w:r w:rsidRPr="0011060B">
        <w:rPr>
          <w:lang w:val="en-US"/>
        </w:rPr>
        <w:t>Items:</w:t>
      </w:r>
    </w:p>
    <w:p w14:paraId="0A81843B" w14:textId="77777777" w:rsidR="00472350" w:rsidRPr="0011060B" w:rsidRDefault="00472350" w:rsidP="00472350">
      <w:pPr>
        <w:pStyle w:val="Paragraphedeliste"/>
        <w:numPr>
          <w:ilvl w:val="0"/>
          <w:numId w:val="37"/>
        </w:numPr>
        <w:spacing w:line="480" w:lineRule="auto"/>
        <w:rPr>
          <w:lang w:val="en-US"/>
        </w:rPr>
      </w:pPr>
      <w:r w:rsidRPr="0011060B">
        <w:rPr>
          <w:lang w:val="en-US"/>
        </w:rPr>
        <w:t>Low self-esteem</w:t>
      </w:r>
    </w:p>
    <w:p w14:paraId="25BA91A5" w14:textId="77777777" w:rsidR="00472350" w:rsidRPr="0011060B" w:rsidRDefault="00472350" w:rsidP="00472350">
      <w:pPr>
        <w:pStyle w:val="Paragraphedeliste"/>
        <w:numPr>
          <w:ilvl w:val="0"/>
          <w:numId w:val="37"/>
        </w:numPr>
        <w:spacing w:line="480" w:lineRule="auto"/>
        <w:rPr>
          <w:lang w:val="en-US"/>
        </w:rPr>
      </w:pPr>
      <w:r w:rsidRPr="0011060B">
        <w:rPr>
          <w:lang w:val="en-US"/>
        </w:rPr>
        <w:t>Perception of cognitive remediation / tasks as boring</w:t>
      </w:r>
    </w:p>
    <w:p w14:paraId="017221FD" w14:textId="77777777" w:rsidR="00472350" w:rsidRPr="0011060B" w:rsidRDefault="00472350" w:rsidP="00472350">
      <w:pPr>
        <w:pStyle w:val="Paragraphedeliste"/>
        <w:numPr>
          <w:ilvl w:val="0"/>
          <w:numId w:val="37"/>
        </w:numPr>
        <w:spacing w:line="480" w:lineRule="auto"/>
        <w:rPr>
          <w:lang w:val="en-US"/>
        </w:rPr>
      </w:pPr>
      <w:r w:rsidRPr="0011060B">
        <w:rPr>
          <w:lang w:val="en-US"/>
        </w:rPr>
        <w:t>Poor social/family/carers support</w:t>
      </w:r>
    </w:p>
    <w:p w14:paraId="128E9F7C" w14:textId="77777777" w:rsidR="00472350" w:rsidRPr="0011060B" w:rsidRDefault="00472350" w:rsidP="00472350">
      <w:pPr>
        <w:pStyle w:val="Paragraphedeliste"/>
        <w:numPr>
          <w:ilvl w:val="0"/>
          <w:numId w:val="37"/>
        </w:numPr>
        <w:spacing w:line="480" w:lineRule="auto"/>
        <w:rPr>
          <w:lang w:val="en-US"/>
        </w:rPr>
      </w:pPr>
      <w:r w:rsidRPr="0011060B">
        <w:rPr>
          <w:lang w:val="en-US"/>
        </w:rPr>
        <w:t>Poor therapeutic alliance</w:t>
      </w:r>
    </w:p>
    <w:p w14:paraId="048910D9" w14:textId="77777777" w:rsidR="00472350" w:rsidRPr="0011060B" w:rsidRDefault="00472350" w:rsidP="00472350">
      <w:pPr>
        <w:pStyle w:val="Paragraphedeliste"/>
        <w:numPr>
          <w:ilvl w:val="0"/>
          <w:numId w:val="37"/>
        </w:numPr>
        <w:spacing w:line="480" w:lineRule="auto"/>
        <w:rPr>
          <w:lang w:val="en-US"/>
        </w:rPr>
      </w:pPr>
      <w:r w:rsidRPr="0011060B">
        <w:rPr>
          <w:lang w:val="en-US"/>
        </w:rPr>
        <w:t>Defeatist beliefs</w:t>
      </w:r>
    </w:p>
    <w:p w14:paraId="195807AC" w14:textId="77777777" w:rsidR="00472350" w:rsidRPr="0011060B" w:rsidRDefault="00472350" w:rsidP="00472350">
      <w:pPr>
        <w:pStyle w:val="Paragraphedeliste"/>
        <w:numPr>
          <w:ilvl w:val="0"/>
          <w:numId w:val="37"/>
        </w:numPr>
        <w:spacing w:line="480" w:lineRule="auto"/>
        <w:rPr>
          <w:lang w:val="en-US"/>
        </w:rPr>
      </w:pPr>
      <w:r w:rsidRPr="0011060B">
        <w:rPr>
          <w:lang w:val="en-US"/>
        </w:rPr>
        <w:t>Task difficulty (too difficult)</w:t>
      </w:r>
    </w:p>
    <w:p w14:paraId="612B2178" w14:textId="77777777" w:rsidR="00472350" w:rsidRPr="0011060B" w:rsidRDefault="00472350" w:rsidP="00472350">
      <w:pPr>
        <w:pStyle w:val="Paragraphedeliste"/>
        <w:numPr>
          <w:ilvl w:val="0"/>
          <w:numId w:val="37"/>
        </w:numPr>
        <w:spacing w:line="480" w:lineRule="auto"/>
        <w:rPr>
          <w:lang w:val="en-US"/>
        </w:rPr>
      </w:pPr>
      <w:r w:rsidRPr="0011060B">
        <w:rPr>
          <w:lang w:val="en-US"/>
        </w:rPr>
        <w:t>Task difficulty (too easy)</w:t>
      </w:r>
    </w:p>
    <w:p w14:paraId="4EAFE1D4" w14:textId="77777777" w:rsidR="00472350" w:rsidRPr="0011060B" w:rsidRDefault="00472350" w:rsidP="00472350">
      <w:pPr>
        <w:pStyle w:val="Paragraphedeliste"/>
        <w:numPr>
          <w:ilvl w:val="0"/>
          <w:numId w:val="37"/>
        </w:numPr>
        <w:spacing w:line="480" w:lineRule="auto"/>
        <w:rPr>
          <w:lang w:val="en-US"/>
        </w:rPr>
      </w:pPr>
      <w:r w:rsidRPr="0011060B">
        <w:rPr>
          <w:lang w:val="en-US"/>
        </w:rPr>
        <w:t>Lack of insight</w:t>
      </w:r>
    </w:p>
    <w:p w14:paraId="4C777375" w14:textId="77777777" w:rsidR="00472350" w:rsidRPr="0011060B" w:rsidRDefault="00472350" w:rsidP="00472350">
      <w:pPr>
        <w:pStyle w:val="Paragraphedeliste"/>
        <w:numPr>
          <w:ilvl w:val="0"/>
          <w:numId w:val="37"/>
        </w:numPr>
        <w:spacing w:line="480" w:lineRule="auto"/>
        <w:rPr>
          <w:lang w:val="en-US"/>
        </w:rPr>
      </w:pPr>
      <w:r w:rsidRPr="0011060B">
        <w:rPr>
          <w:lang w:val="en-US"/>
        </w:rPr>
        <w:t>Positive symptomatology</w:t>
      </w:r>
    </w:p>
    <w:p w14:paraId="1D95297F" w14:textId="77777777" w:rsidR="00472350" w:rsidRPr="0011060B" w:rsidRDefault="00472350" w:rsidP="00472350">
      <w:pPr>
        <w:pStyle w:val="Paragraphedeliste"/>
        <w:numPr>
          <w:ilvl w:val="0"/>
          <w:numId w:val="37"/>
        </w:numPr>
        <w:spacing w:line="480" w:lineRule="auto"/>
        <w:rPr>
          <w:lang w:val="en-US"/>
        </w:rPr>
      </w:pPr>
      <w:r w:rsidRPr="0011060B">
        <w:rPr>
          <w:lang w:val="en-US"/>
        </w:rPr>
        <w:t>Lack of perceived relevance of the therapy</w:t>
      </w:r>
    </w:p>
    <w:p w14:paraId="7E65A661" w14:textId="77777777" w:rsidR="00472350" w:rsidRPr="0011060B" w:rsidRDefault="00472350" w:rsidP="00472350">
      <w:pPr>
        <w:pStyle w:val="Paragraphedeliste"/>
        <w:numPr>
          <w:ilvl w:val="0"/>
          <w:numId w:val="37"/>
        </w:numPr>
        <w:spacing w:line="480" w:lineRule="auto"/>
        <w:rPr>
          <w:lang w:val="en-US"/>
        </w:rPr>
      </w:pPr>
      <w:r w:rsidRPr="0011060B">
        <w:rPr>
          <w:lang w:val="en-US"/>
        </w:rPr>
        <w:t>Increasing age</w:t>
      </w:r>
    </w:p>
    <w:p w14:paraId="1CACCEC0" w14:textId="77777777" w:rsidR="00472350" w:rsidRPr="0011060B" w:rsidRDefault="00472350" w:rsidP="00472350">
      <w:pPr>
        <w:pStyle w:val="Paragraphedeliste"/>
        <w:numPr>
          <w:ilvl w:val="0"/>
          <w:numId w:val="37"/>
        </w:numPr>
        <w:spacing w:line="480" w:lineRule="auto"/>
        <w:rPr>
          <w:lang w:val="en-US"/>
        </w:rPr>
      </w:pPr>
      <w:r w:rsidRPr="0011060B">
        <w:rPr>
          <w:lang w:val="en-US"/>
        </w:rPr>
        <w:t>Negative symptomatology</w:t>
      </w:r>
    </w:p>
    <w:p w14:paraId="2C846ACD" w14:textId="77777777" w:rsidR="00472350" w:rsidRPr="0011060B" w:rsidRDefault="00472350" w:rsidP="00472350">
      <w:pPr>
        <w:pStyle w:val="Paragraphedeliste"/>
        <w:numPr>
          <w:ilvl w:val="0"/>
          <w:numId w:val="37"/>
        </w:numPr>
        <w:spacing w:line="480" w:lineRule="auto"/>
        <w:rPr>
          <w:lang w:val="en-US"/>
        </w:rPr>
      </w:pPr>
      <w:r w:rsidRPr="0011060B">
        <w:rPr>
          <w:lang w:val="en-US"/>
        </w:rPr>
        <w:t>Medication side effects</w:t>
      </w:r>
    </w:p>
    <w:p w14:paraId="6F020626" w14:textId="77777777" w:rsidR="00472350" w:rsidRPr="0011060B" w:rsidRDefault="00472350" w:rsidP="00472350">
      <w:pPr>
        <w:pStyle w:val="Paragraphedeliste"/>
        <w:numPr>
          <w:ilvl w:val="0"/>
          <w:numId w:val="37"/>
        </w:numPr>
        <w:spacing w:line="480" w:lineRule="auto"/>
        <w:rPr>
          <w:lang w:val="en-US"/>
        </w:rPr>
      </w:pPr>
      <w:r w:rsidRPr="0011060B">
        <w:rPr>
          <w:lang w:val="en-US"/>
        </w:rPr>
        <w:t>Other concurrent therapies</w:t>
      </w:r>
    </w:p>
    <w:p w14:paraId="3BB2CB2D" w14:textId="77777777" w:rsidR="00472350" w:rsidRPr="0011060B" w:rsidRDefault="00472350" w:rsidP="00472350">
      <w:pPr>
        <w:pStyle w:val="Paragraphedeliste"/>
        <w:numPr>
          <w:ilvl w:val="0"/>
          <w:numId w:val="37"/>
        </w:numPr>
        <w:spacing w:line="480" w:lineRule="auto"/>
        <w:rPr>
          <w:lang w:val="en-US"/>
        </w:rPr>
      </w:pPr>
      <w:r w:rsidRPr="0011060B">
        <w:rPr>
          <w:lang w:val="en-US"/>
        </w:rPr>
        <w:t>Perception that cognitive remediation is not helping / low functional benefits</w:t>
      </w:r>
    </w:p>
    <w:p w14:paraId="5529626D" w14:textId="77777777" w:rsidR="00472350" w:rsidRPr="0011060B" w:rsidRDefault="00472350" w:rsidP="00472350">
      <w:pPr>
        <w:pStyle w:val="Paragraphedeliste"/>
        <w:numPr>
          <w:ilvl w:val="0"/>
          <w:numId w:val="37"/>
        </w:numPr>
        <w:spacing w:line="480" w:lineRule="auto"/>
        <w:rPr>
          <w:lang w:val="en-US"/>
        </w:rPr>
      </w:pPr>
      <w:r w:rsidRPr="0011060B">
        <w:rPr>
          <w:lang w:val="en-US"/>
        </w:rPr>
        <w:t xml:space="preserve">High number of </w:t>
      </w:r>
      <w:proofErr w:type="spellStart"/>
      <w:r w:rsidRPr="0011060B">
        <w:rPr>
          <w:lang w:val="en-US"/>
        </w:rPr>
        <w:t>hospitalisations</w:t>
      </w:r>
      <w:proofErr w:type="spellEnd"/>
    </w:p>
    <w:p w14:paraId="2FB1CAB6" w14:textId="77777777" w:rsidR="00472350" w:rsidRPr="0011060B" w:rsidRDefault="00472350" w:rsidP="00472350">
      <w:pPr>
        <w:pStyle w:val="Paragraphedeliste"/>
        <w:numPr>
          <w:ilvl w:val="0"/>
          <w:numId w:val="37"/>
        </w:numPr>
        <w:spacing w:line="480" w:lineRule="auto"/>
        <w:rPr>
          <w:lang w:val="en-US"/>
        </w:rPr>
      </w:pPr>
      <w:r w:rsidRPr="0011060B">
        <w:rPr>
          <w:lang w:val="en-US"/>
        </w:rPr>
        <w:t>Lack of flexibility in therapy delivery (schedule, design, etc.)</w:t>
      </w:r>
    </w:p>
    <w:p w14:paraId="52BA7D29" w14:textId="77777777" w:rsidR="00472350" w:rsidRPr="0011060B" w:rsidRDefault="00472350" w:rsidP="00472350">
      <w:pPr>
        <w:pStyle w:val="Paragraphedeliste"/>
        <w:numPr>
          <w:ilvl w:val="0"/>
          <w:numId w:val="37"/>
        </w:numPr>
        <w:spacing w:line="480" w:lineRule="auto"/>
        <w:rPr>
          <w:lang w:val="en-US"/>
        </w:rPr>
      </w:pPr>
      <w:r w:rsidRPr="0011060B">
        <w:rPr>
          <w:lang w:val="en-US"/>
        </w:rPr>
        <w:lastRenderedPageBreak/>
        <w:t>Cognitive deficits in planning and organizing to attend</w:t>
      </w:r>
    </w:p>
    <w:p w14:paraId="57606DF4" w14:textId="77777777" w:rsidR="00472350" w:rsidRPr="0011060B" w:rsidRDefault="00472350" w:rsidP="00472350">
      <w:pPr>
        <w:pStyle w:val="Paragraphedeliste"/>
        <w:numPr>
          <w:ilvl w:val="0"/>
          <w:numId w:val="37"/>
        </w:numPr>
        <w:spacing w:line="480" w:lineRule="auto"/>
        <w:rPr>
          <w:lang w:val="en-US"/>
        </w:rPr>
      </w:pPr>
      <w:r w:rsidRPr="0011060B">
        <w:rPr>
          <w:lang w:val="en-US"/>
        </w:rPr>
        <w:t>Low motivation/interest</w:t>
      </w:r>
    </w:p>
    <w:p w14:paraId="2966FE3D" w14:textId="77777777" w:rsidR="00472350" w:rsidRPr="0011060B" w:rsidRDefault="00472350" w:rsidP="00472350">
      <w:pPr>
        <w:pStyle w:val="Paragraphedeliste"/>
        <w:numPr>
          <w:ilvl w:val="0"/>
          <w:numId w:val="37"/>
        </w:numPr>
        <w:spacing w:line="480" w:lineRule="auto"/>
        <w:rPr>
          <w:lang w:val="en-US"/>
        </w:rPr>
      </w:pPr>
      <w:r w:rsidRPr="0011060B">
        <w:rPr>
          <w:lang w:val="en-US"/>
        </w:rPr>
        <w:t>Longer illness duration</w:t>
      </w:r>
    </w:p>
    <w:p w14:paraId="6F342068" w14:textId="77777777" w:rsidR="00472350" w:rsidRPr="0011060B" w:rsidRDefault="00472350" w:rsidP="00472350">
      <w:pPr>
        <w:pStyle w:val="Paragraphedeliste"/>
        <w:numPr>
          <w:ilvl w:val="0"/>
          <w:numId w:val="37"/>
        </w:numPr>
        <w:spacing w:line="480" w:lineRule="auto"/>
        <w:rPr>
          <w:lang w:val="en-US"/>
        </w:rPr>
      </w:pPr>
      <w:r w:rsidRPr="0011060B">
        <w:rPr>
          <w:lang w:val="en-US"/>
        </w:rPr>
        <w:t>Difficult practical access (location)</w:t>
      </w:r>
    </w:p>
    <w:p w14:paraId="3DCC231A" w14:textId="77777777" w:rsidR="00472350" w:rsidRPr="0011060B" w:rsidRDefault="00472350" w:rsidP="00472350">
      <w:pPr>
        <w:pStyle w:val="Paragraphedeliste"/>
        <w:numPr>
          <w:ilvl w:val="0"/>
          <w:numId w:val="37"/>
        </w:numPr>
        <w:spacing w:line="480" w:lineRule="auto"/>
        <w:rPr>
          <w:lang w:val="en-US"/>
        </w:rPr>
      </w:pPr>
      <w:r w:rsidRPr="0011060B">
        <w:rPr>
          <w:lang w:val="en-US"/>
        </w:rPr>
        <w:t>Duration of therapy (too long)</w:t>
      </w:r>
    </w:p>
    <w:p w14:paraId="5B6B76E2" w14:textId="77777777" w:rsidR="00472350" w:rsidRPr="0011060B" w:rsidRDefault="00472350" w:rsidP="00472350">
      <w:pPr>
        <w:pStyle w:val="Paragraphedeliste"/>
        <w:numPr>
          <w:ilvl w:val="0"/>
          <w:numId w:val="37"/>
        </w:numPr>
        <w:spacing w:line="480" w:lineRule="auto"/>
        <w:rPr>
          <w:lang w:val="en-US"/>
        </w:rPr>
      </w:pPr>
      <w:r w:rsidRPr="0011060B">
        <w:rPr>
          <w:lang w:val="en-US"/>
        </w:rPr>
        <w:t>Lack of choice in how cognition is addressed</w:t>
      </w:r>
    </w:p>
    <w:p w14:paraId="44BC9F28" w14:textId="77777777" w:rsidR="00472350" w:rsidRPr="0011060B" w:rsidRDefault="00472350" w:rsidP="00472350">
      <w:pPr>
        <w:pStyle w:val="Paragraphedeliste"/>
        <w:numPr>
          <w:ilvl w:val="0"/>
          <w:numId w:val="37"/>
        </w:numPr>
        <w:spacing w:line="480" w:lineRule="auto"/>
        <w:rPr>
          <w:lang w:val="en-US"/>
        </w:rPr>
      </w:pPr>
      <w:r w:rsidRPr="0011060B">
        <w:rPr>
          <w:lang w:val="en-US"/>
        </w:rPr>
        <w:t>High number of relapses</w:t>
      </w:r>
    </w:p>
    <w:p w14:paraId="1332A052" w14:textId="77777777" w:rsidR="00472350" w:rsidRPr="0011060B" w:rsidRDefault="00472350" w:rsidP="00472350">
      <w:pPr>
        <w:pStyle w:val="Paragraphedeliste"/>
        <w:numPr>
          <w:ilvl w:val="0"/>
          <w:numId w:val="37"/>
        </w:numPr>
        <w:spacing w:line="480" w:lineRule="auto"/>
        <w:rPr>
          <w:lang w:val="en-US"/>
        </w:rPr>
      </w:pPr>
      <w:r w:rsidRPr="0011060B">
        <w:rPr>
          <w:lang w:val="en-US"/>
        </w:rPr>
        <w:t>Active/current substance abuse</w:t>
      </w:r>
    </w:p>
    <w:p w14:paraId="183D14A7" w14:textId="77777777" w:rsidR="00472350" w:rsidRPr="0011060B" w:rsidRDefault="00472350" w:rsidP="00472350">
      <w:pPr>
        <w:pStyle w:val="Paragraphedeliste"/>
        <w:numPr>
          <w:ilvl w:val="0"/>
          <w:numId w:val="37"/>
        </w:numPr>
        <w:spacing w:line="480" w:lineRule="auto"/>
        <w:rPr>
          <w:lang w:val="en-US"/>
        </w:rPr>
      </w:pPr>
      <w:r w:rsidRPr="0011060B">
        <w:rPr>
          <w:lang w:val="en-US"/>
        </w:rPr>
        <w:t>Lower premorbid IQ</w:t>
      </w:r>
    </w:p>
    <w:p w14:paraId="7A4DFA3F" w14:textId="77777777" w:rsidR="00472350" w:rsidRPr="0011060B" w:rsidRDefault="00472350" w:rsidP="00472350">
      <w:pPr>
        <w:pStyle w:val="Paragraphedeliste"/>
        <w:numPr>
          <w:ilvl w:val="0"/>
          <w:numId w:val="37"/>
        </w:numPr>
        <w:spacing w:line="480" w:lineRule="auto"/>
        <w:rPr>
          <w:lang w:val="en-US"/>
        </w:rPr>
      </w:pPr>
      <w:r w:rsidRPr="0011060B">
        <w:rPr>
          <w:lang w:val="en-US"/>
        </w:rPr>
        <w:t>Lower ability to learn new information/Learning potential</w:t>
      </w:r>
    </w:p>
    <w:p w14:paraId="1C8629D7" w14:textId="77777777" w:rsidR="00472350" w:rsidRPr="0011060B" w:rsidRDefault="00472350" w:rsidP="00472350">
      <w:pPr>
        <w:pStyle w:val="Paragraphedeliste"/>
        <w:numPr>
          <w:ilvl w:val="0"/>
          <w:numId w:val="37"/>
        </w:numPr>
        <w:spacing w:line="480" w:lineRule="auto"/>
        <w:rPr>
          <w:lang w:val="en-US"/>
        </w:rPr>
      </w:pPr>
      <w:r w:rsidRPr="0011060B">
        <w:rPr>
          <w:lang w:val="en-US"/>
        </w:rPr>
        <w:t>Internalized stigma</w:t>
      </w:r>
    </w:p>
    <w:p w14:paraId="61FFE6C2" w14:textId="77777777" w:rsidR="00472350" w:rsidRPr="0011060B" w:rsidRDefault="00472350" w:rsidP="00472350">
      <w:pPr>
        <w:pStyle w:val="Paragraphedeliste"/>
        <w:numPr>
          <w:ilvl w:val="0"/>
          <w:numId w:val="37"/>
        </w:numPr>
        <w:spacing w:line="480" w:lineRule="auto"/>
        <w:rPr>
          <w:lang w:val="en-US"/>
        </w:rPr>
      </w:pPr>
      <w:r w:rsidRPr="0011060B">
        <w:rPr>
          <w:lang w:val="en-US"/>
        </w:rPr>
        <w:t>Poor consumer computer literacy</w:t>
      </w:r>
    </w:p>
    <w:p w14:paraId="31448F86" w14:textId="77777777" w:rsidR="00472350" w:rsidRPr="0011060B" w:rsidRDefault="00472350" w:rsidP="00472350">
      <w:pPr>
        <w:pStyle w:val="Paragraphedeliste"/>
        <w:numPr>
          <w:ilvl w:val="0"/>
          <w:numId w:val="37"/>
        </w:numPr>
        <w:spacing w:line="480" w:lineRule="auto"/>
        <w:rPr>
          <w:lang w:val="en-US"/>
        </w:rPr>
      </w:pPr>
      <w:r w:rsidRPr="0011060B">
        <w:rPr>
          <w:lang w:val="en-US"/>
        </w:rPr>
        <w:t>Competing time issues/activities</w:t>
      </w:r>
    </w:p>
    <w:p w14:paraId="2E42C280" w14:textId="77777777" w:rsidR="00472350" w:rsidRPr="0011060B" w:rsidRDefault="00472350" w:rsidP="00472350">
      <w:pPr>
        <w:pStyle w:val="Paragraphedeliste"/>
        <w:numPr>
          <w:ilvl w:val="0"/>
          <w:numId w:val="37"/>
        </w:numPr>
        <w:spacing w:line="480" w:lineRule="auto"/>
        <w:rPr>
          <w:lang w:val="en-US"/>
        </w:rPr>
      </w:pPr>
      <w:r w:rsidRPr="0011060B">
        <w:rPr>
          <w:lang w:val="en-US"/>
        </w:rPr>
        <w:t>Low educational level</w:t>
      </w:r>
    </w:p>
    <w:p w14:paraId="522C7287" w14:textId="77777777" w:rsidR="00472350" w:rsidRPr="0011060B" w:rsidRDefault="00472350" w:rsidP="00472350">
      <w:pPr>
        <w:pStyle w:val="Paragraphedeliste"/>
        <w:numPr>
          <w:ilvl w:val="0"/>
          <w:numId w:val="37"/>
        </w:numPr>
        <w:spacing w:line="480" w:lineRule="auto"/>
        <w:rPr>
          <w:lang w:val="en-US"/>
        </w:rPr>
      </w:pPr>
      <w:r w:rsidRPr="0011060B">
        <w:rPr>
          <w:lang w:val="en-US"/>
        </w:rPr>
        <w:t>Consumers not considering clinical services as delivering helpful therapies</w:t>
      </w:r>
    </w:p>
    <w:p w14:paraId="0E329092" w14:textId="77777777" w:rsidR="00472350" w:rsidRPr="0011060B" w:rsidRDefault="00472350" w:rsidP="00472350">
      <w:pPr>
        <w:rPr>
          <w:lang w:val="en-US"/>
        </w:rPr>
      </w:pPr>
      <w:r w:rsidRPr="0011060B">
        <w:rPr>
          <w:lang w:val="en-US"/>
        </w:rPr>
        <w:br w:type="page"/>
      </w:r>
    </w:p>
    <w:tbl>
      <w:tblPr>
        <w:tblStyle w:val="Grilledutableau"/>
        <w:tblW w:w="8516" w:type="dxa"/>
        <w:shd w:val="clear" w:color="auto" w:fill="E7E6E6" w:themeFill="background2"/>
        <w:tblLook w:val="04A0" w:firstRow="1" w:lastRow="0" w:firstColumn="1" w:lastColumn="0" w:noHBand="0" w:noVBand="1"/>
      </w:tblPr>
      <w:tblGrid>
        <w:gridCol w:w="8516"/>
      </w:tblGrid>
      <w:tr w:rsidR="00472350" w:rsidRPr="0011060B" w14:paraId="00AEA485" w14:textId="77777777" w:rsidTr="004B4D1A">
        <w:trPr>
          <w:trHeight w:val="497"/>
        </w:trPr>
        <w:tc>
          <w:tcPr>
            <w:tcW w:w="8516" w:type="dxa"/>
            <w:shd w:val="clear" w:color="auto" w:fill="E7E6E6" w:themeFill="background2"/>
            <w:vAlign w:val="center"/>
          </w:tcPr>
          <w:p w14:paraId="44E0D741" w14:textId="77777777" w:rsidR="00472350" w:rsidRPr="0011060B" w:rsidRDefault="00472350" w:rsidP="00472350">
            <w:pPr>
              <w:numPr>
                <w:ilvl w:val="0"/>
                <w:numId w:val="22"/>
              </w:numPr>
              <w:spacing w:line="480" w:lineRule="auto"/>
              <w:jc w:val="center"/>
              <w:rPr>
                <w:b/>
                <w:bCs/>
                <w:sz w:val="28"/>
                <w:szCs w:val="28"/>
                <w:lang w:val="en-US"/>
              </w:rPr>
            </w:pPr>
            <w:r w:rsidRPr="0011060B">
              <w:rPr>
                <w:b/>
                <w:bCs/>
                <w:sz w:val="28"/>
                <w:szCs w:val="28"/>
                <w:lang w:val="en-US"/>
              </w:rPr>
              <w:lastRenderedPageBreak/>
              <w:t>Round 3</w:t>
            </w:r>
          </w:p>
        </w:tc>
      </w:tr>
    </w:tbl>
    <w:p w14:paraId="46EA35DE" w14:textId="77777777" w:rsidR="00472350" w:rsidRPr="0011060B" w:rsidRDefault="00472350" w:rsidP="00472350">
      <w:pPr>
        <w:spacing w:line="480" w:lineRule="auto"/>
        <w:rPr>
          <w:lang w:val="en-US"/>
        </w:rPr>
      </w:pPr>
    </w:p>
    <w:p w14:paraId="22215E4B" w14:textId="77777777" w:rsidR="00472350" w:rsidRPr="0011060B" w:rsidRDefault="00472350" w:rsidP="00472350">
      <w:pPr>
        <w:spacing w:line="480" w:lineRule="auto"/>
        <w:rPr>
          <w:lang w:val="en-US"/>
        </w:rPr>
      </w:pPr>
      <w:r w:rsidRPr="0011060B">
        <w:rPr>
          <w:i/>
          <w:iCs/>
          <w:lang w:val="en-US"/>
        </w:rPr>
        <w:t xml:space="preserve">Note: For all items of Round 3 the following was instructed: </w:t>
      </w:r>
      <w:r w:rsidRPr="0011060B">
        <w:rPr>
          <w:lang w:val="en-US"/>
        </w:rPr>
        <w:t>Please drag and drop items differently if you disagree with the suggested order. If you agree with the suggested order, you can move on to the next question.</w:t>
      </w:r>
    </w:p>
    <w:p w14:paraId="752B1D9D" w14:textId="77777777" w:rsidR="00472350" w:rsidRPr="0011060B" w:rsidRDefault="00472350" w:rsidP="00472350">
      <w:pPr>
        <w:spacing w:line="480" w:lineRule="auto"/>
        <w:rPr>
          <w:lang w:val="en-US"/>
        </w:rPr>
      </w:pPr>
    </w:p>
    <w:p w14:paraId="121BFCFC" w14:textId="77777777" w:rsidR="00472350" w:rsidRPr="0011060B" w:rsidRDefault="00472350" w:rsidP="00472350">
      <w:pPr>
        <w:spacing w:line="480" w:lineRule="auto"/>
        <w:rPr>
          <w:b/>
          <w:bCs/>
          <w:lang w:val="en-US"/>
        </w:rPr>
      </w:pPr>
      <w:r w:rsidRPr="0011060B">
        <w:rPr>
          <w:b/>
          <w:bCs/>
          <w:lang w:val="en-US"/>
        </w:rPr>
        <w:t>Question 1</w:t>
      </w:r>
    </w:p>
    <w:p w14:paraId="56C50738" w14:textId="77777777" w:rsidR="00472350" w:rsidRPr="0011060B" w:rsidRDefault="00472350" w:rsidP="00472350">
      <w:pPr>
        <w:spacing w:line="480" w:lineRule="auto"/>
        <w:rPr>
          <w:lang w:val="en-US"/>
        </w:rPr>
      </w:pPr>
      <w:r w:rsidRPr="0011060B">
        <w:rPr>
          <w:lang w:val="en-US"/>
        </w:rPr>
        <w:t>Category:</w:t>
      </w:r>
    </w:p>
    <w:p w14:paraId="5FB2C79C" w14:textId="77777777" w:rsidR="00472350" w:rsidRPr="0011060B" w:rsidRDefault="00472350" w:rsidP="00472350">
      <w:pPr>
        <w:spacing w:line="480" w:lineRule="auto"/>
        <w:rPr>
          <w:lang w:val="en-US"/>
        </w:rPr>
      </w:pPr>
      <w:r w:rsidRPr="0011060B">
        <w:rPr>
          <w:lang w:val="en-US"/>
        </w:rPr>
        <w:t>IMPLEMENTATION</w:t>
      </w:r>
    </w:p>
    <w:p w14:paraId="68A08476" w14:textId="77777777" w:rsidR="00472350" w:rsidRPr="0011060B" w:rsidRDefault="00472350" w:rsidP="00472350">
      <w:pPr>
        <w:spacing w:line="480" w:lineRule="auto"/>
        <w:rPr>
          <w:lang w:val="en-US"/>
        </w:rPr>
      </w:pPr>
      <w:r w:rsidRPr="0011060B">
        <w:rPr>
          <w:lang w:val="en-US"/>
        </w:rPr>
        <w:t xml:space="preserve">From previous rounds of the Delphi study, the following items were rated as the top 4 most </w:t>
      </w:r>
      <w:r w:rsidRPr="0011060B">
        <w:rPr>
          <w:b/>
          <w:bCs/>
          <w:lang w:val="en-US"/>
        </w:rPr>
        <w:t>important</w:t>
      </w:r>
      <w:r w:rsidRPr="0011060B">
        <w:rPr>
          <w:lang w:val="en-US"/>
        </w:rPr>
        <w:t xml:space="preserve"> in </w:t>
      </w:r>
      <w:r w:rsidRPr="0011060B">
        <w:rPr>
          <w:b/>
          <w:bCs/>
          <w:lang w:val="en-US"/>
        </w:rPr>
        <w:t>helping to offer</w:t>
      </w:r>
      <w:r w:rsidRPr="0011060B">
        <w:rPr>
          <w:lang w:val="en-US"/>
        </w:rPr>
        <w:t xml:space="preserve"> cognitive remediation therapy more often / as part of routine mental health care. Mean and standard deviation are provided in brackets.</w:t>
      </w:r>
    </w:p>
    <w:p w14:paraId="71068612" w14:textId="77777777" w:rsidR="00472350" w:rsidRPr="0011060B" w:rsidRDefault="00472350" w:rsidP="00472350">
      <w:pPr>
        <w:spacing w:line="480" w:lineRule="auto"/>
        <w:rPr>
          <w:lang w:val="en-US"/>
        </w:rPr>
      </w:pPr>
      <w:r w:rsidRPr="0011060B">
        <w:rPr>
          <w:lang w:val="en-US"/>
        </w:rPr>
        <w:t>Items:</w:t>
      </w:r>
    </w:p>
    <w:p w14:paraId="22524D43" w14:textId="77777777" w:rsidR="00472350" w:rsidRPr="0011060B" w:rsidRDefault="00472350" w:rsidP="00472350">
      <w:pPr>
        <w:spacing w:line="480" w:lineRule="auto"/>
        <w:rPr>
          <w:lang w:val="en-US"/>
        </w:rPr>
      </w:pPr>
      <w:r w:rsidRPr="0011060B">
        <w:rPr>
          <w:lang w:val="en-US"/>
        </w:rPr>
        <w:t>1. Support for staff (e.g., training) (4.84±0.38)</w:t>
      </w:r>
    </w:p>
    <w:p w14:paraId="4A6ACC65" w14:textId="77777777" w:rsidR="00472350" w:rsidRPr="0011060B" w:rsidRDefault="00472350" w:rsidP="00472350">
      <w:pPr>
        <w:spacing w:line="480" w:lineRule="auto"/>
        <w:rPr>
          <w:lang w:val="en-US"/>
        </w:rPr>
      </w:pPr>
      <w:r w:rsidRPr="0011060B">
        <w:rPr>
          <w:lang w:val="en-US"/>
        </w:rPr>
        <w:t>2. Better mental health staff literacy in cognitive functioning in schizophrenia and benefits of cognitive remediation (4.68±0.48)</w:t>
      </w:r>
    </w:p>
    <w:p w14:paraId="7E301C59" w14:textId="77777777" w:rsidR="00472350" w:rsidRPr="0011060B" w:rsidRDefault="00472350" w:rsidP="00472350">
      <w:pPr>
        <w:spacing w:line="480" w:lineRule="auto"/>
        <w:rPr>
          <w:lang w:val="en-US"/>
        </w:rPr>
      </w:pPr>
      <w:r w:rsidRPr="0011060B">
        <w:rPr>
          <w:lang w:val="en-US"/>
        </w:rPr>
        <w:t>3. Cognitive remediation delivered as part of a broader psychosocial recovery program / integrated rehabilitation services (4.63±0.60)</w:t>
      </w:r>
    </w:p>
    <w:p w14:paraId="16BC847C" w14:textId="77777777" w:rsidR="00472350" w:rsidRPr="0011060B" w:rsidRDefault="00472350" w:rsidP="00472350">
      <w:pPr>
        <w:spacing w:line="480" w:lineRule="auto"/>
        <w:rPr>
          <w:lang w:val="en-US"/>
        </w:rPr>
      </w:pPr>
      <w:r w:rsidRPr="0011060B">
        <w:rPr>
          <w:lang w:val="en-US"/>
        </w:rPr>
        <w:t>4. Psychoeducation provided to families and stakeholders (4.63±0.60)</w:t>
      </w:r>
    </w:p>
    <w:p w14:paraId="59335027" w14:textId="77777777" w:rsidR="00472350" w:rsidRPr="0011060B" w:rsidRDefault="00472350" w:rsidP="00472350">
      <w:pPr>
        <w:spacing w:line="480" w:lineRule="auto"/>
        <w:rPr>
          <w:lang w:val="en-US"/>
        </w:rPr>
      </w:pPr>
    </w:p>
    <w:p w14:paraId="2096D078" w14:textId="77777777" w:rsidR="00472350" w:rsidRPr="0011060B" w:rsidRDefault="00472350" w:rsidP="00472350">
      <w:pPr>
        <w:tabs>
          <w:tab w:val="center" w:pos="4249"/>
        </w:tabs>
        <w:spacing w:line="480" w:lineRule="auto"/>
        <w:rPr>
          <w:b/>
          <w:bCs/>
          <w:lang w:val="en-US"/>
        </w:rPr>
      </w:pPr>
      <w:r w:rsidRPr="0011060B">
        <w:rPr>
          <w:b/>
          <w:bCs/>
          <w:lang w:val="en-US"/>
        </w:rPr>
        <w:t>Question 2</w:t>
      </w:r>
      <w:r w:rsidRPr="0011060B">
        <w:rPr>
          <w:b/>
          <w:bCs/>
          <w:lang w:val="en-US"/>
        </w:rPr>
        <w:tab/>
      </w:r>
    </w:p>
    <w:p w14:paraId="54C85F70" w14:textId="77777777" w:rsidR="00472350" w:rsidRPr="0011060B" w:rsidRDefault="00472350" w:rsidP="00472350">
      <w:pPr>
        <w:spacing w:line="480" w:lineRule="auto"/>
        <w:rPr>
          <w:lang w:val="en-US"/>
        </w:rPr>
      </w:pPr>
      <w:r w:rsidRPr="0011060B">
        <w:rPr>
          <w:lang w:val="en-US"/>
        </w:rPr>
        <w:t>Category:</w:t>
      </w:r>
    </w:p>
    <w:p w14:paraId="26022F58" w14:textId="77777777" w:rsidR="00472350" w:rsidRPr="0011060B" w:rsidRDefault="00472350" w:rsidP="00472350">
      <w:pPr>
        <w:spacing w:line="480" w:lineRule="auto"/>
        <w:rPr>
          <w:lang w:val="en-US"/>
        </w:rPr>
      </w:pPr>
      <w:r w:rsidRPr="0011060B">
        <w:rPr>
          <w:lang w:val="en-US"/>
        </w:rPr>
        <w:t>ENGAGEMENT FACILITATORS</w:t>
      </w:r>
    </w:p>
    <w:p w14:paraId="3CDF0CC6" w14:textId="77777777" w:rsidR="00472350" w:rsidRPr="0011060B" w:rsidRDefault="00472350" w:rsidP="00472350">
      <w:pPr>
        <w:spacing w:line="480" w:lineRule="auto"/>
        <w:rPr>
          <w:lang w:val="en-US"/>
        </w:rPr>
      </w:pPr>
      <w:r w:rsidRPr="0011060B">
        <w:rPr>
          <w:lang w:val="en-US"/>
        </w:rPr>
        <w:lastRenderedPageBreak/>
        <w:t xml:space="preserve">From previous rounds of the Delphi study, the following items were rated as the top 3 most important in </w:t>
      </w:r>
      <w:r w:rsidRPr="0011060B">
        <w:rPr>
          <w:b/>
          <w:bCs/>
          <w:lang w:val="en-US"/>
        </w:rPr>
        <w:t>increasing engagement of consumers</w:t>
      </w:r>
      <w:r w:rsidRPr="0011060B">
        <w:rPr>
          <w:lang w:val="en-US"/>
        </w:rPr>
        <w:t xml:space="preserve"> in cognitive remediation therapy. Mean and standard deviation are provided in brackets.</w:t>
      </w:r>
    </w:p>
    <w:p w14:paraId="53F9DE8C" w14:textId="77777777" w:rsidR="00472350" w:rsidRPr="0011060B" w:rsidRDefault="00472350" w:rsidP="00472350">
      <w:pPr>
        <w:spacing w:line="480" w:lineRule="auto"/>
        <w:rPr>
          <w:lang w:val="en-US"/>
        </w:rPr>
      </w:pPr>
      <w:r w:rsidRPr="0011060B">
        <w:rPr>
          <w:lang w:val="en-US"/>
        </w:rPr>
        <w:t>Items:</w:t>
      </w:r>
    </w:p>
    <w:p w14:paraId="33DB79CD" w14:textId="77777777" w:rsidR="00472350" w:rsidRPr="0011060B" w:rsidRDefault="00472350" w:rsidP="00472350">
      <w:pPr>
        <w:spacing w:line="480" w:lineRule="auto"/>
        <w:rPr>
          <w:lang w:val="en-US"/>
        </w:rPr>
      </w:pPr>
      <w:r w:rsidRPr="0011060B">
        <w:rPr>
          <w:lang w:val="en-US"/>
        </w:rPr>
        <w:t>1. Focus on generalization of learning to everyday life (4.84 ± 0.38)</w:t>
      </w:r>
    </w:p>
    <w:p w14:paraId="05DC7841" w14:textId="77777777" w:rsidR="00472350" w:rsidRPr="0011060B" w:rsidRDefault="00472350" w:rsidP="00472350">
      <w:pPr>
        <w:spacing w:line="480" w:lineRule="auto"/>
        <w:rPr>
          <w:lang w:val="en-US"/>
        </w:rPr>
      </w:pPr>
      <w:r w:rsidRPr="0011060B">
        <w:rPr>
          <w:lang w:val="en-US"/>
        </w:rPr>
        <w:t xml:space="preserve">2. Cognitive remediation delivered as part of a broader psychosocial recovery </w:t>
      </w:r>
      <w:proofErr w:type="spellStart"/>
      <w:r w:rsidRPr="0011060B">
        <w:rPr>
          <w:lang w:val="en-US"/>
        </w:rPr>
        <w:t>programme</w:t>
      </w:r>
      <w:proofErr w:type="spellEnd"/>
      <w:r w:rsidRPr="0011060B">
        <w:rPr>
          <w:lang w:val="en-US"/>
        </w:rPr>
        <w:t xml:space="preserve"> / integrated rehabilitation services (4.79 ± 0.42)</w:t>
      </w:r>
    </w:p>
    <w:p w14:paraId="75FE13BA" w14:textId="77777777" w:rsidR="00472350" w:rsidRPr="0011060B" w:rsidRDefault="00472350" w:rsidP="00472350">
      <w:pPr>
        <w:spacing w:line="480" w:lineRule="auto"/>
        <w:rPr>
          <w:lang w:val="en-US"/>
        </w:rPr>
      </w:pPr>
      <w:r w:rsidRPr="0011060B">
        <w:rPr>
          <w:lang w:val="en-US"/>
        </w:rPr>
        <w:t>3. Practitioners working on therapeutic alliance throughout the therapy (4.74 ± 0.45)</w:t>
      </w:r>
    </w:p>
    <w:p w14:paraId="2F47B6AA" w14:textId="77777777" w:rsidR="00472350" w:rsidRPr="0011060B" w:rsidRDefault="00472350" w:rsidP="00472350">
      <w:pPr>
        <w:spacing w:line="480" w:lineRule="auto"/>
        <w:rPr>
          <w:lang w:val="en-US"/>
        </w:rPr>
      </w:pPr>
    </w:p>
    <w:p w14:paraId="6D376767" w14:textId="77777777" w:rsidR="00472350" w:rsidRPr="0011060B" w:rsidRDefault="00472350" w:rsidP="00472350">
      <w:pPr>
        <w:spacing w:line="480" w:lineRule="auto"/>
        <w:rPr>
          <w:b/>
          <w:bCs/>
          <w:lang w:val="en-US"/>
        </w:rPr>
      </w:pPr>
      <w:r w:rsidRPr="0011060B">
        <w:rPr>
          <w:b/>
          <w:bCs/>
          <w:lang w:val="en-US"/>
        </w:rPr>
        <w:t>Question 3</w:t>
      </w:r>
    </w:p>
    <w:p w14:paraId="0186DDD9" w14:textId="77777777" w:rsidR="00472350" w:rsidRPr="0011060B" w:rsidRDefault="00472350" w:rsidP="00472350">
      <w:pPr>
        <w:spacing w:line="480" w:lineRule="auto"/>
        <w:rPr>
          <w:lang w:val="en-US"/>
        </w:rPr>
      </w:pPr>
      <w:r w:rsidRPr="0011060B">
        <w:rPr>
          <w:lang w:val="en-US"/>
        </w:rPr>
        <w:t>Category:</w:t>
      </w:r>
    </w:p>
    <w:p w14:paraId="2DF97206" w14:textId="77777777" w:rsidR="00472350" w:rsidRPr="0011060B" w:rsidRDefault="00472350" w:rsidP="00472350">
      <w:pPr>
        <w:spacing w:line="480" w:lineRule="auto"/>
        <w:rPr>
          <w:lang w:val="en-US"/>
        </w:rPr>
      </w:pPr>
      <w:r w:rsidRPr="0011060B">
        <w:rPr>
          <w:lang w:val="en-US"/>
        </w:rPr>
        <w:t>ESSENTIAL COMPONENTS OF CR</w:t>
      </w:r>
    </w:p>
    <w:p w14:paraId="55981FC1" w14:textId="77777777" w:rsidR="00472350" w:rsidRPr="0011060B" w:rsidRDefault="00472350" w:rsidP="00472350">
      <w:pPr>
        <w:spacing w:line="480" w:lineRule="auto"/>
        <w:rPr>
          <w:lang w:val="en-US"/>
        </w:rPr>
      </w:pPr>
      <w:r w:rsidRPr="0011060B">
        <w:rPr>
          <w:lang w:val="en-US"/>
        </w:rPr>
        <w:t xml:space="preserve">From previous rounds of the Delphi study, the following items were rated as the top 3 </w:t>
      </w:r>
      <w:r w:rsidRPr="0011060B">
        <w:rPr>
          <w:b/>
          <w:bCs/>
          <w:lang w:val="en-US"/>
        </w:rPr>
        <w:t>most important aspects</w:t>
      </w:r>
      <w:r w:rsidRPr="0011060B">
        <w:rPr>
          <w:lang w:val="en-US"/>
        </w:rPr>
        <w:t xml:space="preserve"> of</w:t>
      </w:r>
      <w:r w:rsidRPr="0011060B">
        <w:rPr>
          <w:b/>
          <w:bCs/>
          <w:lang w:val="en-US"/>
        </w:rPr>
        <w:t xml:space="preserve"> </w:t>
      </w:r>
      <w:r w:rsidRPr="0011060B">
        <w:rPr>
          <w:lang w:val="en-US"/>
        </w:rPr>
        <w:t>cognitive remediation therapy. Mean and standard deviation are provided in brackets.</w:t>
      </w:r>
    </w:p>
    <w:p w14:paraId="480710B5" w14:textId="77777777" w:rsidR="00472350" w:rsidRPr="0011060B" w:rsidRDefault="00472350" w:rsidP="00472350">
      <w:pPr>
        <w:spacing w:line="480" w:lineRule="auto"/>
        <w:rPr>
          <w:lang w:val="en-US"/>
        </w:rPr>
      </w:pPr>
      <w:r w:rsidRPr="0011060B">
        <w:rPr>
          <w:lang w:val="en-US"/>
        </w:rPr>
        <w:t>Items:</w:t>
      </w:r>
    </w:p>
    <w:p w14:paraId="5218CCF7" w14:textId="77777777" w:rsidR="00472350" w:rsidRPr="0011060B" w:rsidRDefault="00472350" w:rsidP="00472350">
      <w:pPr>
        <w:spacing w:line="480" w:lineRule="auto"/>
        <w:rPr>
          <w:lang w:val="en-US"/>
        </w:rPr>
      </w:pPr>
      <w:r w:rsidRPr="0011060B">
        <w:rPr>
          <w:lang w:val="en-US"/>
        </w:rPr>
        <w:t xml:space="preserve">1. Focus on functional skills training / strategy identification, </w:t>
      </w:r>
      <w:proofErr w:type="spellStart"/>
      <w:r w:rsidRPr="0011060B">
        <w:rPr>
          <w:lang w:val="en-US"/>
        </w:rPr>
        <w:t>utilisation</w:t>
      </w:r>
      <w:proofErr w:type="spellEnd"/>
      <w:r w:rsidRPr="0011060B">
        <w:rPr>
          <w:lang w:val="en-US"/>
        </w:rPr>
        <w:t xml:space="preserve"> and </w:t>
      </w:r>
      <w:proofErr w:type="spellStart"/>
      <w:r w:rsidRPr="0011060B">
        <w:rPr>
          <w:lang w:val="en-US"/>
        </w:rPr>
        <w:t>generalisation</w:t>
      </w:r>
      <w:proofErr w:type="spellEnd"/>
      <w:r w:rsidRPr="0011060B">
        <w:rPr>
          <w:lang w:val="en-US"/>
        </w:rPr>
        <w:t xml:space="preserve"> in daily life (4.74 ± 0.45)</w:t>
      </w:r>
    </w:p>
    <w:p w14:paraId="1C7BF813" w14:textId="77777777" w:rsidR="00472350" w:rsidRPr="0011060B" w:rsidRDefault="00472350" w:rsidP="00472350">
      <w:pPr>
        <w:spacing w:line="480" w:lineRule="auto"/>
        <w:rPr>
          <w:lang w:val="en-US"/>
        </w:rPr>
      </w:pPr>
      <w:r w:rsidRPr="0011060B">
        <w:rPr>
          <w:lang w:val="en-US"/>
        </w:rPr>
        <w:t>2. Identification of personal goals and values of the consumer (4.63 ± 0.68)</w:t>
      </w:r>
    </w:p>
    <w:p w14:paraId="5AE8AA4C" w14:textId="77777777" w:rsidR="00472350" w:rsidRPr="0011060B" w:rsidRDefault="00472350" w:rsidP="00472350">
      <w:pPr>
        <w:spacing w:line="480" w:lineRule="auto"/>
        <w:rPr>
          <w:lang w:val="en-US"/>
        </w:rPr>
      </w:pPr>
      <w:r w:rsidRPr="0011060B">
        <w:rPr>
          <w:lang w:val="en-US"/>
        </w:rPr>
        <w:t>3. Presence of a therapist (4.63 ± 0.60)</w:t>
      </w:r>
    </w:p>
    <w:p w14:paraId="2ADA04B2" w14:textId="77777777" w:rsidR="00472350" w:rsidRPr="0011060B" w:rsidRDefault="00472350" w:rsidP="00472350">
      <w:pPr>
        <w:spacing w:line="480" w:lineRule="auto"/>
        <w:rPr>
          <w:lang w:val="en-US"/>
        </w:rPr>
      </w:pPr>
    </w:p>
    <w:p w14:paraId="08F2E766" w14:textId="77777777" w:rsidR="00472350" w:rsidRPr="0011060B" w:rsidRDefault="00472350" w:rsidP="00472350">
      <w:pPr>
        <w:spacing w:line="480" w:lineRule="auto"/>
        <w:rPr>
          <w:b/>
          <w:bCs/>
          <w:lang w:val="en-US"/>
        </w:rPr>
      </w:pPr>
      <w:r w:rsidRPr="0011060B">
        <w:rPr>
          <w:b/>
          <w:bCs/>
          <w:lang w:val="en-US"/>
        </w:rPr>
        <w:t>Question 4</w:t>
      </w:r>
    </w:p>
    <w:p w14:paraId="69A3F983" w14:textId="77777777" w:rsidR="00472350" w:rsidRPr="0011060B" w:rsidRDefault="00472350" w:rsidP="00472350">
      <w:pPr>
        <w:spacing w:line="480" w:lineRule="auto"/>
        <w:rPr>
          <w:lang w:val="en-US"/>
        </w:rPr>
      </w:pPr>
      <w:r w:rsidRPr="0011060B">
        <w:rPr>
          <w:lang w:val="en-US"/>
        </w:rPr>
        <w:t>Category:</w:t>
      </w:r>
    </w:p>
    <w:p w14:paraId="52A7FF0A" w14:textId="77777777" w:rsidR="00472350" w:rsidRPr="0011060B" w:rsidRDefault="00472350" w:rsidP="00472350">
      <w:pPr>
        <w:spacing w:line="480" w:lineRule="auto"/>
        <w:rPr>
          <w:lang w:val="en-US"/>
        </w:rPr>
      </w:pPr>
      <w:r w:rsidRPr="0011060B">
        <w:rPr>
          <w:lang w:val="en-US"/>
        </w:rPr>
        <w:t>BARRIERS IN MENTAL HEALTH FACILITIES</w:t>
      </w:r>
    </w:p>
    <w:p w14:paraId="11F0046B" w14:textId="77777777" w:rsidR="00472350" w:rsidRPr="0011060B" w:rsidRDefault="00472350" w:rsidP="00472350">
      <w:pPr>
        <w:spacing w:line="480" w:lineRule="auto"/>
        <w:rPr>
          <w:lang w:val="en-US"/>
        </w:rPr>
      </w:pPr>
      <w:r w:rsidRPr="0011060B">
        <w:rPr>
          <w:lang w:val="en-US"/>
        </w:rPr>
        <w:lastRenderedPageBreak/>
        <w:t xml:space="preserve">From previous rounds of the Delphi study, the following items were rated as the top 3 most important items in </w:t>
      </w:r>
      <w:r w:rsidRPr="0011060B">
        <w:rPr>
          <w:b/>
          <w:bCs/>
          <w:lang w:val="en-US"/>
        </w:rPr>
        <w:t>preventing the implementation</w:t>
      </w:r>
      <w:r w:rsidRPr="0011060B">
        <w:rPr>
          <w:lang w:val="en-US"/>
        </w:rPr>
        <w:t xml:space="preserve"> of cognitive remediation therapy in mental health facilities. Mean and standard deviation are provided in brackets.</w:t>
      </w:r>
    </w:p>
    <w:p w14:paraId="3FE631EC" w14:textId="77777777" w:rsidR="00472350" w:rsidRPr="0011060B" w:rsidRDefault="00472350" w:rsidP="00472350">
      <w:pPr>
        <w:spacing w:line="480" w:lineRule="auto"/>
        <w:rPr>
          <w:lang w:val="en-US"/>
        </w:rPr>
      </w:pPr>
      <w:r w:rsidRPr="0011060B">
        <w:rPr>
          <w:lang w:val="en-US"/>
        </w:rPr>
        <w:t>Items:</w:t>
      </w:r>
    </w:p>
    <w:p w14:paraId="7D15F549" w14:textId="77777777" w:rsidR="00472350" w:rsidRPr="0011060B" w:rsidRDefault="00472350" w:rsidP="00472350">
      <w:pPr>
        <w:spacing w:line="480" w:lineRule="auto"/>
        <w:rPr>
          <w:lang w:val="en-US"/>
        </w:rPr>
      </w:pPr>
      <w:r w:rsidRPr="0011060B">
        <w:rPr>
          <w:lang w:val="en-US"/>
        </w:rPr>
        <w:t>1. Lack of staff employed in cognitive rehabilitation roles (4.68 ± 0.58)</w:t>
      </w:r>
    </w:p>
    <w:p w14:paraId="4E6FE775" w14:textId="77777777" w:rsidR="00472350" w:rsidRPr="0011060B" w:rsidRDefault="00472350" w:rsidP="00472350">
      <w:pPr>
        <w:spacing w:line="480" w:lineRule="auto"/>
        <w:rPr>
          <w:lang w:val="en-US"/>
        </w:rPr>
      </w:pPr>
      <w:r w:rsidRPr="0011060B">
        <w:rPr>
          <w:lang w:val="en-US"/>
        </w:rPr>
        <w:t>2. Lack of staff training in cognitive remediation therapy (4.58 ± 0.61)</w:t>
      </w:r>
    </w:p>
    <w:p w14:paraId="360F49BF" w14:textId="77777777" w:rsidR="00472350" w:rsidRPr="0011060B" w:rsidRDefault="00472350" w:rsidP="00472350">
      <w:pPr>
        <w:spacing w:line="480" w:lineRule="auto"/>
        <w:rPr>
          <w:lang w:val="en-US"/>
        </w:rPr>
      </w:pPr>
      <w:r w:rsidRPr="0011060B">
        <w:rPr>
          <w:lang w:val="en-US"/>
        </w:rPr>
        <w:t>3. Lack of knowledge about cognitive remediation therapy (4.53 ± 0.61)</w:t>
      </w:r>
    </w:p>
    <w:p w14:paraId="038D00DA" w14:textId="77777777" w:rsidR="00472350" w:rsidRPr="0011060B" w:rsidRDefault="00472350" w:rsidP="00472350">
      <w:pPr>
        <w:spacing w:line="480" w:lineRule="auto"/>
        <w:rPr>
          <w:lang w:val="en-US"/>
        </w:rPr>
      </w:pPr>
    </w:p>
    <w:p w14:paraId="53666437" w14:textId="77777777" w:rsidR="00472350" w:rsidRPr="0011060B" w:rsidRDefault="00472350" w:rsidP="00472350">
      <w:pPr>
        <w:spacing w:line="480" w:lineRule="auto"/>
        <w:rPr>
          <w:b/>
          <w:bCs/>
          <w:lang w:val="en-US"/>
        </w:rPr>
      </w:pPr>
      <w:r w:rsidRPr="0011060B">
        <w:rPr>
          <w:b/>
          <w:bCs/>
          <w:lang w:val="en-US"/>
        </w:rPr>
        <w:t>Question 5</w:t>
      </w:r>
    </w:p>
    <w:p w14:paraId="1A1F7497" w14:textId="77777777" w:rsidR="00472350" w:rsidRPr="0011060B" w:rsidRDefault="00472350" w:rsidP="00472350">
      <w:pPr>
        <w:spacing w:line="480" w:lineRule="auto"/>
        <w:rPr>
          <w:lang w:val="en-US"/>
        </w:rPr>
      </w:pPr>
      <w:r w:rsidRPr="0011060B">
        <w:rPr>
          <w:lang w:val="en-US"/>
        </w:rPr>
        <w:t>Category:</w:t>
      </w:r>
    </w:p>
    <w:p w14:paraId="43C879D4" w14:textId="77777777" w:rsidR="00472350" w:rsidRPr="0011060B" w:rsidRDefault="00472350" w:rsidP="00472350">
      <w:pPr>
        <w:spacing w:line="480" w:lineRule="auto"/>
        <w:rPr>
          <w:lang w:val="en-US"/>
        </w:rPr>
      </w:pPr>
      <w:r w:rsidRPr="0011060B">
        <w:rPr>
          <w:lang w:val="en-US"/>
        </w:rPr>
        <w:t>BARRIERS FOR CLINICIANS</w:t>
      </w:r>
    </w:p>
    <w:p w14:paraId="7CF6A3F6" w14:textId="77777777" w:rsidR="00472350" w:rsidRPr="0011060B" w:rsidRDefault="00472350" w:rsidP="00472350">
      <w:pPr>
        <w:spacing w:line="480" w:lineRule="auto"/>
        <w:rPr>
          <w:lang w:val="en-US"/>
        </w:rPr>
      </w:pPr>
      <w:r w:rsidRPr="0011060B">
        <w:rPr>
          <w:lang w:val="en-US"/>
        </w:rPr>
        <w:t xml:space="preserve">From previous rounds of the Delphi study, the following items were rated as the top 4 most important items in </w:t>
      </w:r>
      <w:r w:rsidRPr="0011060B">
        <w:rPr>
          <w:b/>
          <w:bCs/>
          <w:lang w:val="en-US"/>
        </w:rPr>
        <w:t>preventing the use</w:t>
      </w:r>
      <w:r w:rsidRPr="0011060B">
        <w:rPr>
          <w:lang w:val="en-US"/>
        </w:rPr>
        <w:t xml:space="preserve"> of cognitive remediation therapy </w:t>
      </w:r>
      <w:r w:rsidRPr="0011060B">
        <w:rPr>
          <w:b/>
          <w:bCs/>
          <w:lang w:val="en-US"/>
        </w:rPr>
        <w:t>by clinicians</w:t>
      </w:r>
      <w:r w:rsidRPr="0011060B">
        <w:rPr>
          <w:lang w:val="en-US"/>
        </w:rPr>
        <w:t xml:space="preserve"> in mental health facilities. Mean and standard deviation are provided in brackets.</w:t>
      </w:r>
    </w:p>
    <w:p w14:paraId="1CFD0E6E" w14:textId="77777777" w:rsidR="00472350" w:rsidRPr="0011060B" w:rsidRDefault="00472350" w:rsidP="00472350">
      <w:pPr>
        <w:spacing w:line="480" w:lineRule="auto"/>
        <w:rPr>
          <w:lang w:val="en-US"/>
        </w:rPr>
      </w:pPr>
      <w:r w:rsidRPr="0011060B">
        <w:rPr>
          <w:lang w:val="en-US"/>
        </w:rPr>
        <w:t>Items:</w:t>
      </w:r>
    </w:p>
    <w:p w14:paraId="331F4164" w14:textId="77777777" w:rsidR="00472350" w:rsidRPr="0011060B" w:rsidRDefault="00472350" w:rsidP="00472350">
      <w:pPr>
        <w:spacing w:line="480" w:lineRule="auto"/>
        <w:rPr>
          <w:lang w:val="en-US"/>
        </w:rPr>
      </w:pPr>
      <w:r w:rsidRPr="0011060B">
        <w:rPr>
          <w:lang w:val="en-US"/>
        </w:rPr>
        <w:t>1. Lack of training in cognitive remediation therapy (4.47 ± 0.70)</w:t>
      </w:r>
    </w:p>
    <w:p w14:paraId="511C7258" w14:textId="77777777" w:rsidR="00472350" w:rsidRPr="0011060B" w:rsidRDefault="00472350" w:rsidP="00472350">
      <w:pPr>
        <w:spacing w:line="480" w:lineRule="auto"/>
        <w:rPr>
          <w:lang w:val="en-US"/>
        </w:rPr>
      </w:pPr>
      <w:r w:rsidRPr="0011060B">
        <w:rPr>
          <w:lang w:val="en-US"/>
        </w:rPr>
        <w:t>2. Lack of perceived importance of cognitive functioning / cognitive deficits (4.42 ± 1.02)</w:t>
      </w:r>
    </w:p>
    <w:p w14:paraId="4B5B6BB7" w14:textId="77777777" w:rsidR="00472350" w:rsidRPr="0011060B" w:rsidRDefault="00472350" w:rsidP="00472350">
      <w:pPr>
        <w:spacing w:line="480" w:lineRule="auto"/>
        <w:rPr>
          <w:lang w:val="en-US"/>
        </w:rPr>
      </w:pPr>
      <w:r w:rsidRPr="0011060B">
        <w:rPr>
          <w:lang w:val="en-US"/>
        </w:rPr>
        <w:t>3. Lack of knowledge about cognitive remediation therapy (4.37 ± 0.83)</w:t>
      </w:r>
    </w:p>
    <w:p w14:paraId="0D402BD7" w14:textId="77777777" w:rsidR="00472350" w:rsidRPr="0011060B" w:rsidRDefault="00472350" w:rsidP="00472350">
      <w:pPr>
        <w:spacing w:line="480" w:lineRule="auto"/>
        <w:rPr>
          <w:lang w:val="en-US"/>
        </w:rPr>
      </w:pPr>
      <w:r w:rsidRPr="0011060B">
        <w:rPr>
          <w:lang w:val="en-US"/>
        </w:rPr>
        <w:t>4. Lack of time (4.37 ± 0.83)</w:t>
      </w:r>
    </w:p>
    <w:p w14:paraId="71DEA135" w14:textId="77777777" w:rsidR="00472350" w:rsidRPr="0011060B" w:rsidRDefault="00472350" w:rsidP="00472350">
      <w:pPr>
        <w:spacing w:line="480" w:lineRule="auto"/>
        <w:rPr>
          <w:lang w:val="en-US"/>
        </w:rPr>
      </w:pPr>
    </w:p>
    <w:p w14:paraId="04DB60C0" w14:textId="77777777" w:rsidR="00472350" w:rsidRPr="0011060B" w:rsidRDefault="00472350" w:rsidP="00472350">
      <w:pPr>
        <w:spacing w:line="480" w:lineRule="auto"/>
        <w:rPr>
          <w:b/>
          <w:bCs/>
          <w:lang w:val="en-US"/>
        </w:rPr>
      </w:pPr>
      <w:r w:rsidRPr="0011060B">
        <w:rPr>
          <w:b/>
          <w:bCs/>
          <w:lang w:val="en-US"/>
        </w:rPr>
        <w:t>Question 6</w:t>
      </w:r>
    </w:p>
    <w:p w14:paraId="6F1B47D7" w14:textId="77777777" w:rsidR="00472350" w:rsidRPr="0011060B" w:rsidRDefault="00472350" w:rsidP="00472350">
      <w:pPr>
        <w:spacing w:line="480" w:lineRule="auto"/>
        <w:rPr>
          <w:lang w:val="en-US"/>
        </w:rPr>
      </w:pPr>
      <w:r w:rsidRPr="0011060B">
        <w:rPr>
          <w:lang w:val="en-US"/>
        </w:rPr>
        <w:t>Category:</w:t>
      </w:r>
    </w:p>
    <w:p w14:paraId="049FF5C0" w14:textId="77777777" w:rsidR="00472350" w:rsidRPr="0011060B" w:rsidRDefault="00472350" w:rsidP="00472350">
      <w:pPr>
        <w:spacing w:line="480" w:lineRule="auto"/>
        <w:rPr>
          <w:lang w:val="en-US"/>
        </w:rPr>
      </w:pPr>
      <w:r w:rsidRPr="0011060B">
        <w:rPr>
          <w:lang w:val="en-US"/>
        </w:rPr>
        <w:t>BARRIERS FOR CONSUMER ACCESS</w:t>
      </w:r>
    </w:p>
    <w:p w14:paraId="07A376EF" w14:textId="77777777" w:rsidR="00472350" w:rsidRPr="0011060B" w:rsidRDefault="00472350" w:rsidP="00472350">
      <w:pPr>
        <w:spacing w:line="480" w:lineRule="auto"/>
        <w:rPr>
          <w:lang w:val="en-US"/>
        </w:rPr>
      </w:pPr>
      <w:r w:rsidRPr="0011060B">
        <w:rPr>
          <w:lang w:val="en-US"/>
        </w:rPr>
        <w:lastRenderedPageBreak/>
        <w:t>From previous rounds of the Delphi study, the following items were rated as the top 3 most important items in</w:t>
      </w:r>
      <w:r w:rsidRPr="0011060B">
        <w:rPr>
          <w:b/>
          <w:bCs/>
          <w:lang w:val="en-US"/>
        </w:rPr>
        <w:t xml:space="preserve"> preventing access</w:t>
      </w:r>
      <w:r w:rsidRPr="0011060B">
        <w:rPr>
          <w:lang w:val="en-US"/>
        </w:rPr>
        <w:t xml:space="preserve"> to cognitive remediation therapy </w:t>
      </w:r>
      <w:r w:rsidRPr="0011060B">
        <w:rPr>
          <w:b/>
          <w:bCs/>
          <w:lang w:val="en-US"/>
        </w:rPr>
        <w:t>for people diagnosed with schizophrenia</w:t>
      </w:r>
      <w:r w:rsidRPr="0011060B">
        <w:rPr>
          <w:lang w:val="en-US"/>
        </w:rPr>
        <w:t>. Mean and standard deviation are provided in brackets.</w:t>
      </w:r>
    </w:p>
    <w:p w14:paraId="25165A6F" w14:textId="77777777" w:rsidR="00472350" w:rsidRPr="0011060B" w:rsidRDefault="00472350" w:rsidP="00472350">
      <w:pPr>
        <w:spacing w:line="480" w:lineRule="auto"/>
        <w:rPr>
          <w:lang w:val="en-US"/>
        </w:rPr>
      </w:pPr>
      <w:r w:rsidRPr="0011060B">
        <w:rPr>
          <w:lang w:val="en-US"/>
        </w:rPr>
        <w:t>Items:</w:t>
      </w:r>
    </w:p>
    <w:p w14:paraId="65982339" w14:textId="77777777" w:rsidR="00472350" w:rsidRPr="0011060B" w:rsidRDefault="00472350" w:rsidP="00472350">
      <w:pPr>
        <w:spacing w:line="480" w:lineRule="auto"/>
        <w:rPr>
          <w:lang w:val="en-US"/>
        </w:rPr>
      </w:pPr>
      <w:r w:rsidRPr="0011060B">
        <w:rPr>
          <w:lang w:val="en-US"/>
        </w:rPr>
        <w:t>1. Cognitive remediation not being perceived as a priority (4.05 ± 0.78)</w:t>
      </w:r>
    </w:p>
    <w:p w14:paraId="188C25D0" w14:textId="77777777" w:rsidR="00472350" w:rsidRPr="0011060B" w:rsidRDefault="00472350" w:rsidP="00472350">
      <w:pPr>
        <w:spacing w:line="480" w:lineRule="auto"/>
        <w:rPr>
          <w:lang w:val="en-US"/>
        </w:rPr>
      </w:pPr>
      <w:r w:rsidRPr="0011060B">
        <w:rPr>
          <w:lang w:val="en-US"/>
        </w:rPr>
        <w:t>2. Competing time issues / activities (3.89 ± 1.05)</w:t>
      </w:r>
    </w:p>
    <w:p w14:paraId="539369D0" w14:textId="77777777" w:rsidR="00472350" w:rsidRPr="0011060B" w:rsidRDefault="00472350" w:rsidP="00472350">
      <w:pPr>
        <w:spacing w:line="480" w:lineRule="auto"/>
        <w:rPr>
          <w:lang w:val="en-US"/>
        </w:rPr>
      </w:pPr>
      <w:r w:rsidRPr="0011060B">
        <w:rPr>
          <w:lang w:val="en-US"/>
        </w:rPr>
        <w:t>3. Difficult practical access (location) (3.58 ± 1.07)</w:t>
      </w:r>
    </w:p>
    <w:p w14:paraId="594F34D1" w14:textId="77777777" w:rsidR="00472350" w:rsidRPr="0011060B" w:rsidRDefault="00472350" w:rsidP="00472350">
      <w:pPr>
        <w:spacing w:line="480" w:lineRule="auto"/>
        <w:rPr>
          <w:lang w:val="en-US"/>
        </w:rPr>
      </w:pPr>
    </w:p>
    <w:p w14:paraId="4EAA111D" w14:textId="77777777" w:rsidR="00472350" w:rsidRPr="0011060B" w:rsidRDefault="00472350" w:rsidP="00472350">
      <w:pPr>
        <w:spacing w:line="480" w:lineRule="auto"/>
        <w:rPr>
          <w:b/>
          <w:bCs/>
          <w:lang w:val="en-US"/>
        </w:rPr>
      </w:pPr>
      <w:r w:rsidRPr="0011060B">
        <w:rPr>
          <w:b/>
          <w:bCs/>
          <w:lang w:val="en-US"/>
        </w:rPr>
        <w:t>Question 7</w:t>
      </w:r>
    </w:p>
    <w:p w14:paraId="6D5F618B" w14:textId="77777777" w:rsidR="00472350" w:rsidRPr="0011060B" w:rsidRDefault="00472350" w:rsidP="00472350">
      <w:pPr>
        <w:spacing w:line="480" w:lineRule="auto"/>
        <w:rPr>
          <w:lang w:val="en-US"/>
        </w:rPr>
      </w:pPr>
      <w:r w:rsidRPr="0011060B">
        <w:rPr>
          <w:lang w:val="en-US"/>
        </w:rPr>
        <w:t>Category:</w:t>
      </w:r>
    </w:p>
    <w:p w14:paraId="7F2E13CB" w14:textId="77777777" w:rsidR="00472350" w:rsidRPr="0011060B" w:rsidRDefault="00472350" w:rsidP="00472350">
      <w:pPr>
        <w:spacing w:line="480" w:lineRule="auto"/>
        <w:rPr>
          <w:lang w:val="en-US"/>
        </w:rPr>
      </w:pPr>
      <w:r w:rsidRPr="0011060B">
        <w:rPr>
          <w:lang w:val="en-US"/>
        </w:rPr>
        <w:t>BARRIERS FOR CONSUMER ENGAGEMENT</w:t>
      </w:r>
    </w:p>
    <w:p w14:paraId="25BA4E28" w14:textId="77777777" w:rsidR="00472350" w:rsidRPr="0011060B" w:rsidRDefault="00472350" w:rsidP="00472350">
      <w:pPr>
        <w:spacing w:line="480" w:lineRule="auto"/>
        <w:rPr>
          <w:lang w:val="en-US"/>
        </w:rPr>
      </w:pPr>
      <w:r w:rsidRPr="0011060B">
        <w:rPr>
          <w:lang w:val="en-US"/>
        </w:rPr>
        <w:t xml:space="preserve">From previous rounds of the Delphi study, the following items were rated as the top 3 most important items in </w:t>
      </w:r>
      <w:r w:rsidRPr="0011060B">
        <w:rPr>
          <w:b/>
          <w:bCs/>
          <w:lang w:val="en-US"/>
        </w:rPr>
        <w:t>preventing</w:t>
      </w:r>
      <w:r w:rsidRPr="0011060B">
        <w:rPr>
          <w:lang w:val="en-US"/>
        </w:rPr>
        <w:t xml:space="preserve"> </w:t>
      </w:r>
      <w:r w:rsidRPr="0011060B">
        <w:rPr>
          <w:b/>
          <w:bCs/>
          <w:lang w:val="en-US"/>
        </w:rPr>
        <w:t>participant</w:t>
      </w:r>
      <w:r w:rsidRPr="0011060B">
        <w:rPr>
          <w:lang w:val="en-US"/>
        </w:rPr>
        <w:t xml:space="preserve"> (i.e., individuals with schizophrenia) </w:t>
      </w:r>
      <w:r w:rsidRPr="0011060B">
        <w:rPr>
          <w:b/>
          <w:bCs/>
          <w:lang w:val="en-US"/>
        </w:rPr>
        <w:t>engagement</w:t>
      </w:r>
      <w:r w:rsidRPr="0011060B">
        <w:rPr>
          <w:lang w:val="en-US"/>
        </w:rPr>
        <w:t xml:space="preserve"> in cognitive remediation therapy. Mean and standard deviation are provided in brackets.</w:t>
      </w:r>
    </w:p>
    <w:p w14:paraId="77550E4C" w14:textId="77777777" w:rsidR="00472350" w:rsidRPr="0011060B" w:rsidRDefault="00472350" w:rsidP="00472350">
      <w:pPr>
        <w:spacing w:line="480" w:lineRule="auto"/>
        <w:rPr>
          <w:lang w:val="en-US"/>
        </w:rPr>
      </w:pPr>
      <w:r w:rsidRPr="0011060B">
        <w:rPr>
          <w:lang w:val="en-US"/>
        </w:rPr>
        <w:t>Items:</w:t>
      </w:r>
    </w:p>
    <w:p w14:paraId="15127B8A" w14:textId="77777777" w:rsidR="00472350" w:rsidRPr="0011060B" w:rsidRDefault="00472350" w:rsidP="00472350">
      <w:pPr>
        <w:spacing w:line="480" w:lineRule="auto"/>
        <w:rPr>
          <w:lang w:val="en-US"/>
        </w:rPr>
      </w:pPr>
      <w:r w:rsidRPr="0011060B">
        <w:rPr>
          <w:lang w:val="en-US"/>
        </w:rPr>
        <w:t>1. Lack of perceived relevance of the therapy (3.95 ± 1.03)</w:t>
      </w:r>
    </w:p>
    <w:p w14:paraId="011A0F6A" w14:textId="77777777" w:rsidR="00472350" w:rsidRPr="0011060B" w:rsidRDefault="00472350" w:rsidP="00472350">
      <w:pPr>
        <w:spacing w:line="480" w:lineRule="auto"/>
        <w:rPr>
          <w:lang w:val="en-US"/>
        </w:rPr>
      </w:pPr>
      <w:r w:rsidRPr="0011060B">
        <w:rPr>
          <w:lang w:val="en-US"/>
        </w:rPr>
        <w:t>2. Defeatist beliefs (3.79 ± 1.23)</w:t>
      </w:r>
    </w:p>
    <w:p w14:paraId="7D8C251B" w14:textId="518E55FA" w:rsidR="00472350" w:rsidRPr="0011060B" w:rsidRDefault="00472350" w:rsidP="00472350">
      <w:pPr>
        <w:spacing w:line="480" w:lineRule="auto"/>
        <w:rPr>
          <w:lang w:val="en-US"/>
        </w:rPr>
      </w:pPr>
      <w:r w:rsidRPr="0011060B">
        <w:rPr>
          <w:lang w:val="en-US"/>
        </w:rPr>
        <w:t>3. Poor therapeutic alliance (3.79 ± 1.40)</w:t>
      </w:r>
    </w:p>
    <w:p w14:paraId="4E95BA2F" w14:textId="77777777" w:rsidR="005718A6" w:rsidRPr="0011060B" w:rsidRDefault="005718A6" w:rsidP="002E275B">
      <w:pPr>
        <w:rPr>
          <w:lang w:val="en-US"/>
        </w:rPr>
        <w:sectPr w:rsidR="005718A6" w:rsidRPr="0011060B" w:rsidSect="00305351">
          <w:headerReference w:type="even" r:id="rId14"/>
          <w:pgSz w:w="11900" w:h="16840"/>
          <w:pgMar w:top="1440" w:right="1440" w:bottom="1440" w:left="1440" w:header="709" w:footer="709" w:gutter="0"/>
          <w:cols w:space="708"/>
          <w:docGrid w:linePitch="360"/>
        </w:sectPr>
      </w:pPr>
    </w:p>
    <w:p w14:paraId="3473FB14" w14:textId="5D1AF5F6" w:rsidR="003B2DC6" w:rsidRPr="00A33D2B" w:rsidRDefault="003B2DC6" w:rsidP="003B2DC6">
      <w:pPr>
        <w:pStyle w:val="TitreFigure"/>
      </w:pPr>
      <w:r>
        <w:lastRenderedPageBreak/>
        <w:t xml:space="preserve">Supplementary </w:t>
      </w:r>
      <w:r w:rsidRPr="00A33D2B">
        <w:t xml:space="preserve">Table </w:t>
      </w:r>
      <w:r>
        <w:t>1</w:t>
      </w:r>
    </w:p>
    <w:p w14:paraId="6073F466" w14:textId="77777777" w:rsidR="003B2DC6" w:rsidRPr="00A33D2B" w:rsidRDefault="003B2DC6" w:rsidP="003B2DC6">
      <w:pPr>
        <w:pStyle w:val="TitreFigure2"/>
      </w:pPr>
      <w:r w:rsidRPr="00A33D2B">
        <w:t>Summary of Round 1 Ideas to Improve Cognitive Remediation / Novel Approaches to Enhance Outcomes (n = 30)</w:t>
      </w:r>
    </w:p>
    <w:tbl>
      <w:tblPr>
        <w:tblStyle w:val="Grilledutableau"/>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549"/>
        <w:gridCol w:w="1609"/>
        <w:gridCol w:w="4862"/>
      </w:tblGrid>
      <w:tr w:rsidR="003B2DC6" w:rsidRPr="00A33D2B" w14:paraId="57F487B2" w14:textId="77777777" w:rsidTr="00DC663B">
        <w:trPr>
          <w:trHeight w:val="555"/>
          <w:tblHeader/>
        </w:trPr>
        <w:tc>
          <w:tcPr>
            <w:tcW w:w="1413" w:type="pct"/>
          </w:tcPr>
          <w:p w14:paraId="5B73C77E" w14:textId="77777777" w:rsidR="003B2DC6" w:rsidRPr="00A33D2B" w:rsidRDefault="003B2DC6" w:rsidP="003B2DC6">
            <w:pPr>
              <w:spacing w:line="360" w:lineRule="auto"/>
              <w:jc w:val="center"/>
              <w:rPr>
                <w:lang w:val="en-US"/>
              </w:rPr>
            </w:pPr>
            <w:r w:rsidRPr="00A33D2B">
              <w:rPr>
                <w:lang w:val="en-US"/>
              </w:rPr>
              <w:t>Suggestion</w:t>
            </w:r>
          </w:p>
        </w:tc>
        <w:tc>
          <w:tcPr>
            <w:tcW w:w="892" w:type="pct"/>
          </w:tcPr>
          <w:p w14:paraId="03B90FD5" w14:textId="77777777" w:rsidR="003B2DC6" w:rsidRPr="00A33D2B" w:rsidRDefault="003B2DC6" w:rsidP="003B2DC6">
            <w:pPr>
              <w:spacing w:line="360" w:lineRule="auto"/>
              <w:jc w:val="center"/>
              <w:rPr>
                <w:lang w:val="en-US"/>
              </w:rPr>
            </w:pPr>
            <w:r w:rsidRPr="00A33D2B">
              <w:rPr>
                <w:i/>
                <w:lang w:val="en-US"/>
              </w:rPr>
              <w:t>n</w:t>
            </w:r>
            <w:r w:rsidRPr="00A33D2B">
              <w:rPr>
                <w:lang w:val="en-US"/>
              </w:rPr>
              <w:t xml:space="preserve"> (%)</w:t>
            </w:r>
          </w:p>
        </w:tc>
        <w:tc>
          <w:tcPr>
            <w:tcW w:w="2695" w:type="pct"/>
          </w:tcPr>
          <w:p w14:paraId="6DA116CC" w14:textId="77777777" w:rsidR="003B2DC6" w:rsidRPr="00A33D2B" w:rsidRDefault="003B2DC6" w:rsidP="003B2DC6">
            <w:pPr>
              <w:spacing w:line="360" w:lineRule="auto"/>
              <w:jc w:val="center"/>
              <w:rPr>
                <w:lang w:val="en-US"/>
              </w:rPr>
            </w:pPr>
            <w:r w:rsidRPr="00A33D2B">
              <w:rPr>
                <w:lang w:val="en-US"/>
              </w:rPr>
              <w:t>Quotes</w:t>
            </w:r>
          </w:p>
        </w:tc>
      </w:tr>
      <w:tr w:rsidR="003B2DC6" w:rsidRPr="00A33D2B" w14:paraId="25735A43" w14:textId="77777777" w:rsidTr="00DC663B">
        <w:trPr>
          <w:trHeight w:val="321"/>
        </w:trPr>
        <w:tc>
          <w:tcPr>
            <w:tcW w:w="5000" w:type="pct"/>
            <w:gridSpan w:val="3"/>
            <w:tcBorders>
              <w:bottom w:val="single" w:sz="4" w:space="0" w:color="auto"/>
            </w:tcBorders>
          </w:tcPr>
          <w:p w14:paraId="5B068D9B" w14:textId="77777777" w:rsidR="003B2DC6" w:rsidRPr="00A33D2B" w:rsidRDefault="003B2DC6" w:rsidP="003B2DC6">
            <w:pPr>
              <w:spacing w:line="360" w:lineRule="auto"/>
              <w:jc w:val="center"/>
              <w:rPr>
                <w:lang w:val="en-US"/>
              </w:rPr>
            </w:pPr>
            <w:r w:rsidRPr="00A33D2B">
              <w:rPr>
                <w:lang w:val="en-US"/>
              </w:rPr>
              <w:t>Included in the question</w:t>
            </w:r>
          </w:p>
        </w:tc>
      </w:tr>
      <w:tr w:rsidR="003B2DC6" w:rsidRPr="00A33D2B" w14:paraId="6733CE4B" w14:textId="77777777" w:rsidTr="00DC663B">
        <w:trPr>
          <w:trHeight w:val="78"/>
        </w:trPr>
        <w:tc>
          <w:tcPr>
            <w:tcW w:w="1413" w:type="pct"/>
            <w:tcBorders>
              <w:bottom w:val="nil"/>
            </w:tcBorders>
          </w:tcPr>
          <w:p w14:paraId="555A85D8" w14:textId="77777777" w:rsidR="003B2DC6" w:rsidRPr="00A33D2B" w:rsidRDefault="003B2DC6" w:rsidP="003B2DC6">
            <w:pPr>
              <w:spacing w:line="360" w:lineRule="auto"/>
              <w:rPr>
                <w:lang w:val="en-US"/>
              </w:rPr>
            </w:pPr>
            <w:r w:rsidRPr="00A33D2B">
              <w:rPr>
                <w:lang w:val="en-US"/>
              </w:rPr>
              <w:t>Integrated virtual reality in the training modules</w:t>
            </w:r>
          </w:p>
        </w:tc>
        <w:tc>
          <w:tcPr>
            <w:tcW w:w="892" w:type="pct"/>
            <w:tcBorders>
              <w:bottom w:val="nil"/>
            </w:tcBorders>
          </w:tcPr>
          <w:p w14:paraId="0CCD9094" w14:textId="77777777" w:rsidR="003B2DC6" w:rsidRPr="00A33D2B" w:rsidRDefault="003B2DC6" w:rsidP="003B2DC6">
            <w:pPr>
              <w:spacing w:line="360" w:lineRule="auto"/>
              <w:jc w:val="center"/>
              <w:rPr>
                <w:lang w:val="en-US"/>
              </w:rPr>
            </w:pPr>
            <w:r w:rsidRPr="00A33D2B">
              <w:rPr>
                <w:lang w:val="en-US"/>
              </w:rPr>
              <w:t>16 (53.3%)</w:t>
            </w:r>
          </w:p>
        </w:tc>
        <w:tc>
          <w:tcPr>
            <w:tcW w:w="2695" w:type="pct"/>
            <w:tcBorders>
              <w:bottom w:val="nil"/>
            </w:tcBorders>
          </w:tcPr>
          <w:p w14:paraId="453040D4" w14:textId="77777777" w:rsidR="003B2DC6" w:rsidRPr="00A33D2B" w:rsidRDefault="003B2DC6" w:rsidP="003B2DC6">
            <w:pPr>
              <w:spacing w:line="360" w:lineRule="auto"/>
              <w:jc w:val="center"/>
              <w:rPr>
                <w:lang w:val="en-US"/>
              </w:rPr>
            </w:pPr>
            <w:r w:rsidRPr="00A33D2B">
              <w:rPr>
                <w:lang w:val="en-US"/>
              </w:rPr>
              <w:t>–</w:t>
            </w:r>
          </w:p>
        </w:tc>
      </w:tr>
      <w:tr w:rsidR="003B2DC6" w:rsidRPr="00A33D2B" w14:paraId="585D6FF2" w14:textId="77777777" w:rsidTr="00DC663B">
        <w:trPr>
          <w:trHeight w:val="1111"/>
        </w:trPr>
        <w:tc>
          <w:tcPr>
            <w:tcW w:w="1413" w:type="pct"/>
            <w:tcBorders>
              <w:top w:val="nil"/>
              <w:bottom w:val="nil"/>
            </w:tcBorders>
          </w:tcPr>
          <w:p w14:paraId="497E05D0" w14:textId="77777777" w:rsidR="003B2DC6" w:rsidRPr="00A33D2B" w:rsidRDefault="003B2DC6" w:rsidP="003B2DC6">
            <w:pPr>
              <w:spacing w:line="360" w:lineRule="auto"/>
              <w:rPr>
                <w:lang w:val="en-US"/>
              </w:rPr>
            </w:pPr>
            <w:r w:rsidRPr="00A33D2B">
              <w:rPr>
                <w:lang w:val="en-US"/>
              </w:rPr>
              <w:t>Integrated in-session role plays</w:t>
            </w:r>
          </w:p>
        </w:tc>
        <w:tc>
          <w:tcPr>
            <w:tcW w:w="892" w:type="pct"/>
            <w:tcBorders>
              <w:top w:val="nil"/>
              <w:bottom w:val="nil"/>
            </w:tcBorders>
          </w:tcPr>
          <w:p w14:paraId="02B1CBFE" w14:textId="77777777" w:rsidR="003B2DC6" w:rsidRPr="00A33D2B" w:rsidRDefault="003B2DC6" w:rsidP="003B2DC6">
            <w:pPr>
              <w:spacing w:line="360" w:lineRule="auto"/>
              <w:jc w:val="center"/>
              <w:rPr>
                <w:lang w:val="en-US"/>
              </w:rPr>
            </w:pPr>
            <w:r w:rsidRPr="00A33D2B">
              <w:rPr>
                <w:lang w:val="en-US"/>
              </w:rPr>
              <w:t>17 (56.7%)</w:t>
            </w:r>
          </w:p>
        </w:tc>
        <w:tc>
          <w:tcPr>
            <w:tcW w:w="2695" w:type="pct"/>
            <w:tcBorders>
              <w:top w:val="nil"/>
              <w:bottom w:val="nil"/>
            </w:tcBorders>
          </w:tcPr>
          <w:p w14:paraId="79EB7110" w14:textId="77777777" w:rsidR="003B2DC6" w:rsidRPr="00A33D2B" w:rsidRDefault="003B2DC6" w:rsidP="003B2DC6">
            <w:pPr>
              <w:spacing w:line="360" w:lineRule="auto"/>
              <w:jc w:val="center"/>
              <w:rPr>
                <w:lang w:val="en-US"/>
              </w:rPr>
            </w:pPr>
            <w:r w:rsidRPr="00A33D2B">
              <w:rPr>
                <w:lang w:val="en-US"/>
              </w:rPr>
              <w:t>–</w:t>
            </w:r>
          </w:p>
        </w:tc>
      </w:tr>
      <w:tr w:rsidR="003B2DC6" w:rsidRPr="00A33D2B" w14:paraId="0873D15E" w14:textId="77777777" w:rsidTr="00DC663B">
        <w:trPr>
          <w:trHeight w:val="702"/>
        </w:trPr>
        <w:tc>
          <w:tcPr>
            <w:tcW w:w="1413" w:type="pct"/>
            <w:tcBorders>
              <w:top w:val="nil"/>
            </w:tcBorders>
          </w:tcPr>
          <w:p w14:paraId="139C6E82" w14:textId="77777777" w:rsidR="003B2DC6" w:rsidRPr="00A33D2B" w:rsidRDefault="003B2DC6" w:rsidP="003B2DC6">
            <w:pPr>
              <w:spacing w:line="360" w:lineRule="auto"/>
              <w:rPr>
                <w:lang w:val="en-US"/>
              </w:rPr>
            </w:pPr>
            <w:r w:rsidRPr="00A33D2B">
              <w:rPr>
                <w:lang w:val="en-US"/>
              </w:rPr>
              <w:t>Intervention at the consumer’s place of living / CR at home</w:t>
            </w:r>
          </w:p>
        </w:tc>
        <w:tc>
          <w:tcPr>
            <w:tcW w:w="892" w:type="pct"/>
            <w:tcBorders>
              <w:top w:val="nil"/>
            </w:tcBorders>
          </w:tcPr>
          <w:p w14:paraId="734831A9" w14:textId="77777777" w:rsidR="003B2DC6" w:rsidRPr="00A33D2B" w:rsidRDefault="003B2DC6" w:rsidP="003B2DC6">
            <w:pPr>
              <w:spacing w:line="360" w:lineRule="auto"/>
              <w:jc w:val="center"/>
              <w:rPr>
                <w:lang w:val="en-US"/>
              </w:rPr>
            </w:pPr>
            <w:r w:rsidRPr="00A33D2B">
              <w:rPr>
                <w:lang w:val="en-US"/>
              </w:rPr>
              <w:t>23 (76.7%)</w:t>
            </w:r>
          </w:p>
        </w:tc>
        <w:tc>
          <w:tcPr>
            <w:tcW w:w="2695" w:type="pct"/>
            <w:tcBorders>
              <w:top w:val="nil"/>
            </w:tcBorders>
          </w:tcPr>
          <w:p w14:paraId="33A628B1" w14:textId="77777777" w:rsidR="003B2DC6" w:rsidRPr="00A33D2B" w:rsidRDefault="003B2DC6" w:rsidP="003B2DC6">
            <w:pPr>
              <w:spacing w:line="360" w:lineRule="auto"/>
              <w:jc w:val="center"/>
              <w:rPr>
                <w:lang w:val="en-US"/>
              </w:rPr>
            </w:pPr>
            <w:r w:rsidRPr="00A33D2B">
              <w:rPr>
                <w:lang w:val="en-US"/>
              </w:rPr>
              <w:t>–</w:t>
            </w:r>
          </w:p>
        </w:tc>
      </w:tr>
      <w:tr w:rsidR="003B2DC6" w:rsidRPr="00A33D2B" w14:paraId="7E76A660" w14:textId="77777777" w:rsidTr="00DC663B">
        <w:trPr>
          <w:trHeight w:val="300"/>
        </w:trPr>
        <w:tc>
          <w:tcPr>
            <w:tcW w:w="5000" w:type="pct"/>
            <w:gridSpan w:val="3"/>
            <w:tcBorders>
              <w:bottom w:val="single" w:sz="4" w:space="0" w:color="auto"/>
            </w:tcBorders>
          </w:tcPr>
          <w:p w14:paraId="5E33A610" w14:textId="77777777" w:rsidR="003B2DC6" w:rsidRPr="00A33D2B" w:rsidRDefault="003B2DC6" w:rsidP="003B2DC6">
            <w:pPr>
              <w:spacing w:line="360" w:lineRule="auto"/>
              <w:jc w:val="center"/>
              <w:rPr>
                <w:lang w:val="en-US"/>
              </w:rPr>
            </w:pPr>
            <w:r w:rsidRPr="00A33D2B">
              <w:rPr>
                <w:lang w:val="en-US"/>
              </w:rPr>
              <w:t>Free-text entries</w:t>
            </w:r>
          </w:p>
        </w:tc>
      </w:tr>
      <w:tr w:rsidR="003B2DC6" w:rsidRPr="00A33D2B" w14:paraId="24153DBB" w14:textId="77777777" w:rsidTr="00DC663B">
        <w:trPr>
          <w:trHeight w:val="2575"/>
        </w:trPr>
        <w:tc>
          <w:tcPr>
            <w:tcW w:w="1413" w:type="pct"/>
            <w:tcBorders>
              <w:bottom w:val="nil"/>
            </w:tcBorders>
          </w:tcPr>
          <w:p w14:paraId="28D9A6AA" w14:textId="77777777" w:rsidR="003B2DC6" w:rsidRPr="00A33D2B" w:rsidRDefault="003B2DC6" w:rsidP="003B2DC6">
            <w:pPr>
              <w:spacing w:line="360" w:lineRule="auto"/>
              <w:rPr>
                <w:lang w:val="en-US"/>
              </w:rPr>
            </w:pPr>
            <w:r w:rsidRPr="00A33D2B">
              <w:rPr>
                <w:lang w:val="en-US"/>
              </w:rPr>
              <w:t>Importance of strategy teaching, transfer to everyday life / generalization, and making CR a fun experience</w:t>
            </w:r>
          </w:p>
        </w:tc>
        <w:tc>
          <w:tcPr>
            <w:tcW w:w="892" w:type="pct"/>
            <w:tcBorders>
              <w:bottom w:val="nil"/>
            </w:tcBorders>
          </w:tcPr>
          <w:p w14:paraId="40DB8FEA" w14:textId="77777777" w:rsidR="003B2DC6" w:rsidRPr="00A33D2B" w:rsidRDefault="003B2DC6" w:rsidP="003B2DC6">
            <w:pPr>
              <w:spacing w:line="360" w:lineRule="auto"/>
              <w:jc w:val="center"/>
              <w:rPr>
                <w:lang w:val="en-US"/>
              </w:rPr>
            </w:pPr>
            <w:r w:rsidRPr="00A33D2B">
              <w:rPr>
                <w:lang w:val="en-US"/>
              </w:rPr>
              <w:t>4 (13.3%)</w:t>
            </w:r>
          </w:p>
        </w:tc>
        <w:tc>
          <w:tcPr>
            <w:tcW w:w="2695" w:type="pct"/>
            <w:tcBorders>
              <w:bottom w:val="nil"/>
            </w:tcBorders>
          </w:tcPr>
          <w:p w14:paraId="422CDAC6" w14:textId="77777777" w:rsidR="003B2DC6" w:rsidRPr="00A33D2B" w:rsidRDefault="003B2DC6" w:rsidP="003B2DC6">
            <w:pPr>
              <w:spacing w:line="360" w:lineRule="auto"/>
              <w:rPr>
                <w:lang w:val="en-US"/>
              </w:rPr>
            </w:pPr>
            <w:r w:rsidRPr="00A33D2B">
              <w:rPr>
                <w:lang w:val="en-US"/>
              </w:rPr>
              <w:t>“Direct matching of cognitive skills/strategies to consumer goals”</w:t>
            </w:r>
          </w:p>
          <w:p w14:paraId="4DD1C4CE" w14:textId="77777777" w:rsidR="003B2DC6" w:rsidRPr="00A33D2B" w:rsidRDefault="003B2DC6" w:rsidP="003B2DC6">
            <w:pPr>
              <w:spacing w:line="360" w:lineRule="auto"/>
              <w:rPr>
                <w:lang w:val="en-US"/>
              </w:rPr>
            </w:pPr>
            <w:r w:rsidRPr="00A33D2B">
              <w:rPr>
                <w:lang w:val="en-US"/>
              </w:rPr>
              <w:t>“Exercises in real life settings to maximize generalization”</w:t>
            </w:r>
          </w:p>
          <w:p w14:paraId="0377FBBD" w14:textId="77777777" w:rsidR="003B2DC6" w:rsidRPr="00A33D2B" w:rsidRDefault="003B2DC6" w:rsidP="003B2DC6">
            <w:pPr>
              <w:spacing w:line="360" w:lineRule="auto"/>
              <w:rPr>
                <w:lang w:val="en-US"/>
              </w:rPr>
            </w:pPr>
            <w:r w:rsidRPr="00A33D2B">
              <w:rPr>
                <w:lang w:val="en-US"/>
              </w:rPr>
              <w:t>“Realistic functional skills training also delivered with VR/Computer approaches.”</w:t>
            </w:r>
          </w:p>
          <w:p w14:paraId="2D014087" w14:textId="77777777" w:rsidR="003B2DC6" w:rsidRPr="00A33D2B" w:rsidRDefault="003B2DC6" w:rsidP="003B2DC6">
            <w:pPr>
              <w:spacing w:line="360" w:lineRule="auto"/>
              <w:rPr>
                <w:lang w:val="en-US"/>
              </w:rPr>
            </w:pPr>
            <w:r w:rsidRPr="00A33D2B">
              <w:rPr>
                <w:lang w:val="en-US"/>
              </w:rPr>
              <w:t>“Needs to be fun, engaging, and relevant to each participant’s goals and values!”</w:t>
            </w:r>
          </w:p>
        </w:tc>
      </w:tr>
      <w:tr w:rsidR="003B2DC6" w:rsidRPr="00A33D2B" w14:paraId="0C30F261" w14:textId="77777777" w:rsidTr="00DC663B">
        <w:trPr>
          <w:trHeight w:val="555"/>
        </w:trPr>
        <w:tc>
          <w:tcPr>
            <w:tcW w:w="1413" w:type="pct"/>
            <w:tcBorders>
              <w:top w:val="nil"/>
              <w:bottom w:val="nil"/>
            </w:tcBorders>
          </w:tcPr>
          <w:p w14:paraId="5DEDFBBC" w14:textId="77777777" w:rsidR="003B2DC6" w:rsidRPr="00A33D2B" w:rsidRDefault="003B2DC6" w:rsidP="003B2DC6">
            <w:pPr>
              <w:spacing w:line="360" w:lineRule="auto"/>
              <w:rPr>
                <w:lang w:val="en-US"/>
              </w:rPr>
            </w:pPr>
            <w:r w:rsidRPr="00A33D2B">
              <w:rPr>
                <w:lang w:val="en-US"/>
              </w:rPr>
              <w:t>Remote delivery / Use of telehealth tools</w:t>
            </w:r>
          </w:p>
        </w:tc>
        <w:tc>
          <w:tcPr>
            <w:tcW w:w="892" w:type="pct"/>
            <w:tcBorders>
              <w:top w:val="nil"/>
              <w:bottom w:val="nil"/>
            </w:tcBorders>
          </w:tcPr>
          <w:p w14:paraId="0DDF3C1C" w14:textId="77777777" w:rsidR="003B2DC6" w:rsidRPr="00A33D2B" w:rsidRDefault="003B2DC6" w:rsidP="003B2DC6">
            <w:pPr>
              <w:spacing w:line="360" w:lineRule="auto"/>
              <w:jc w:val="center"/>
              <w:rPr>
                <w:lang w:val="en-US"/>
              </w:rPr>
            </w:pPr>
            <w:r w:rsidRPr="00A33D2B">
              <w:rPr>
                <w:lang w:val="en-US"/>
              </w:rPr>
              <w:t>7 (23.3%)</w:t>
            </w:r>
          </w:p>
        </w:tc>
        <w:tc>
          <w:tcPr>
            <w:tcW w:w="2695" w:type="pct"/>
            <w:tcBorders>
              <w:top w:val="nil"/>
              <w:bottom w:val="nil"/>
            </w:tcBorders>
          </w:tcPr>
          <w:p w14:paraId="4811A55C" w14:textId="77777777" w:rsidR="003B2DC6" w:rsidRPr="00A33D2B" w:rsidRDefault="003B2DC6" w:rsidP="003B2DC6">
            <w:pPr>
              <w:spacing w:line="360" w:lineRule="auto"/>
              <w:rPr>
                <w:lang w:val="en-US"/>
              </w:rPr>
            </w:pPr>
            <w:r w:rsidRPr="00A33D2B">
              <w:rPr>
                <w:lang w:val="en-US"/>
              </w:rPr>
              <w:t>“Cognitive strategy training at home”</w:t>
            </w:r>
          </w:p>
          <w:p w14:paraId="6801942F" w14:textId="77777777" w:rsidR="003B2DC6" w:rsidRPr="00A33D2B" w:rsidRDefault="003B2DC6" w:rsidP="003B2DC6">
            <w:pPr>
              <w:spacing w:line="360" w:lineRule="auto"/>
              <w:rPr>
                <w:lang w:val="en-US"/>
              </w:rPr>
            </w:pPr>
            <w:r w:rsidRPr="00A33D2B">
              <w:rPr>
                <w:lang w:val="en-US"/>
              </w:rPr>
              <w:t>“CRT and associated assessments continuously delivered and monitored through mobile health applications.”</w:t>
            </w:r>
          </w:p>
          <w:p w14:paraId="1F9EC025" w14:textId="77777777" w:rsidR="003B2DC6" w:rsidRPr="00A33D2B" w:rsidRDefault="003B2DC6" w:rsidP="003B2DC6">
            <w:pPr>
              <w:spacing w:line="360" w:lineRule="auto"/>
              <w:rPr>
                <w:lang w:val="en-US"/>
              </w:rPr>
            </w:pPr>
            <w:r w:rsidRPr="00A33D2B">
              <w:rPr>
                <w:lang w:val="en-US"/>
              </w:rPr>
              <w:t>“I’m currently working on a platform for virtual CRT for our rural and remote clients based on linkages with NGOs.”</w:t>
            </w:r>
          </w:p>
          <w:p w14:paraId="283E0297" w14:textId="77777777" w:rsidR="003B2DC6" w:rsidRPr="00A33D2B" w:rsidRDefault="003B2DC6" w:rsidP="003B2DC6">
            <w:pPr>
              <w:spacing w:line="360" w:lineRule="auto"/>
              <w:rPr>
                <w:lang w:val="en-US"/>
              </w:rPr>
            </w:pPr>
            <w:r w:rsidRPr="00A33D2B">
              <w:rPr>
                <w:lang w:val="en-US"/>
              </w:rPr>
              <w:lastRenderedPageBreak/>
              <w:t>“Identifying ways that some aspects of sessions can be done remotely by participants with consideration to their likely negative symptoms and cognitive impairments”</w:t>
            </w:r>
          </w:p>
          <w:p w14:paraId="6DF628B4" w14:textId="77777777" w:rsidR="003B2DC6" w:rsidRPr="00A33D2B" w:rsidRDefault="003B2DC6" w:rsidP="003B2DC6">
            <w:pPr>
              <w:spacing w:line="360" w:lineRule="auto"/>
              <w:rPr>
                <w:lang w:val="en-US"/>
              </w:rPr>
            </w:pPr>
            <w:r w:rsidRPr="00A33D2B">
              <w:rPr>
                <w:lang w:val="en-US"/>
              </w:rPr>
              <w:t>“Intervention at the consumer’s place of work or study”</w:t>
            </w:r>
          </w:p>
          <w:p w14:paraId="17847708" w14:textId="77777777" w:rsidR="003B2DC6" w:rsidRPr="00A33D2B" w:rsidRDefault="003B2DC6" w:rsidP="003B2DC6">
            <w:pPr>
              <w:spacing w:line="360" w:lineRule="auto"/>
              <w:rPr>
                <w:lang w:val="en-US"/>
              </w:rPr>
            </w:pPr>
            <w:r w:rsidRPr="00A33D2B">
              <w:rPr>
                <w:lang w:val="en-US"/>
              </w:rPr>
              <w:t>“Remote delivery / blended delivery part remote independent and part therapist supported.”</w:t>
            </w:r>
          </w:p>
          <w:p w14:paraId="4FD72846" w14:textId="77777777" w:rsidR="003B2DC6" w:rsidRPr="00A33D2B" w:rsidRDefault="003B2DC6" w:rsidP="003B2DC6">
            <w:pPr>
              <w:spacing w:line="360" w:lineRule="auto"/>
              <w:rPr>
                <w:lang w:val="en-US"/>
              </w:rPr>
            </w:pPr>
            <w:r w:rsidRPr="00A33D2B">
              <w:rPr>
                <w:lang w:val="en-US"/>
              </w:rPr>
              <w:t>“Telehealth options”</w:t>
            </w:r>
          </w:p>
        </w:tc>
      </w:tr>
      <w:tr w:rsidR="003B2DC6" w:rsidRPr="00A33D2B" w14:paraId="26854D5F" w14:textId="77777777" w:rsidTr="00DC663B">
        <w:trPr>
          <w:trHeight w:val="7658"/>
        </w:trPr>
        <w:tc>
          <w:tcPr>
            <w:tcW w:w="1413" w:type="pct"/>
            <w:tcBorders>
              <w:top w:val="nil"/>
              <w:bottom w:val="nil"/>
            </w:tcBorders>
          </w:tcPr>
          <w:p w14:paraId="4CCF2AC2" w14:textId="77777777" w:rsidR="003B2DC6" w:rsidRPr="00A33D2B" w:rsidRDefault="003B2DC6" w:rsidP="003B2DC6">
            <w:pPr>
              <w:spacing w:line="360" w:lineRule="auto"/>
              <w:rPr>
                <w:lang w:val="en-US"/>
              </w:rPr>
            </w:pPr>
            <w:r w:rsidRPr="00A33D2B">
              <w:rPr>
                <w:lang w:val="en-US"/>
              </w:rPr>
              <w:lastRenderedPageBreak/>
              <w:t>CR integrated with other recovery/rehabilitation programs</w:t>
            </w:r>
          </w:p>
        </w:tc>
        <w:tc>
          <w:tcPr>
            <w:tcW w:w="892" w:type="pct"/>
            <w:tcBorders>
              <w:top w:val="nil"/>
              <w:bottom w:val="nil"/>
            </w:tcBorders>
          </w:tcPr>
          <w:p w14:paraId="42A8452B" w14:textId="77777777" w:rsidR="003B2DC6" w:rsidRPr="00A33D2B" w:rsidRDefault="003B2DC6" w:rsidP="003B2DC6">
            <w:pPr>
              <w:spacing w:line="360" w:lineRule="auto"/>
              <w:jc w:val="center"/>
              <w:rPr>
                <w:lang w:val="en-US"/>
              </w:rPr>
            </w:pPr>
            <w:r w:rsidRPr="00A33D2B">
              <w:rPr>
                <w:lang w:val="en-US"/>
              </w:rPr>
              <w:t>4 (13.3%)</w:t>
            </w:r>
          </w:p>
        </w:tc>
        <w:tc>
          <w:tcPr>
            <w:tcW w:w="2695" w:type="pct"/>
            <w:tcBorders>
              <w:top w:val="nil"/>
              <w:bottom w:val="nil"/>
            </w:tcBorders>
          </w:tcPr>
          <w:p w14:paraId="4C7263A7" w14:textId="77777777" w:rsidR="003B2DC6" w:rsidRPr="00A33D2B" w:rsidRDefault="003B2DC6" w:rsidP="003B2DC6">
            <w:pPr>
              <w:spacing w:line="360" w:lineRule="auto"/>
              <w:rPr>
                <w:lang w:val="en-US"/>
              </w:rPr>
            </w:pPr>
            <w:r w:rsidRPr="00A33D2B">
              <w:rPr>
                <w:lang w:val="en-US"/>
              </w:rPr>
              <w:t>“CRT should be integrated into functional training, supported employment, supported education and work and recovery programs.  There is synergy between rehabilitation programs and CRT.  Combining CRT with rehabilitation increases the likelihood of generalization of cognitive gains to real world functioning.”</w:t>
            </w:r>
          </w:p>
          <w:p w14:paraId="5B65E01F" w14:textId="77777777" w:rsidR="003B2DC6" w:rsidRPr="00A33D2B" w:rsidRDefault="003B2DC6" w:rsidP="003B2DC6">
            <w:pPr>
              <w:spacing w:line="360" w:lineRule="auto"/>
              <w:rPr>
                <w:lang w:val="en-US"/>
              </w:rPr>
            </w:pPr>
            <w:r w:rsidRPr="00A33D2B">
              <w:rPr>
                <w:lang w:val="en-US"/>
              </w:rPr>
              <w:t>“Integrating treatment with other psychosocial interventions (e.g., job skills training/ supported employment; social skills training).”</w:t>
            </w:r>
            <w:r w:rsidRPr="00A33D2B">
              <w:rPr>
                <w:lang w:val="en-US"/>
              </w:rPr>
              <w:br/>
              <w:t>“Integration with other CBT/ACT oriented therapies.”</w:t>
            </w:r>
          </w:p>
          <w:p w14:paraId="6E53F906" w14:textId="77777777" w:rsidR="003B2DC6" w:rsidRPr="00A33D2B" w:rsidRDefault="003B2DC6" w:rsidP="003B2DC6">
            <w:pPr>
              <w:spacing w:line="360" w:lineRule="auto"/>
              <w:rPr>
                <w:lang w:val="en-US"/>
              </w:rPr>
            </w:pPr>
            <w:r w:rsidRPr="00A33D2B">
              <w:rPr>
                <w:lang w:val="en-US"/>
              </w:rPr>
              <w:t>“CRT is delivered within coordinated “Recovery Programs” that promote the importance of cognitive rehabilitation and advertise to consumers and clinicians how this will benefit and makes referral/access easy”</w:t>
            </w:r>
          </w:p>
        </w:tc>
      </w:tr>
      <w:tr w:rsidR="003B2DC6" w:rsidRPr="00A33D2B" w14:paraId="30BB05B4" w14:textId="77777777" w:rsidTr="00DC663B">
        <w:trPr>
          <w:trHeight w:val="1594"/>
        </w:trPr>
        <w:tc>
          <w:tcPr>
            <w:tcW w:w="1413" w:type="pct"/>
            <w:tcBorders>
              <w:top w:val="nil"/>
              <w:bottom w:val="nil"/>
            </w:tcBorders>
          </w:tcPr>
          <w:p w14:paraId="62F60875" w14:textId="77777777" w:rsidR="003B2DC6" w:rsidRPr="00A33D2B" w:rsidRDefault="003B2DC6" w:rsidP="003B2DC6">
            <w:pPr>
              <w:spacing w:line="360" w:lineRule="auto"/>
              <w:rPr>
                <w:lang w:val="en-US"/>
              </w:rPr>
            </w:pPr>
            <w:r w:rsidRPr="00A33D2B">
              <w:rPr>
                <w:lang w:val="en-US"/>
              </w:rPr>
              <w:t>Motivation “coaching”</w:t>
            </w:r>
          </w:p>
        </w:tc>
        <w:tc>
          <w:tcPr>
            <w:tcW w:w="892" w:type="pct"/>
            <w:tcBorders>
              <w:top w:val="nil"/>
              <w:bottom w:val="nil"/>
            </w:tcBorders>
          </w:tcPr>
          <w:p w14:paraId="13AF4D45" w14:textId="77777777" w:rsidR="003B2DC6" w:rsidRPr="00A33D2B" w:rsidRDefault="003B2DC6" w:rsidP="003B2DC6">
            <w:pPr>
              <w:spacing w:line="360" w:lineRule="auto"/>
              <w:jc w:val="center"/>
              <w:rPr>
                <w:lang w:val="en-US"/>
              </w:rPr>
            </w:pPr>
            <w:r w:rsidRPr="00A33D2B">
              <w:rPr>
                <w:lang w:val="en-US"/>
              </w:rPr>
              <w:t>1 (3.3%)</w:t>
            </w:r>
          </w:p>
        </w:tc>
        <w:tc>
          <w:tcPr>
            <w:tcW w:w="2695" w:type="pct"/>
            <w:tcBorders>
              <w:top w:val="nil"/>
              <w:bottom w:val="nil"/>
            </w:tcBorders>
          </w:tcPr>
          <w:p w14:paraId="4733FE99" w14:textId="77777777" w:rsidR="003B2DC6" w:rsidRPr="00A33D2B" w:rsidRDefault="003B2DC6" w:rsidP="003B2DC6">
            <w:pPr>
              <w:spacing w:line="360" w:lineRule="auto"/>
              <w:rPr>
                <w:lang w:val="en-US"/>
              </w:rPr>
            </w:pPr>
            <w:r w:rsidRPr="00A33D2B">
              <w:rPr>
                <w:lang w:val="en-US"/>
              </w:rPr>
              <w:t>“Directly addressing motivation as a barrier to learning by teaching motivation regulation skills.”</w:t>
            </w:r>
          </w:p>
        </w:tc>
      </w:tr>
      <w:tr w:rsidR="003B2DC6" w:rsidRPr="00A33D2B" w14:paraId="043A10F1" w14:textId="77777777" w:rsidTr="00DC663B">
        <w:trPr>
          <w:trHeight w:val="1956"/>
        </w:trPr>
        <w:tc>
          <w:tcPr>
            <w:tcW w:w="1413" w:type="pct"/>
            <w:tcBorders>
              <w:top w:val="nil"/>
              <w:bottom w:val="nil"/>
            </w:tcBorders>
          </w:tcPr>
          <w:p w14:paraId="11D6A73B" w14:textId="77777777" w:rsidR="003B2DC6" w:rsidRPr="00A33D2B" w:rsidRDefault="003B2DC6" w:rsidP="003B2DC6">
            <w:pPr>
              <w:spacing w:line="360" w:lineRule="auto"/>
              <w:rPr>
                <w:lang w:val="en-US"/>
              </w:rPr>
            </w:pPr>
            <w:r w:rsidRPr="00A33D2B">
              <w:rPr>
                <w:lang w:val="en-US"/>
              </w:rPr>
              <w:lastRenderedPageBreak/>
              <w:t>Cost-effectiveness studies</w:t>
            </w:r>
          </w:p>
        </w:tc>
        <w:tc>
          <w:tcPr>
            <w:tcW w:w="892" w:type="pct"/>
            <w:tcBorders>
              <w:top w:val="nil"/>
              <w:bottom w:val="nil"/>
            </w:tcBorders>
          </w:tcPr>
          <w:p w14:paraId="72DA37EE" w14:textId="77777777" w:rsidR="003B2DC6" w:rsidRPr="00A33D2B" w:rsidRDefault="003B2DC6" w:rsidP="003B2DC6">
            <w:pPr>
              <w:spacing w:line="360" w:lineRule="auto"/>
              <w:jc w:val="center"/>
              <w:rPr>
                <w:lang w:val="en-US"/>
              </w:rPr>
            </w:pPr>
            <w:r w:rsidRPr="00A33D2B">
              <w:rPr>
                <w:lang w:val="en-US"/>
              </w:rPr>
              <w:t>1 (3.3%)</w:t>
            </w:r>
          </w:p>
        </w:tc>
        <w:tc>
          <w:tcPr>
            <w:tcW w:w="2695" w:type="pct"/>
            <w:tcBorders>
              <w:top w:val="nil"/>
              <w:bottom w:val="nil"/>
            </w:tcBorders>
          </w:tcPr>
          <w:p w14:paraId="38A099D3" w14:textId="77777777" w:rsidR="003B2DC6" w:rsidRPr="00A33D2B" w:rsidRDefault="003B2DC6" w:rsidP="003B2DC6">
            <w:pPr>
              <w:spacing w:line="360" w:lineRule="auto"/>
              <w:rPr>
                <w:lang w:val="en-US"/>
              </w:rPr>
            </w:pPr>
            <w:r w:rsidRPr="00A33D2B">
              <w:rPr>
                <w:lang w:val="en-US"/>
              </w:rPr>
              <w:t>“It is difficult to justify the human cost of treatment (e.g., wages, training, etc.) without economic data that indicates that the benefits are far greater.”</w:t>
            </w:r>
          </w:p>
        </w:tc>
      </w:tr>
      <w:tr w:rsidR="003B2DC6" w:rsidRPr="00A33D2B" w14:paraId="5ECDB78A" w14:textId="77777777" w:rsidTr="00DC663B">
        <w:trPr>
          <w:trHeight w:val="1215"/>
        </w:trPr>
        <w:tc>
          <w:tcPr>
            <w:tcW w:w="1413" w:type="pct"/>
            <w:tcBorders>
              <w:top w:val="nil"/>
              <w:bottom w:val="nil"/>
            </w:tcBorders>
          </w:tcPr>
          <w:p w14:paraId="42A8A67F" w14:textId="77777777" w:rsidR="003B2DC6" w:rsidRPr="00A33D2B" w:rsidRDefault="003B2DC6" w:rsidP="003B2DC6">
            <w:pPr>
              <w:spacing w:line="360" w:lineRule="auto"/>
              <w:rPr>
                <w:lang w:val="en-US"/>
              </w:rPr>
            </w:pPr>
            <w:r w:rsidRPr="00A33D2B">
              <w:rPr>
                <w:lang w:val="en-US"/>
              </w:rPr>
              <w:t>CR with neurofeedback</w:t>
            </w:r>
          </w:p>
        </w:tc>
        <w:tc>
          <w:tcPr>
            <w:tcW w:w="892" w:type="pct"/>
            <w:tcBorders>
              <w:top w:val="nil"/>
              <w:bottom w:val="nil"/>
            </w:tcBorders>
          </w:tcPr>
          <w:p w14:paraId="5B0831C6" w14:textId="77777777" w:rsidR="003B2DC6" w:rsidRPr="00A33D2B" w:rsidRDefault="003B2DC6" w:rsidP="003B2DC6">
            <w:pPr>
              <w:spacing w:line="360" w:lineRule="auto"/>
              <w:jc w:val="center"/>
              <w:rPr>
                <w:lang w:val="en-US"/>
              </w:rPr>
            </w:pPr>
            <w:r w:rsidRPr="00A33D2B">
              <w:rPr>
                <w:lang w:val="en-US"/>
              </w:rPr>
              <w:t>1 (3.3%)</w:t>
            </w:r>
          </w:p>
        </w:tc>
        <w:tc>
          <w:tcPr>
            <w:tcW w:w="2695" w:type="pct"/>
            <w:tcBorders>
              <w:top w:val="nil"/>
              <w:bottom w:val="nil"/>
            </w:tcBorders>
          </w:tcPr>
          <w:p w14:paraId="646A5863" w14:textId="77777777" w:rsidR="003B2DC6" w:rsidRPr="00A33D2B" w:rsidRDefault="003B2DC6" w:rsidP="003B2DC6">
            <w:pPr>
              <w:spacing w:line="360" w:lineRule="auto"/>
              <w:rPr>
                <w:lang w:val="en-US"/>
              </w:rPr>
            </w:pPr>
            <w:r w:rsidRPr="00A33D2B">
              <w:rPr>
                <w:lang w:val="en-US"/>
              </w:rPr>
              <w:t>“Neurofeedback that titrates tasks and task difficulty”</w:t>
            </w:r>
          </w:p>
        </w:tc>
      </w:tr>
      <w:tr w:rsidR="003B2DC6" w:rsidRPr="00A33D2B" w14:paraId="656EDB5D" w14:textId="77777777" w:rsidTr="00DC663B">
        <w:trPr>
          <w:trHeight w:val="539"/>
        </w:trPr>
        <w:tc>
          <w:tcPr>
            <w:tcW w:w="1413" w:type="pct"/>
            <w:tcBorders>
              <w:top w:val="nil"/>
            </w:tcBorders>
          </w:tcPr>
          <w:p w14:paraId="1507005A" w14:textId="77777777" w:rsidR="003B2DC6" w:rsidRPr="00A33D2B" w:rsidRDefault="003B2DC6" w:rsidP="003B2DC6">
            <w:pPr>
              <w:spacing w:line="360" w:lineRule="auto"/>
              <w:rPr>
                <w:lang w:val="en-US"/>
              </w:rPr>
            </w:pPr>
            <w:r w:rsidRPr="00A33D2B">
              <w:rPr>
                <w:lang w:val="en-US"/>
              </w:rPr>
              <w:t>Improving therapist manuals</w:t>
            </w:r>
          </w:p>
        </w:tc>
        <w:tc>
          <w:tcPr>
            <w:tcW w:w="892" w:type="pct"/>
            <w:tcBorders>
              <w:top w:val="nil"/>
            </w:tcBorders>
          </w:tcPr>
          <w:p w14:paraId="48A540A8" w14:textId="77777777" w:rsidR="003B2DC6" w:rsidRPr="00A33D2B" w:rsidRDefault="003B2DC6" w:rsidP="003B2DC6">
            <w:pPr>
              <w:spacing w:line="360" w:lineRule="auto"/>
              <w:jc w:val="center"/>
              <w:rPr>
                <w:lang w:val="en-US"/>
              </w:rPr>
            </w:pPr>
            <w:r w:rsidRPr="00A33D2B">
              <w:rPr>
                <w:lang w:val="en-US"/>
              </w:rPr>
              <w:t>1 (3.3%)</w:t>
            </w:r>
          </w:p>
        </w:tc>
        <w:tc>
          <w:tcPr>
            <w:tcW w:w="2695" w:type="pct"/>
            <w:tcBorders>
              <w:top w:val="nil"/>
            </w:tcBorders>
          </w:tcPr>
          <w:p w14:paraId="06AE3D35" w14:textId="77777777" w:rsidR="003B2DC6" w:rsidRPr="00A33D2B" w:rsidRDefault="003B2DC6" w:rsidP="003B2DC6">
            <w:pPr>
              <w:spacing w:line="360" w:lineRule="auto"/>
              <w:rPr>
                <w:lang w:val="en-US"/>
              </w:rPr>
            </w:pPr>
            <w:r w:rsidRPr="00A33D2B">
              <w:rPr>
                <w:lang w:val="en-US"/>
              </w:rPr>
              <w:t>“Ready-to-use manualized programs with all elements of the program contained in a single, easy to use therapist manual and relatively low-burden therapist training guide to facilitate implementation by non-expert clinicians in community health settings.”</w:t>
            </w:r>
          </w:p>
        </w:tc>
      </w:tr>
    </w:tbl>
    <w:p w14:paraId="68E27911" w14:textId="77777777" w:rsidR="003B2DC6" w:rsidRPr="00A33D2B" w:rsidRDefault="003B2DC6" w:rsidP="003670A0">
      <w:pPr>
        <w:pStyle w:val="NoteFiguresTables"/>
        <w:spacing w:line="480" w:lineRule="auto"/>
        <w:rPr>
          <w:lang w:val="en-US"/>
        </w:rPr>
      </w:pPr>
      <w:r w:rsidRPr="00BA48C2">
        <w:rPr>
          <w:i/>
          <w:iCs w:val="0"/>
          <w:lang w:val="en-US"/>
        </w:rPr>
        <w:t>Note.</w:t>
      </w:r>
      <w:r w:rsidRPr="00A33D2B">
        <w:rPr>
          <w:lang w:val="en-US"/>
        </w:rPr>
        <w:t xml:space="preserve"> ACT = Acceptance and Commitment Therapy; CBT = Cognitive Behavioral Therapy; CR = Cognitive Remediation; CRT = Cognitive Remediation Therapy; NGO = Non-Governmental Organization; VR = Virtual Reality.</w:t>
      </w:r>
    </w:p>
    <w:p w14:paraId="430DA3A4" w14:textId="77777777" w:rsidR="000359F1" w:rsidRDefault="000359F1" w:rsidP="002847A2">
      <w:pPr>
        <w:pStyle w:val="TitreFigure"/>
        <w:sectPr w:rsidR="000359F1" w:rsidSect="00305351">
          <w:pgSz w:w="11900" w:h="16840"/>
          <w:pgMar w:top="1440" w:right="1440" w:bottom="1440" w:left="1440" w:header="709" w:footer="709" w:gutter="0"/>
          <w:cols w:space="708"/>
          <w:docGrid w:linePitch="360"/>
        </w:sectPr>
      </w:pPr>
    </w:p>
    <w:p w14:paraId="667DA213" w14:textId="3F8887B3" w:rsidR="00CD66B2" w:rsidRPr="0011060B" w:rsidRDefault="00770306" w:rsidP="002847A2">
      <w:pPr>
        <w:pStyle w:val="TitreFigure"/>
      </w:pPr>
      <w:r w:rsidRPr="0011060B">
        <w:lastRenderedPageBreak/>
        <w:t xml:space="preserve">Supplementary Table </w:t>
      </w:r>
      <w:r w:rsidR="00A541C0">
        <w:t>2</w:t>
      </w:r>
    </w:p>
    <w:p w14:paraId="3018133D" w14:textId="2B85D6F4" w:rsidR="0071110F" w:rsidRPr="0011060B" w:rsidRDefault="00770306" w:rsidP="00B74957">
      <w:pPr>
        <w:pStyle w:val="TitreFigure2"/>
      </w:pPr>
      <w:r w:rsidRPr="0011060B">
        <w:t xml:space="preserve">Original </w:t>
      </w:r>
      <w:r w:rsidR="00577B31">
        <w:t>F</w:t>
      </w:r>
      <w:r w:rsidRPr="0011060B">
        <w:t>ree-</w:t>
      </w:r>
      <w:r w:rsidR="00577B31">
        <w:t>T</w:t>
      </w:r>
      <w:r w:rsidRPr="0011060B">
        <w:t xml:space="preserve">ext </w:t>
      </w:r>
      <w:r w:rsidR="00577B31">
        <w:t>E</w:t>
      </w:r>
      <w:r w:rsidRPr="0011060B">
        <w:t xml:space="preserve">ntries and </w:t>
      </w:r>
      <w:r w:rsidR="00577B31">
        <w:t>C</w:t>
      </w:r>
      <w:r w:rsidRPr="0011060B">
        <w:t xml:space="preserve">orresponding </w:t>
      </w:r>
      <w:r w:rsidR="00577B31">
        <w:t>C</w:t>
      </w:r>
      <w:r w:rsidRPr="0011060B">
        <w:t xml:space="preserve">ategories of the </w:t>
      </w:r>
      <w:r w:rsidR="00577B31">
        <w:t>P</w:t>
      </w:r>
      <w:r w:rsidRPr="0011060B">
        <w:t xml:space="preserve">rofessional </w:t>
      </w:r>
      <w:r w:rsidR="00577B31">
        <w:t>P</w:t>
      </w:r>
      <w:r w:rsidRPr="0011060B">
        <w:t xml:space="preserve">osition of the </w:t>
      </w:r>
      <w:r w:rsidR="00577B31">
        <w:t>S</w:t>
      </w:r>
      <w:r w:rsidRPr="0011060B">
        <w:t>ample</w:t>
      </w:r>
      <w:r w:rsidR="00C7391D">
        <w:t>s in the Three Rounds</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3"/>
        <w:gridCol w:w="4368"/>
      </w:tblGrid>
      <w:tr w:rsidR="00ED623C" w:rsidRPr="00577B31" w14:paraId="3576B532" w14:textId="77777777" w:rsidTr="001721D9">
        <w:trPr>
          <w:trHeight w:val="320"/>
          <w:tblHeader/>
        </w:trPr>
        <w:tc>
          <w:tcPr>
            <w:tcW w:w="3983" w:type="dxa"/>
            <w:tcBorders>
              <w:top w:val="single" w:sz="4" w:space="0" w:color="auto"/>
              <w:bottom w:val="single" w:sz="4" w:space="0" w:color="auto"/>
            </w:tcBorders>
            <w:noWrap/>
            <w:hideMark/>
          </w:tcPr>
          <w:p w14:paraId="348A293E" w14:textId="77777777" w:rsidR="00ED623C" w:rsidRPr="00577B31" w:rsidRDefault="00ED623C" w:rsidP="003B2DC6">
            <w:pPr>
              <w:pStyle w:val="Tables"/>
              <w:spacing w:line="360" w:lineRule="auto"/>
              <w:jc w:val="center"/>
            </w:pPr>
            <w:r w:rsidRPr="00577B31">
              <w:t>Original free-text entries</w:t>
            </w:r>
          </w:p>
        </w:tc>
        <w:tc>
          <w:tcPr>
            <w:tcW w:w="4368" w:type="dxa"/>
            <w:tcBorders>
              <w:top w:val="single" w:sz="4" w:space="0" w:color="auto"/>
              <w:bottom w:val="single" w:sz="4" w:space="0" w:color="auto"/>
            </w:tcBorders>
            <w:noWrap/>
            <w:hideMark/>
          </w:tcPr>
          <w:p w14:paraId="335CF548" w14:textId="77777777" w:rsidR="00ED623C" w:rsidRPr="00577B31" w:rsidRDefault="00ED623C" w:rsidP="003B2DC6">
            <w:pPr>
              <w:pStyle w:val="Tables"/>
              <w:spacing w:line="360" w:lineRule="auto"/>
              <w:jc w:val="center"/>
            </w:pPr>
            <w:r w:rsidRPr="00577B31">
              <w:t>Category</w:t>
            </w:r>
          </w:p>
        </w:tc>
      </w:tr>
      <w:tr w:rsidR="00BC23FD" w:rsidRPr="00577B31" w14:paraId="671C58EE" w14:textId="77777777" w:rsidTr="001721D9">
        <w:trPr>
          <w:trHeight w:val="320"/>
        </w:trPr>
        <w:tc>
          <w:tcPr>
            <w:tcW w:w="3983" w:type="dxa"/>
            <w:tcBorders>
              <w:top w:val="single" w:sz="4" w:space="0" w:color="auto"/>
            </w:tcBorders>
            <w:noWrap/>
            <w:hideMark/>
          </w:tcPr>
          <w:p w14:paraId="26121C14" w14:textId="2C174E30" w:rsidR="00BC23FD" w:rsidRPr="00577B31" w:rsidRDefault="00BC23FD" w:rsidP="003B2DC6">
            <w:pPr>
              <w:pStyle w:val="Tables"/>
              <w:spacing w:line="360" w:lineRule="auto"/>
            </w:pPr>
            <w:r w:rsidRPr="00577B31">
              <w:rPr>
                <w:rFonts w:eastAsiaTheme="minorHAnsi"/>
                <w:color w:val="000000"/>
                <w:lang w:eastAsia="en-US"/>
              </w:rPr>
              <w:t>Assistant professor</w:t>
            </w:r>
          </w:p>
        </w:tc>
        <w:tc>
          <w:tcPr>
            <w:tcW w:w="4368" w:type="dxa"/>
            <w:tcBorders>
              <w:top w:val="single" w:sz="4" w:space="0" w:color="auto"/>
            </w:tcBorders>
            <w:noWrap/>
            <w:hideMark/>
          </w:tcPr>
          <w:p w14:paraId="1FCBE7BC" w14:textId="6E5FA3EC"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41728B8A" w14:textId="77777777" w:rsidTr="001721D9">
        <w:trPr>
          <w:trHeight w:val="320"/>
        </w:trPr>
        <w:tc>
          <w:tcPr>
            <w:tcW w:w="3983" w:type="dxa"/>
            <w:noWrap/>
            <w:hideMark/>
          </w:tcPr>
          <w:p w14:paraId="458C9DB8" w14:textId="08104EC4" w:rsidR="00BC23FD" w:rsidRPr="00577B31" w:rsidRDefault="00BC23FD" w:rsidP="003B2DC6">
            <w:pPr>
              <w:pStyle w:val="Tables"/>
              <w:spacing w:line="360" w:lineRule="auto"/>
            </w:pPr>
            <w:r w:rsidRPr="00577B31">
              <w:rPr>
                <w:rFonts w:eastAsiaTheme="minorHAnsi"/>
                <w:color w:val="000000"/>
                <w:lang w:eastAsia="en-US"/>
              </w:rPr>
              <w:t>Associate Professor</w:t>
            </w:r>
          </w:p>
        </w:tc>
        <w:tc>
          <w:tcPr>
            <w:tcW w:w="4368" w:type="dxa"/>
            <w:noWrap/>
            <w:hideMark/>
          </w:tcPr>
          <w:p w14:paraId="3E8B6DF7" w14:textId="4ABAB326"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29A1666E" w14:textId="77777777" w:rsidTr="001721D9">
        <w:trPr>
          <w:trHeight w:val="320"/>
        </w:trPr>
        <w:tc>
          <w:tcPr>
            <w:tcW w:w="3983" w:type="dxa"/>
            <w:noWrap/>
            <w:hideMark/>
          </w:tcPr>
          <w:p w14:paraId="625FFB22" w14:textId="3F086F38" w:rsidR="00BC23FD" w:rsidRPr="00577B31" w:rsidRDefault="00BC23FD" w:rsidP="003B2DC6">
            <w:pPr>
              <w:pStyle w:val="Tables"/>
              <w:spacing w:line="360" w:lineRule="auto"/>
            </w:pPr>
            <w:r w:rsidRPr="00577B31">
              <w:rPr>
                <w:rFonts w:eastAsiaTheme="minorHAnsi"/>
                <w:color w:val="000000"/>
                <w:lang w:eastAsia="en-US"/>
              </w:rPr>
              <w:t>Associate Professor</w:t>
            </w:r>
          </w:p>
        </w:tc>
        <w:tc>
          <w:tcPr>
            <w:tcW w:w="4368" w:type="dxa"/>
            <w:noWrap/>
            <w:hideMark/>
          </w:tcPr>
          <w:p w14:paraId="17322491" w14:textId="230CF8AD"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1E637D64" w14:textId="77777777" w:rsidTr="001721D9">
        <w:trPr>
          <w:trHeight w:val="320"/>
        </w:trPr>
        <w:tc>
          <w:tcPr>
            <w:tcW w:w="3983" w:type="dxa"/>
            <w:noWrap/>
            <w:hideMark/>
          </w:tcPr>
          <w:p w14:paraId="2FE342D5" w14:textId="58CE2448" w:rsidR="00BC23FD" w:rsidRPr="00577B31" w:rsidRDefault="00BC23FD" w:rsidP="003B2DC6">
            <w:pPr>
              <w:pStyle w:val="Tables"/>
              <w:spacing w:line="360" w:lineRule="auto"/>
            </w:pPr>
            <w:r w:rsidRPr="00577B31">
              <w:rPr>
                <w:rFonts w:eastAsiaTheme="minorHAnsi"/>
                <w:color w:val="000000"/>
                <w:lang w:eastAsia="en-US"/>
              </w:rPr>
              <w:t xml:space="preserve">Associate Professor </w:t>
            </w:r>
          </w:p>
        </w:tc>
        <w:tc>
          <w:tcPr>
            <w:tcW w:w="4368" w:type="dxa"/>
            <w:noWrap/>
            <w:hideMark/>
          </w:tcPr>
          <w:p w14:paraId="3C87BA0C" w14:textId="3E60612B"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2BF26A0F" w14:textId="77777777" w:rsidTr="001721D9">
        <w:trPr>
          <w:trHeight w:val="320"/>
        </w:trPr>
        <w:tc>
          <w:tcPr>
            <w:tcW w:w="3983" w:type="dxa"/>
            <w:noWrap/>
            <w:hideMark/>
          </w:tcPr>
          <w:p w14:paraId="69CE19B3" w14:textId="4C6F80DA" w:rsidR="00BC23FD" w:rsidRPr="00577B31" w:rsidRDefault="00BC23FD" w:rsidP="003B2DC6">
            <w:pPr>
              <w:pStyle w:val="Tables"/>
              <w:spacing w:line="360" w:lineRule="auto"/>
            </w:pPr>
            <w:r w:rsidRPr="00577B31">
              <w:rPr>
                <w:rFonts w:eastAsiaTheme="minorHAnsi"/>
                <w:color w:val="000000"/>
                <w:lang w:eastAsia="en-US"/>
              </w:rPr>
              <w:t xml:space="preserve">Associate Professor of Psychiatry </w:t>
            </w:r>
          </w:p>
        </w:tc>
        <w:tc>
          <w:tcPr>
            <w:tcW w:w="4368" w:type="dxa"/>
            <w:noWrap/>
            <w:hideMark/>
          </w:tcPr>
          <w:p w14:paraId="22BCE6F5" w14:textId="126F2FCA"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0B3BE363" w14:textId="77777777" w:rsidTr="001721D9">
        <w:trPr>
          <w:trHeight w:val="320"/>
        </w:trPr>
        <w:tc>
          <w:tcPr>
            <w:tcW w:w="3983" w:type="dxa"/>
            <w:noWrap/>
            <w:hideMark/>
          </w:tcPr>
          <w:p w14:paraId="0DDB894F" w14:textId="79F7CFD5" w:rsidR="00BC23FD" w:rsidRPr="00577B31" w:rsidRDefault="00BC23FD" w:rsidP="003B2DC6">
            <w:pPr>
              <w:pStyle w:val="Tables"/>
              <w:spacing w:line="360" w:lineRule="auto"/>
            </w:pPr>
            <w:r w:rsidRPr="00577B31">
              <w:rPr>
                <w:rFonts w:eastAsiaTheme="minorHAnsi"/>
                <w:color w:val="000000"/>
                <w:lang w:eastAsia="en-US"/>
              </w:rPr>
              <w:t>Clinical Assistant Professor</w:t>
            </w:r>
          </w:p>
        </w:tc>
        <w:tc>
          <w:tcPr>
            <w:tcW w:w="4368" w:type="dxa"/>
            <w:noWrap/>
            <w:hideMark/>
          </w:tcPr>
          <w:p w14:paraId="3A2F5698" w14:textId="4DC0CB9E"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622DA301" w14:textId="77777777" w:rsidTr="001721D9">
        <w:trPr>
          <w:trHeight w:val="320"/>
        </w:trPr>
        <w:tc>
          <w:tcPr>
            <w:tcW w:w="3983" w:type="dxa"/>
            <w:noWrap/>
            <w:hideMark/>
          </w:tcPr>
          <w:p w14:paraId="138EF38E" w14:textId="3A6146CF"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6E2256F7" w14:textId="5B0CEDFF"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7F66BE44" w14:textId="77777777" w:rsidTr="001721D9">
        <w:trPr>
          <w:trHeight w:val="320"/>
        </w:trPr>
        <w:tc>
          <w:tcPr>
            <w:tcW w:w="3983" w:type="dxa"/>
            <w:noWrap/>
            <w:hideMark/>
          </w:tcPr>
          <w:p w14:paraId="0BD34E5C" w14:textId="6FD414D4"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4471CF9A" w14:textId="6BB07D28"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083879EA" w14:textId="77777777" w:rsidTr="001721D9">
        <w:trPr>
          <w:trHeight w:val="320"/>
        </w:trPr>
        <w:tc>
          <w:tcPr>
            <w:tcW w:w="3983" w:type="dxa"/>
            <w:noWrap/>
            <w:hideMark/>
          </w:tcPr>
          <w:p w14:paraId="239E412C" w14:textId="5EFA907D"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0937023D" w14:textId="2775FA5E"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6042B0D9" w14:textId="77777777" w:rsidTr="001721D9">
        <w:trPr>
          <w:trHeight w:val="320"/>
        </w:trPr>
        <w:tc>
          <w:tcPr>
            <w:tcW w:w="3983" w:type="dxa"/>
            <w:noWrap/>
            <w:hideMark/>
          </w:tcPr>
          <w:p w14:paraId="79A9BBA7" w14:textId="0D612754"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7F90F7F7" w14:textId="09A3F66E"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22396992" w14:textId="77777777" w:rsidTr="001721D9">
        <w:trPr>
          <w:trHeight w:val="320"/>
        </w:trPr>
        <w:tc>
          <w:tcPr>
            <w:tcW w:w="3983" w:type="dxa"/>
            <w:noWrap/>
            <w:hideMark/>
          </w:tcPr>
          <w:p w14:paraId="79875077" w14:textId="729B8CE4"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5726EB0D" w14:textId="3FDC2900"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0F95717C" w14:textId="77777777" w:rsidTr="001721D9">
        <w:trPr>
          <w:trHeight w:val="400"/>
        </w:trPr>
        <w:tc>
          <w:tcPr>
            <w:tcW w:w="3983" w:type="dxa"/>
            <w:noWrap/>
            <w:hideMark/>
          </w:tcPr>
          <w:p w14:paraId="0F93C1C3" w14:textId="1D79A0E8"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327D0066" w14:textId="5A59D4FD"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7D445D00" w14:textId="77777777" w:rsidTr="001721D9">
        <w:trPr>
          <w:trHeight w:val="320"/>
        </w:trPr>
        <w:tc>
          <w:tcPr>
            <w:tcW w:w="3983" w:type="dxa"/>
            <w:noWrap/>
            <w:hideMark/>
          </w:tcPr>
          <w:p w14:paraId="732F6A0D" w14:textId="7369E47D" w:rsidR="00BC23FD" w:rsidRPr="00577B31" w:rsidRDefault="00BC23FD" w:rsidP="003B2DC6">
            <w:pPr>
              <w:pStyle w:val="Tables"/>
              <w:spacing w:line="360" w:lineRule="auto"/>
            </w:pPr>
            <w:r w:rsidRPr="00577B31">
              <w:rPr>
                <w:rFonts w:eastAsiaTheme="minorHAnsi"/>
                <w:color w:val="000000"/>
                <w:lang w:eastAsia="en-US"/>
              </w:rPr>
              <w:t>Professor</w:t>
            </w:r>
          </w:p>
        </w:tc>
        <w:tc>
          <w:tcPr>
            <w:tcW w:w="4368" w:type="dxa"/>
            <w:noWrap/>
            <w:hideMark/>
          </w:tcPr>
          <w:p w14:paraId="7D046F6A" w14:textId="11361F2F"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4C4FA4A4" w14:textId="77777777" w:rsidTr="001721D9">
        <w:trPr>
          <w:trHeight w:val="320"/>
        </w:trPr>
        <w:tc>
          <w:tcPr>
            <w:tcW w:w="3983" w:type="dxa"/>
            <w:noWrap/>
            <w:hideMark/>
          </w:tcPr>
          <w:p w14:paraId="42B0BA24" w14:textId="7A841D24" w:rsidR="00BC23FD" w:rsidRPr="00577B31" w:rsidRDefault="00BC23FD" w:rsidP="003B2DC6">
            <w:pPr>
              <w:pStyle w:val="Tables"/>
              <w:spacing w:line="360" w:lineRule="auto"/>
            </w:pPr>
            <w:r w:rsidRPr="00577B31">
              <w:rPr>
                <w:rFonts w:eastAsiaTheme="minorHAnsi"/>
                <w:color w:val="000000"/>
                <w:lang w:eastAsia="en-US"/>
              </w:rPr>
              <w:t>Professor Emeritus</w:t>
            </w:r>
          </w:p>
        </w:tc>
        <w:tc>
          <w:tcPr>
            <w:tcW w:w="4368" w:type="dxa"/>
            <w:noWrap/>
            <w:hideMark/>
          </w:tcPr>
          <w:p w14:paraId="10E1DBB6" w14:textId="0686D8E9"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55627570" w14:textId="77777777" w:rsidTr="001721D9">
        <w:trPr>
          <w:trHeight w:val="320"/>
        </w:trPr>
        <w:tc>
          <w:tcPr>
            <w:tcW w:w="3983" w:type="dxa"/>
            <w:noWrap/>
            <w:hideMark/>
          </w:tcPr>
          <w:p w14:paraId="266C0564" w14:textId="605AA9C1" w:rsidR="00BC23FD" w:rsidRPr="00577B31" w:rsidRDefault="00BC23FD" w:rsidP="003B2DC6">
            <w:pPr>
              <w:pStyle w:val="Tables"/>
              <w:spacing w:line="360" w:lineRule="auto"/>
            </w:pPr>
            <w:r w:rsidRPr="00577B31">
              <w:rPr>
                <w:rFonts w:eastAsiaTheme="minorHAnsi"/>
                <w:color w:val="000000"/>
                <w:lang w:eastAsia="en-US"/>
              </w:rPr>
              <w:t>Professor of Psychology</w:t>
            </w:r>
          </w:p>
        </w:tc>
        <w:tc>
          <w:tcPr>
            <w:tcW w:w="4368" w:type="dxa"/>
            <w:noWrap/>
            <w:hideMark/>
          </w:tcPr>
          <w:p w14:paraId="191790B1" w14:textId="5B33516E"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37FB1D1C" w14:textId="77777777" w:rsidTr="001721D9">
        <w:trPr>
          <w:trHeight w:val="320"/>
        </w:trPr>
        <w:tc>
          <w:tcPr>
            <w:tcW w:w="3983" w:type="dxa"/>
            <w:noWrap/>
            <w:hideMark/>
          </w:tcPr>
          <w:p w14:paraId="3D401A9C" w14:textId="3E496FF8" w:rsidR="00BC23FD" w:rsidRPr="00577B31" w:rsidRDefault="00BC23FD" w:rsidP="003B2DC6">
            <w:pPr>
              <w:pStyle w:val="Tables"/>
              <w:spacing w:line="360" w:lineRule="auto"/>
            </w:pPr>
            <w:r w:rsidRPr="00577B31">
              <w:rPr>
                <w:rFonts w:eastAsiaTheme="minorHAnsi"/>
                <w:color w:val="000000"/>
                <w:lang w:eastAsia="en-US"/>
              </w:rPr>
              <w:t xml:space="preserve">Senior lecturer </w:t>
            </w:r>
          </w:p>
        </w:tc>
        <w:tc>
          <w:tcPr>
            <w:tcW w:w="4368" w:type="dxa"/>
            <w:noWrap/>
            <w:hideMark/>
          </w:tcPr>
          <w:p w14:paraId="5F49B31A" w14:textId="59BC113C"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29605EC8" w14:textId="77777777" w:rsidTr="001721D9">
        <w:trPr>
          <w:trHeight w:val="320"/>
        </w:trPr>
        <w:tc>
          <w:tcPr>
            <w:tcW w:w="3983" w:type="dxa"/>
            <w:noWrap/>
            <w:hideMark/>
          </w:tcPr>
          <w:p w14:paraId="2E009E32" w14:textId="77777777" w:rsidR="00BC23FD" w:rsidRPr="00577B31" w:rsidRDefault="00BC23FD" w:rsidP="003B2DC6">
            <w:pPr>
              <w:autoSpaceDE w:val="0"/>
              <w:autoSpaceDN w:val="0"/>
              <w:adjustRightInd w:val="0"/>
              <w:spacing w:line="360" w:lineRule="auto"/>
              <w:rPr>
                <w:rFonts w:eastAsiaTheme="minorHAnsi"/>
                <w:color w:val="000000"/>
                <w:lang w:eastAsia="en-US"/>
              </w:rPr>
            </w:pPr>
            <w:r w:rsidRPr="00577B31">
              <w:rPr>
                <w:rFonts w:eastAsiaTheme="minorHAnsi"/>
                <w:color w:val="000000"/>
                <w:lang w:eastAsia="en-US"/>
              </w:rPr>
              <w:t>Assistant Professor</w:t>
            </w:r>
          </w:p>
          <w:p w14:paraId="37988401" w14:textId="68C1B65C" w:rsidR="00BC23FD" w:rsidRPr="00577B31" w:rsidRDefault="00BC23FD" w:rsidP="003B2DC6">
            <w:pPr>
              <w:pStyle w:val="Tables"/>
              <w:spacing w:line="360" w:lineRule="auto"/>
            </w:pPr>
            <w:r w:rsidRPr="00577B31">
              <w:rPr>
                <w:rFonts w:eastAsiaTheme="minorHAnsi"/>
                <w:color w:val="000000"/>
                <w:lang w:eastAsia="en-US"/>
              </w:rPr>
              <w:t>Clinical Psychologist</w:t>
            </w:r>
          </w:p>
        </w:tc>
        <w:tc>
          <w:tcPr>
            <w:tcW w:w="4368" w:type="dxa"/>
            <w:noWrap/>
            <w:hideMark/>
          </w:tcPr>
          <w:p w14:paraId="710CE31E" w14:textId="76EA47CF"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7A4E8CB7" w14:textId="77777777" w:rsidTr="001721D9">
        <w:trPr>
          <w:trHeight w:val="320"/>
        </w:trPr>
        <w:tc>
          <w:tcPr>
            <w:tcW w:w="3983" w:type="dxa"/>
            <w:noWrap/>
            <w:hideMark/>
          </w:tcPr>
          <w:p w14:paraId="7120F220" w14:textId="4E7D0507" w:rsidR="00BC23FD" w:rsidRPr="00577B31" w:rsidRDefault="00BC23FD" w:rsidP="003B2DC6">
            <w:pPr>
              <w:pStyle w:val="Tables"/>
              <w:spacing w:line="360" w:lineRule="auto"/>
            </w:pPr>
            <w:r w:rsidRPr="00577B31">
              <w:rPr>
                <w:rFonts w:eastAsiaTheme="minorHAnsi"/>
                <w:color w:val="000000"/>
                <w:lang w:eastAsia="en-US"/>
              </w:rPr>
              <w:t>Assistant Professor and Clinical Psychologist</w:t>
            </w:r>
          </w:p>
        </w:tc>
        <w:tc>
          <w:tcPr>
            <w:tcW w:w="4368" w:type="dxa"/>
            <w:noWrap/>
            <w:hideMark/>
          </w:tcPr>
          <w:p w14:paraId="17F59CCE" w14:textId="25ECAA5F"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2F4C034F" w14:textId="77777777" w:rsidTr="001721D9">
        <w:trPr>
          <w:trHeight w:val="320"/>
        </w:trPr>
        <w:tc>
          <w:tcPr>
            <w:tcW w:w="3983" w:type="dxa"/>
            <w:noWrap/>
            <w:hideMark/>
          </w:tcPr>
          <w:p w14:paraId="32792EE9" w14:textId="4DCB3A6A" w:rsidR="00BC23FD" w:rsidRPr="00577B31" w:rsidRDefault="00BC23FD" w:rsidP="003B2DC6">
            <w:pPr>
              <w:pStyle w:val="Tables"/>
              <w:spacing w:line="360" w:lineRule="auto"/>
            </w:pPr>
            <w:r w:rsidRPr="00577B31">
              <w:rPr>
                <w:rFonts w:eastAsiaTheme="minorHAnsi"/>
                <w:color w:val="000000"/>
                <w:lang w:eastAsia="en-US"/>
              </w:rPr>
              <w:t>Associate professor and clinical psychologist</w:t>
            </w:r>
          </w:p>
        </w:tc>
        <w:tc>
          <w:tcPr>
            <w:tcW w:w="4368" w:type="dxa"/>
            <w:noWrap/>
            <w:hideMark/>
          </w:tcPr>
          <w:p w14:paraId="6E095FCE" w14:textId="1AC14CEF"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7863864E" w14:textId="77777777" w:rsidTr="001721D9">
        <w:trPr>
          <w:trHeight w:val="320"/>
        </w:trPr>
        <w:tc>
          <w:tcPr>
            <w:tcW w:w="3983" w:type="dxa"/>
            <w:noWrap/>
            <w:hideMark/>
          </w:tcPr>
          <w:p w14:paraId="1227B7A8" w14:textId="1DC8D243" w:rsidR="00BC23FD" w:rsidRPr="00577B31" w:rsidRDefault="00BC23FD" w:rsidP="003B2DC6">
            <w:pPr>
              <w:pStyle w:val="Tables"/>
              <w:spacing w:line="360" w:lineRule="auto"/>
            </w:pPr>
            <w:r w:rsidRPr="00577B31">
              <w:rPr>
                <w:rFonts w:eastAsiaTheme="minorHAnsi"/>
                <w:color w:val="000000"/>
                <w:lang w:eastAsia="en-US"/>
              </w:rPr>
              <w:t>Associate Professor, consultant psychologist</w:t>
            </w:r>
          </w:p>
        </w:tc>
        <w:tc>
          <w:tcPr>
            <w:tcW w:w="4368" w:type="dxa"/>
            <w:noWrap/>
            <w:hideMark/>
          </w:tcPr>
          <w:p w14:paraId="18BD6639" w14:textId="29BA45FE"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421257EB" w14:textId="77777777" w:rsidTr="001721D9">
        <w:trPr>
          <w:trHeight w:val="320"/>
        </w:trPr>
        <w:tc>
          <w:tcPr>
            <w:tcW w:w="3983" w:type="dxa"/>
            <w:noWrap/>
            <w:hideMark/>
          </w:tcPr>
          <w:p w14:paraId="1D246223" w14:textId="4A390A5A" w:rsidR="00BC23FD" w:rsidRPr="00577B31" w:rsidRDefault="00BC23FD" w:rsidP="003B2DC6">
            <w:pPr>
              <w:pStyle w:val="Tables"/>
              <w:spacing w:line="360" w:lineRule="auto"/>
            </w:pPr>
            <w:r w:rsidRPr="00577B31">
              <w:rPr>
                <w:rFonts w:eastAsiaTheme="minorHAnsi"/>
                <w:color w:val="000000"/>
                <w:lang w:eastAsia="en-US"/>
              </w:rPr>
              <w:t>Director of Rehabilitation Mental Health, Psychiatrist, A/Prof</w:t>
            </w:r>
          </w:p>
        </w:tc>
        <w:tc>
          <w:tcPr>
            <w:tcW w:w="4368" w:type="dxa"/>
            <w:noWrap/>
            <w:hideMark/>
          </w:tcPr>
          <w:p w14:paraId="17D59FAD" w14:textId="3487BE1E"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676A0177" w14:textId="77777777" w:rsidTr="001721D9">
        <w:trPr>
          <w:trHeight w:val="320"/>
        </w:trPr>
        <w:tc>
          <w:tcPr>
            <w:tcW w:w="3983" w:type="dxa"/>
            <w:noWrap/>
            <w:hideMark/>
          </w:tcPr>
          <w:p w14:paraId="54C3B55A" w14:textId="38976A68" w:rsidR="00BC23FD" w:rsidRPr="00577B31" w:rsidRDefault="00BC23FD" w:rsidP="003B2DC6">
            <w:pPr>
              <w:pStyle w:val="Tables"/>
              <w:spacing w:line="360" w:lineRule="auto"/>
            </w:pPr>
            <w:r w:rsidRPr="00577B31">
              <w:rPr>
                <w:rFonts w:eastAsiaTheme="minorHAnsi"/>
                <w:color w:val="000000"/>
                <w:lang w:eastAsia="en-US"/>
              </w:rPr>
              <w:lastRenderedPageBreak/>
              <w:t>Professor and Psychiatrist</w:t>
            </w:r>
          </w:p>
        </w:tc>
        <w:tc>
          <w:tcPr>
            <w:tcW w:w="4368" w:type="dxa"/>
            <w:noWrap/>
            <w:hideMark/>
          </w:tcPr>
          <w:p w14:paraId="73111582" w14:textId="78F50B01"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40878807" w14:textId="77777777" w:rsidTr="001721D9">
        <w:trPr>
          <w:trHeight w:val="320"/>
        </w:trPr>
        <w:tc>
          <w:tcPr>
            <w:tcW w:w="3983" w:type="dxa"/>
            <w:noWrap/>
            <w:hideMark/>
          </w:tcPr>
          <w:p w14:paraId="68C723BF" w14:textId="759CA541" w:rsidR="00BC23FD" w:rsidRPr="00577B31" w:rsidRDefault="00BC23FD" w:rsidP="003B2DC6">
            <w:pPr>
              <w:pStyle w:val="Tables"/>
              <w:spacing w:line="360" w:lineRule="auto"/>
            </w:pPr>
            <w:r w:rsidRPr="00577B31">
              <w:rPr>
                <w:rFonts w:eastAsiaTheme="minorHAnsi"/>
                <w:color w:val="000000"/>
                <w:lang w:eastAsia="en-US"/>
              </w:rPr>
              <w:t>Psychologist, Associate Professor</w:t>
            </w:r>
          </w:p>
        </w:tc>
        <w:tc>
          <w:tcPr>
            <w:tcW w:w="4368" w:type="dxa"/>
            <w:noWrap/>
            <w:hideMark/>
          </w:tcPr>
          <w:p w14:paraId="3AB33758" w14:textId="67070AD0"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71572C95" w14:textId="77777777" w:rsidTr="001721D9">
        <w:trPr>
          <w:trHeight w:val="320"/>
        </w:trPr>
        <w:tc>
          <w:tcPr>
            <w:tcW w:w="3983" w:type="dxa"/>
            <w:noWrap/>
            <w:hideMark/>
          </w:tcPr>
          <w:p w14:paraId="2A7A3FFF" w14:textId="15724A86" w:rsidR="00BC23FD" w:rsidRPr="00577B31" w:rsidRDefault="00BC23FD" w:rsidP="003B2DC6">
            <w:pPr>
              <w:pStyle w:val="Tables"/>
              <w:spacing w:line="360" w:lineRule="auto"/>
            </w:pPr>
            <w:r w:rsidRPr="00577B31">
              <w:rPr>
                <w:rFonts w:eastAsiaTheme="minorHAnsi"/>
                <w:color w:val="000000"/>
                <w:lang w:eastAsia="en-US"/>
              </w:rPr>
              <w:t>Senior lecturer, clinical psychologist</w:t>
            </w:r>
          </w:p>
        </w:tc>
        <w:tc>
          <w:tcPr>
            <w:tcW w:w="4368" w:type="dxa"/>
            <w:noWrap/>
            <w:hideMark/>
          </w:tcPr>
          <w:p w14:paraId="2EF5F01B" w14:textId="440ECF6A" w:rsidR="00BC23FD" w:rsidRPr="00577B31" w:rsidRDefault="00BC23FD" w:rsidP="003B2DC6">
            <w:pPr>
              <w:pStyle w:val="Tables"/>
              <w:spacing w:line="360" w:lineRule="auto"/>
            </w:pPr>
            <w:r w:rsidRPr="00577B31">
              <w:rPr>
                <w:rFonts w:eastAsiaTheme="minorHAnsi"/>
                <w:color w:val="000000"/>
                <w:lang w:eastAsia="en-US"/>
              </w:rPr>
              <w:t>Academic Researcher and Clinician</w:t>
            </w:r>
          </w:p>
        </w:tc>
      </w:tr>
      <w:tr w:rsidR="00BC23FD" w:rsidRPr="00577B31" w14:paraId="19AD921A" w14:textId="77777777" w:rsidTr="001721D9">
        <w:trPr>
          <w:trHeight w:val="320"/>
        </w:trPr>
        <w:tc>
          <w:tcPr>
            <w:tcW w:w="3983" w:type="dxa"/>
            <w:noWrap/>
            <w:hideMark/>
          </w:tcPr>
          <w:p w14:paraId="385633DC" w14:textId="086D14EE" w:rsidR="00BC23FD" w:rsidRPr="00577B31" w:rsidRDefault="00BC23FD" w:rsidP="003B2DC6">
            <w:pPr>
              <w:pStyle w:val="Tables"/>
              <w:spacing w:line="360" w:lineRule="auto"/>
            </w:pPr>
            <w:r w:rsidRPr="00577B31">
              <w:rPr>
                <w:rFonts w:eastAsiaTheme="minorHAnsi"/>
                <w:color w:val="000000"/>
                <w:lang w:eastAsia="en-US"/>
              </w:rPr>
              <w:t>doctor</w:t>
            </w:r>
          </w:p>
        </w:tc>
        <w:tc>
          <w:tcPr>
            <w:tcW w:w="4368" w:type="dxa"/>
            <w:noWrap/>
            <w:hideMark/>
          </w:tcPr>
          <w:p w14:paraId="5E104FC5" w14:textId="3AA029DE" w:rsidR="00BC23FD" w:rsidRPr="00577B31" w:rsidRDefault="00BC23FD" w:rsidP="003B2DC6">
            <w:pPr>
              <w:pStyle w:val="Tables"/>
              <w:spacing w:line="360" w:lineRule="auto"/>
            </w:pPr>
            <w:r w:rsidRPr="00577B31">
              <w:rPr>
                <w:rFonts w:eastAsiaTheme="minorHAnsi"/>
                <w:color w:val="000000"/>
                <w:lang w:eastAsia="en-US"/>
              </w:rPr>
              <w:t>Doctor</w:t>
            </w:r>
          </w:p>
        </w:tc>
      </w:tr>
      <w:tr w:rsidR="00BC23FD" w:rsidRPr="00577B31" w14:paraId="731F10C0" w14:textId="77777777" w:rsidTr="001721D9">
        <w:trPr>
          <w:trHeight w:val="320"/>
        </w:trPr>
        <w:tc>
          <w:tcPr>
            <w:tcW w:w="3983" w:type="dxa"/>
            <w:noWrap/>
            <w:hideMark/>
          </w:tcPr>
          <w:p w14:paraId="32CAB714" w14:textId="322E2F01" w:rsidR="00BC23FD" w:rsidRPr="00577B31" w:rsidRDefault="00BC23FD" w:rsidP="003B2DC6">
            <w:pPr>
              <w:pStyle w:val="Tables"/>
              <w:spacing w:line="360" w:lineRule="auto"/>
            </w:pPr>
            <w:r w:rsidRPr="00577B31">
              <w:rPr>
                <w:rFonts w:eastAsiaTheme="minorHAnsi"/>
                <w:color w:val="000000"/>
                <w:lang w:eastAsia="en-US"/>
              </w:rPr>
              <w:t>Project Lead</w:t>
            </w:r>
          </w:p>
        </w:tc>
        <w:tc>
          <w:tcPr>
            <w:tcW w:w="4368" w:type="dxa"/>
            <w:noWrap/>
            <w:hideMark/>
          </w:tcPr>
          <w:p w14:paraId="25DE469F" w14:textId="69C40617" w:rsidR="00BC23FD" w:rsidRPr="00577B31" w:rsidRDefault="00BC23FD" w:rsidP="003B2DC6">
            <w:pPr>
              <w:pStyle w:val="Tables"/>
              <w:spacing w:line="360" w:lineRule="auto"/>
            </w:pPr>
            <w:r w:rsidRPr="00577B31">
              <w:rPr>
                <w:rFonts w:eastAsiaTheme="minorHAnsi"/>
                <w:color w:val="000000"/>
                <w:lang w:eastAsia="en-US"/>
              </w:rPr>
              <w:t>Project Lead</w:t>
            </w:r>
          </w:p>
        </w:tc>
      </w:tr>
      <w:tr w:rsidR="00BC23FD" w:rsidRPr="00577B31" w14:paraId="2E4F133B" w14:textId="77777777" w:rsidTr="001721D9">
        <w:trPr>
          <w:trHeight w:val="320"/>
        </w:trPr>
        <w:tc>
          <w:tcPr>
            <w:tcW w:w="3983" w:type="dxa"/>
            <w:noWrap/>
            <w:hideMark/>
          </w:tcPr>
          <w:p w14:paraId="09D293A2" w14:textId="1C78957B" w:rsidR="00BC23FD" w:rsidRPr="00577B31" w:rsidRDefault="00BC23FD" w:rsidP="003B2DC6">
            <w:pPr>
              <w:pStyle w:val="Tables"/>
              <w:spacing w:line="360" w:lineRule="auto"/>
            </w:pPr>
            <w:r w:rsidRPr="00577B31">
              <w:rPr>
                <w:rFonts w:eastAsiaTheme="minorHAnsi"/>
                <w:color w:val="000000"/>
                <w:lang w:eastAsia="en-US"/>
              </w:rPr>
              <w:t>Clinical neuropsychologist</w:t>
            </w:r>
          </w:p>
        </w:tc>
        <w:tc>
          <w:tcPr>
            <w:tcW w:w="4368" w:type="dxa"/>
            <w:noWrap/>
            <w:hideMark/>
          </w:tcPr>
          <w:p w14:paraId="6E766752" w14:textId="20EE2421" w:rsidR="00BC23FD" w:rsidRPr="00577B31" w:rsidRDefault="00BC23FD" w:rsidP="003B2DC6">
            <w:pPr>
              <w:pStyle w:val="Tables"/>
              <w:spacing w:line="360" w:lineRule="auto"/>
            </w:pPr>
            <w:r w:rsidRPr="00577B31">
              <w:rPr>
                <w:rFonts w:eastAsiaTheme="minorHAnsi"/>
                <w:color w:val="000000"/>
                <w:lang w:eastAsia="en-US"/>
              </w:rPr>
              <w:t xml:space="preserve">Psychologist/Neuropsychologist </w:t>
            </w:r>
          </w:p>
        </w:tc>
      </w:tr>
      <w:tr w:rsidR="00BC23FD" w:rsidRPr="00577B31" w14:paraId="28D8848C" w14:textId="77777777" w:rsidTr="001721D9">
        <w:trPr>
          <w:trHeight w:val="320"/>
        </w:trPr>
        <w:tc>
          <w:tcPr>
            <w:tcW w:w="3983" w:type="dxa"/>
            <w:noWrap/>
            <w:hideMark/>
          </w:tcPr>
          <w:p w14:paraId="2AA19234" w14:textId="176B7235" w:rsidR="00BC23FD" w:rsidRPr="00577B31" w:rsidRDefault="00BC23FD" w:rsidP="003B2DC6">
            <w:pPr>
              <w:pStyle w:val="Tables"/>
              <w:spacing w:line="360" w:lineRule="auto"/>
            </w:pPr>
            <w:r w:rsidRPr="00577B31">
              <w:rPr>
                <w:rFonts w:eastAsiaTheme="minorHAnsi"/>
                <w:color w:val="000000"/>
                <w:lang w:eastAsia="en-US"/>
              </w:rPr>
              <w:t>Psychologist</w:t>
            </w:r>
          </w:p>
        </w:tc>
        <w:tc>
          <w:tcPr>
            <w:tcW w:w="4368" w:type="dxa"/>
            <w:noWrap/>
            <w:hideMark/>
          </w:tcPr>
          <w:p w14:paraId="1372B194" w14:textId="46253201" w:rsidR="00BC23FD" w:rsidRPr="00577B31" w:rsidRDefault="00BC23FD" w:rsidP="003B2DC6">
            <w:pPr>
              <w:pStyle w:val="Tables"/>
              <w:spacing w:line="360" w:lineRule="auto"/>
            </w:pPr>
            <w:r w:rsidRPr="00577B31">
              <w:rPr>
                <w:rFonts w:eastAsiaTheme="minorHAnsi"/>
                <w:color w:val="000000"/>
                <w:lang w:eastAsia="en-US"/>
              </w:rPr>
              <w:t xml:space="preserve">Psychologist/Neuropsychologist </w:t>
            </w:r>
          </w:p>
        </w:tc>
      </w:tr>
      <w:tr w:rsidR="00BC23FD" w:rsidRPr="00577B31" w14:paraId="50398E60" w14:textId="77777777" w:rsidTr="001721D9">
        <w:trPr>
          <w:trHeight w:val="320"/>
        </w:trPr>
        <w:tc>
          <w:tcPr>
            <w:tcW w:w="3983" w:type="dxa"/>
            <w:noWrap/>
            <w:hideMark/>
          </w:tcPr>
          <w:p w14:paraId="1561A4F6" w14:textId="31DAF65C" w:rsidR="00BC23FD" w:rsidRPr="00577B31" w:rsidRDefault="00BC23FD" w:rsidP="003B2DC6">
            <w:pPr>
              <w:pStyle w:val="Tables"/>
              <w:spacing w:line="360" w:lineRule="auto"/>
            </w:pPr>
            <w:r w:rsidRPr="00577B31">
              <w:rPr>
                <w:rFonts w:eastAsiaTheme="minorHAnsi"/>
                <w:color w:val="000000"/>
                <w:lang w:eastAsia="en-US"/>
              </w:rPr>
              <w:t xml:space="preserve">psychologist </w:t>
            </w:r>
          </w:p>
        </w:tc>
        <w:tc>
          <w:tcPr>
            <w:tcW w:w="4368" w:type="dxa"/>
            <w:noWrap/>
            <w:hideMark/>
          </w:tcPr>
          <w:p w14:paraId="5E022A63" w14:textId="3D15094F" w:rsidR="00BC23FD" w:rsidRPr="00577B31" w:rsidRDefault="00BC23FD" w:rsidP="003B2DC6">
            <w:pPr>
              <w:pStyle w:val="Tables"/>
              <w:spacing w:line="360" w:lineRule="auto"/>
            </w:pPr>
            <w:r w:rsidRPr="00577B31">
              <w:rPr>
                <w:rFonts w:eastAsiaTheme="minorHAnsi"/>
                <w:color w:val="000000"/>
                <w:lang w:eastAsia="en-US"/>
              </w:rPr>
              <w:t xml:space="preserve">Psychologist/Neuropsychologist </w:t>
            </w:r>
          </w:p>
        </w:tc>
      </w:tr>
      <w:tr w:rsidR="00BC23FD" w:rsidRPr="00577B31" w14:paraId="702FACC4" w14:textId="77777777" w:rsidTr="001721D9">
        <w:trPr>
          <w:trHeight w:val="320"/>
        </w:trPr>
        <w:tc>
          <w:tcPr>
            <w:tcW w:w="3983" w:type="dxa"/>
            <w:noWrap/>
            <w:hideMark/>
          </w:tcPr>
          <w:p w14:paraId="4B17E2D3" w14:textId="4EA5205C" w:rsidR="00BC23FD" w:rsidRPr="00577B31" w:rsidRDefault="00BC23FD" w:rsidP="003B2DC6">
            <w:pPr>
              <w:pStyle w:val="Tables"/>
              <w:spacing w:line="360" w:lineRule="auto"/>
            </w:pPr>
            <w:r w:rsidRPr="00577B31">
              <w:rPr>
                <w:rFonts w:eastAsiaTheme="minorHAnsi"/>
                <w:color w:val="000000"/>
                <w:lang w:eastAsia="en-US"/>
              </w:rPr>
              <w:t>Senior scientist, neuropsychologist</w:t>
            </w:r>
          </w:p>
        </w:tc>
        <w:tc>
          <w:tcPr>
            <w:tcW w:w="4368" w:type="dxa"/>
            <w:noWrap/>
            <w:hideMark/>
          </w:tcPr>
          <w:p w14:paraId="6E658C58" w14:textId="7167258F" w:rsidR="00BC23FD" w:rsidRPr="00577B31" w:rsidRDefault="00BC23FD" w:rsidP="003B2DC6">
            <w:pPr>
              <w:pStyle w:val="Tables"/>
              <w:spacing w:line="360" w:lineRule="auto"/>
            </w:pPr>
            <w:r w:rsidRPr="00577B31">
              <w:rPr>
                <w:rFonts w:eastAsiaTheme="minorHAnsi"/>
                <w:color w:val="000000"/>
                <w:lang w:eastAsia="en-US"/>
              </w:rPr>
              <w:t>Senior Scientist and Neuropsychologist</w:t>
            </w:r>
          </w:p>
        </w:tc>
      </w:tr>
      <w:tr w:rsidR="00BC23FD" w:rsidRPr="00577B31" w14:paraId="6E24DD89" w14:textId="77777777" w:rsidTr="001721D9">
        <w:trPr>
          <w:trHeight w:val="320"/>
        </w:trPr>
        <w:tc>
          <w:tcPr>
            <w:tcW w:w="3983" w:type="dxa"/>
            <w:noWrap/>
            <w:hideMark/>
          </w:tcPr>
          <w:p w14:paraId="7003D76E" w14:textId="5D277912" w:rsidR="00BC23FD" w:rsidRPr="00577B31" w:rsidRDefault="00BC23FD" w:rsidP="003B2DC6">
            <w:pPr>
              <w:pStyle w:val="Tables"/>
              <w:spacing w:line="360" w:lineRule="auto"/>
            </w:pPr>
            <w:r w:rsidRPr="00577B31">
              <w:rPr>
                <w:rFonts w:eastAsiaTheme="minorHAnsi"/>
                <w:color w:val="000000"/>
                <w:lang w:eastAsia="en-US"/>
              </w:rPr>
              <w:t>Assistant professor</w:t>
            </w:r>
          </w:p>
        </w:tc>
        <w:tc>
          <w:tcPr>
            <w:tcW w:w="4368" w:type="dxa"/>
            <w:noWrap/>
            <w:hideMark/>
          </w:tcPr>
          <w:p w14:paraId="5E6C9D75" w14:textId="4F660631" w:rsidR="00BC23FD" w:rsidRPr="00577B31" w:rsidRDefault="00BC23FD" w:rsidP="003B2DC6">
            <w:pPr>
              <w:pStyle w:val="Tables"/>
              <w:spacing w:line="360" w:lineRule="auto"/>
            </w:pPr>
            <w:r w:rsidRPr="00577B31">
              <w:rPr>
                <w:rFonts w:eastAsiaTheme="minorHAnsi"/>
                <w:color w:val="000000"/>
                <w:lang w:eastAsia="en-US"/>
              </w:rPr>
              <w:t>Academic Researcher</w:t>
            </w:r>
          </w:p>
        </w:tc>
      </w:tr>
      <w:tr w:rsidR="00BC23FD" w:rsidRPr="00577B31" w14:paraId="398DA51F" w14:textId="77777777" w:rsidTr="001721D9">
        <w:trPr>
          <w:trHeight w:val="320"/>
        </w:trPr>
        <w:tc>
          <w:tcPr>
            <w:tcW w:w="3983" w:type="dxa"/>
            <w:noWrap/>
            <w:hideMark/>
          </w:tcPr>
          <w:p w14:paraId="1753BA59" w14:textId="15D97647" w:rsidR="00BC23FD" w:rsidRPr="00577B31" w:rsidRDefault="00BC23FD" w:rsidP="003B2DC6">
            <w:pPr>
              <w:pStyle w:val="Tables"/>
              <w:spacing w:line="360" w:lineRule="auto"/>
            </w:pPr>
            <w:r w:rsidRPr="00577B31">
              <w:rPr>
                <w:rFonts w:eastAsiaTheme="minorHAnsi"/>
                <w:color w:val="000000"/>
                <w:lang w:eastAsia="en-US"/>
              </w:rPr>
              <w:t>Associate Professor</w:t>
            </w:r>
          </w:p>
        </w:tc>
        <w:tc>
          <w:tcPr>
            <w:tcW w:w="4368" w:type="dxa"/>
            <w:noWrap/>
            <w:hideMark/>
          </w:tcPr>
          <w:p w14:paraId="02209944" w14:textId="27AAC5FD" w:rsidR="00BC23FD" w:rsidRPr="00577B31" w:rsidRDefault="00BC23FD" w:rsidP="003B2DC6">
            <w:pPr>
              <w:pStyle w:val="Tables"/>
              <w:spacing w:line="360" w:lineRule="auto"/>
            </w:pPr>
            <w:r w:rsidRPr="00577B31">
              <w:rPr>
                <w:rFonts w:eastAsiaTheme="minorHAnsi"/>
                <w:color w:val="000000"/>
                <w:lang w:eastAsia="en-US"/>
              </w:rPr>
              <w:t>Academic Researcher</w:t>
            </w:r>
          </w:p>
        </w:tc>
      </w:tr>
    </w:tbl>
    <w:p w14:paraId="69E5D71A" w14:textId="77777777" w:rsidR="0071110F" w:rsidRPr="0011060B" w:rsidRDefault="0071110F" w:rsidP="00B74957">
      <w:pPr>
        <w:pStyle w:val="TitreFigure2"/>
      </w:pPr>
    </w:p>
    <w:p w14:paraId="70CCB17D" w14:textId="77777777" w:rsidR="006B2A08" w:rsidRPr="0011060B" w:rsidRDefault="006B2A08" w:rsidP="00B74957">
      <w:pPr>
        <w:pStyle w:val="TitreFigure2"/>
      </w:pPr>
    </w:p>
    <w:p w14:paraId="68BD4D32" w14:textId="77777777" w:rsidR="006B2A08" w:rsidRPr="0011060B" w:rsidRDefault="006B2A08" w:rsidP="002E275B">
      <w:pPr>
        <w:rPr>
          <w:lang w:val="en-US"/>
        </w:rPr>
      </w:pPr>
    </w:p>
    <w:sectPr w:rsidR="006B2A08" w:rsidRPr="0011060B" w:rsidSect="00305351">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CE617" w14:textId="77777777" w:rsidR="00305351" w:rsidRDefault="00305351" w:rsidP="007A176A">
      <w:r>
        <w:separator/>
      </w:r>
    </w:p>
  </w:endnote>
  <w:endnote w:type="continuationSeparator" w:id="0">
    <w:p w14:paraId="6DEF2BD9" w14:textId="77777777" w:rsidR="00305351" w:rsidRDefault="00305351" w:rsidP="007A176A">
      <w:r>
        <w:continuationSeparator/>
      </w:r>
    </w:p>
  </w:endnote>
  <w:endnote w:type="continuationNotice" w:id="1">
    <w:p w14:paraId="334AD11F" w14:textId="77777777" w:rsidR="00305351" w:rsidRDefault="00305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Corps)">
    <w:altName w:val="Calibri"/>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Titre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FFD2B" w14:textId="77777777" w:rsidR="00305351" w:rsidRDefault="00305351" w:rsidP="007A176A">
      <w:r>
        <w:separator/>
      </w:r>
    </w:p>
  </w:footnote>
  <w:footnote w:type="continuationSeparator" w:id="0">
    <w:p w14:paraId="11EB6AF0" w14:textId="77777777" w:rsidR="00305351" w:rsidRDefault="00305351" w:rsidP="007A176A">
      <w:r>
        <w:continuationSeparator/>
      </w:r>
    </w:p>
  </w:footnote>
  <w:footnote w:type="continuationNotice" w:id="1">
    <w:p w14:paraId="2BA9761A" w14:textId="77777777" w:rsidR="00305351" w:rsidRDefault="003053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345599464"/>
      <w:docPartObj>
        <w:docPartGallery w:val="Page Numbers (Top of Page)"/>
        <w:docPartUnique/>
      </w:docPartObj>
    </w:sdtPr>
    <w:sdtEndPr>
      <w:rPr>
        <w:rStyle w:val="Numrodepage"/>
      </w:rPr>
    </w:sdtEndPr>
    <w:sdtContent>
      <w:p w14:paraId="047876DF" w14:textId="77777777" w:rsidR="00472350" w:rsidRDefault="00472350" w:rsidP="00E04933">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C74F872" w14:textId="77777777" w:rsidR="00472350" w:rsidRDefault="00472350" w:rsidP="00F31D37">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93902454"/>
      <w:docPartObj>
        <w:docPartGallery w:val="Page Numbers (Top of Page)"/>
        <w:docPartUnique/>
      </w:docPartObj>
    </w:sdtPr>
    <w:sdtEndPr>
      <w:rPr>
        <w:rStyle w:val="Numrodepage"/>
      </w:rPr>
    </w:sdtEndPr>
    <w:sdtContent>
      <w:p w14:paraId="1B7FBDED" w14:textId="77777777" w:rsidR="00472350" w:rsidRDefault="00472350" w:rsidP="00E04933">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0EA5E718" w14:textId="77777777" w:rsidR="00472350" w:rsidRDefault="00472350" w:rsidP="00F31D37">
    <w:pPr>
      <w:pStyle w:val="En-tte"/>
      <w:ind w:right="360"/>
      <w:jc w:val="both"/>
    </w:pPr>
    <w:r>
      <w:t xml:space="preserve">EXPERTS ON </w:t>
    </w:r>
    <w:r w:rsidRPr="00304CE7">
      <w:t xml:space="preserve">COGNITIVE REMEDIATION </w:t>
    </w:r>
    <w:r>
      <w:t>FOR</w:t>
    </w:r>
    <w:r w:rsidRPr="00304CE7">
      <w:t xml:space="preserve"> SCHIZOPHRENIA</w:t>
    </w:r>
  </w:p>
  <w:p w14:paraId="0D9F4DD4" w14:textId="77777777" w:rsidR="00472350" w:rsidRDefault="0047235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694728651"/>
      <w:docPartObj>
        <w:docPartGallery w:val="Page Numbers (Top of Page)"/>
        <w:docPartUnique/>
      </w:docPartObj>
    </w:sdtPr>
    <w:sdtEndPr>
      <w:rPr>
        <w:rStyle w:val="Numrodepage"/>
      </w:rPr>
    </w:sdtEndPr>
    <w:sdtContent>
      <w:p w14:paraId="52F5B81C" w14:textId="77777777" w:rsidR="00472350" w:rsidRDefault="00472350" w:rsidP="00E04933">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7A4FCD0" w14:textId="77777777" w:rsidR="00472350" w:rsidRPr="00F31D37" w:rsidRDefault="00472350" w:rsidP="00F31D37">
    <w:pPr>
      <w:pStyle w:val="En-tte"/>
      <w:ind w:right="360"/>
      <w:jc w:val="both"/>
    </w:pPr>
    <w:r>
      <w:t xml:space="preserve">EXPERTS ON </w:t>
    </w:r>
    <w:r w:rsidRPr="00304CE7">
      <w:t xml:space="preserve">COGNITIVE REMEDIATION </w:t>
    </w:r>
    <w:r>
      <w:t>FOR</w:t>
    </w:r>
    <w:r w:rsidRPr="00304CE7">
      <w:t xml:space="preserve"> SCHIZOPHRENIA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180421451"/>
      <w:docPartObj>
        <w:docPartGallery w:val="Page Numbers (Top of Page)"/>
        <w:docPartUnique/>
      </w:docPartObj>
    </w:sdtPr>
    <w:sdtEndPr>
      <w:rPr>
        <w:rStyle w:val="Numrodepage"/>
      </w:rPr>
    </w:sdtEndPr>
    <w:sdtContent>
      <w:p w14:paraId="6B2EE29E" w14:textId="77777777" w:rsidR="00BA18BA" w:rsidRDefault="00BA18BA" w:rsidP="008402E5">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11</w:t>
        </w:r>
        <w:r>
          <w:rPr>
            <w:rStyle w:val="Numrodepage"/>
          </w:rPr>
          <w:fldChar w:fldCharType="end"/>
        </w:r>
      </w:p>
    </w:sdtContent>
  </w:sdt>
  <w:p w14:paraId="00B8ACB5" w14:textId="77777777" w:rsidR="00BA18BA" w:rsidRDefault="00BA18BA" w:rsidP="008402E5">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314A"/>
    <w:multiLevelType w:val="hybridMultilevel"/>
    <w:tmpl w:val="56C41D0E"/>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F12E8B"/>
    <w:multiLevelType w:val="multilevel"/>
    <w:tmpl w:val="CEF4DF2A"/>
    <w:styleLink w:val="Listeactuelle10"/>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1224" w:hanging="504"/>
      </w:pPr>
      <w:rPr>
        <w:rFonts w:hint="default"/>
      </w:rPr>
    </w:lvl>
    <w:lvl w:ilvl="3">
      <w:start w:val="1"/>
      <w:numFmt w:val="decimal"/>
      <w:lvlText w:val="5.%2.%3.%4."/>
      <w:lvlJc w:val="left"/>
      <w:pPr>
        <w:ind w:left="0" w:firstLine="0"/>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B47CD"/>
    <w:multiLevelType w:val="hybridMultilevel"/>
    <w:tmpl w:val="932A4086"/>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EE6E61"/>
    <w:multiLevelType w:val="hybridMultilevel"/>
    <w:tmpl w:val="8D42A504"/>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B72DF4"/>
    <w:multiLevelType w:val="multilevel"/>
    <w:tmpl w:val="86D4FE78"/>
    <w:styleLink w:val="Listeactuell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4B4CED"/>
    <w:multiLevelType w:val="hybridMultilevel"/>
    <w:tmpl w:val="CCB847CA"/>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6D453D"/>
    <w:multiLevelType w:val="hybridMultilevel"/>
    <w:tmpl w:val="AA82C162"/>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E47910"/>
    <w:multiLevelType w:val="multilevel"/>
    <w:tmpl w:val="85FA2F16"/>
    <w:styleLink w:val="Listeactuelle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ED3E6A"/>
    <w:multiLevelType w:val="multilevel"/>
    <w:tmpl w:val="EC8EA310"/>
    <w:styleLink w:val="Listeactuelle8"/>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 %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8D2719"/>
    <w:multiLevelType w:val="multilevel"/>
    <w:tmpl w:val="66D69894"/>
    <w:styleLink w:val="Listeactuelle16"/>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suff w:val="space"/>
      <w:lvlText w:val="5.%2.%3.%4."/>
      <w:lvlJc w:val="left"/>
      <w:pPr>
        <w:ind w:left="0" w:firstLine="709"/>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CF4691"/>
    <w:multiLevelType w:val="hybridMultilevel"/>
    <w:tmpl w:val="B46AF250"/>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484AEC"/>
    <w:multiLevelType w:val="multilevel"/>
    <w:tmpl w:val="66D69894"/>
    <w:styleLink w:val="Listeactuelle18"/>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suff w:val="space"/>
      <w:lvlText w:val="5.%2.%3.%4."/>
      <w:lvlJc w:val="left"/>
      <w:pPr>
        <w:ind w:left="0" w:firstLine="709"/>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437822"/>
    <w:multiLevelType w:val="multilevel"/>
    <w:tmpl w:val="040C001F"/>
    <w:styleLink w:val="Listeactuelle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41140D"/>
    <w:multiLevelType w:val="multilevel"/>
    <w:tmpl w:val="5F4C81B4"/>
    <w:styleLink w:val="Listeactuelle3"/>
    <w:lvl w:ilvl="0">
      <w:start w:val="1"/>
      <w:numFmt w:val="decimal"/>
      <w:lvlText w:val="3.%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CD102C"/>
    <w:multiLevelType w:val="multilevel"/>
    <w:tmpl w:val="66D69894"/>
    <w:styleLink w:val="Listeactuelle14"/>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suff w:val="space"/>
      <w:lvlText w:val="5.%2.%3.%4."/>
      <w:lvlJc w:val="left"/>
      <w:pPr>
        <w:ind w:left="0" w:firstLine="709"/>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B5696F"/>
    <w:multiLevelType w:val="hybridMultilevel"/>
    <w:tmpl w:val="4D7608BA"/>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AF3EF6"/>
    <w:multiLevelType w:val="hybridMultilevel"/>
    <w:tmpl w:val="272C3FB2"/>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9F0CCC"/>
    <w:multiLevelType w:val="hybridMultilevel"/>
    <w:tmpl w:val="5BD46538"/>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D81899"/>
    <w:multiLevelType w:val="hybridMultilevel"/>
    <w:tmpl w:val="D13CA82E"/>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BC4B3F"/>
    <w:multiLevelType w:val="multilevel"/>
    <w:tmpl w:val="5E5C70DA"/>
    <w:styleLink w:val="Listeactuelle12"/>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lvlText w:val="5.%2.%3.%4."/>
      <w:lvlJc w:val="left"/>
      <w:pPr>
        <w:tabs>
          <w:tab w:val="num" w:pos="1077"/>
        </w:tabs>
        <w:ind w:left="0" w:firstLine="1077"/>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1C7016"/>
    <w:multiLevelType w:val="multilevel"/>
    <w:tmpl w:val="66D69894"/>
    <w:styleLink w:val="Listeactuelle17"/>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suff w:val="space"/>
      <w:lvlText w:val="5.%2.%3.%4."/>
      <w:lvlJc w:val="left"/>
      <w:pPr>
        <w:ind w:left="0" w:firstLine="709"/>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037C63"/>
    <w:multiLevelType w:val="multilevel"/>
    <w:tmpl w:val="3C3AFB8C"/>
    <w:styleLink w:val="Listeactuelle9"/>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1DC8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F3A3B1E"/>
    <w:multiLevelType w:val="hybridMultilevel"/>
    <w:tmpl w:val="C6B8F9C8"/>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5A2731B"/>
    <w:multiLevelType w:val="multilevel"/>
    <w:tmpl w:val="9D847A86"/>
    <w:styleLink w:val="Listeactuelle13"/>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lvlText w:val="5.%2.%3.%4."/>
      <w:lvlJc w:val="left"/>
      <w:pPr>
        <w:ind w:left="0" w:firstLine="709"/>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D44893"/>
    <w:multiLevelType w:val="multilevel"/>
    <w:tmpl w:val="815C3ADE"/>
    <w:styleLink w:val="Listeactuelle11"/>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5.%2.%3."/>
      <w:lvlJc w:val="left"/>
      <w:pPr>
        <w:ind w:left="0" w:firstLine="0"/>
      </w:pPr>
      <w:rPr>
        <w:rFonts w:hint="default"/>
      </w:rPr>
    </w:lvl>
    <w:lvl w:ilvl="3">
      <w:start w:val="1"/>
      <w:numFmt w:val="decimal"/>
      <w:lvlText w:val="5.%2.%3.%4."/>
      <w:lvlJc w:val="left"/>
      <w:pPr>
        <w:ind w:left="0" w:firstLine="0"/>
      </w:pPr>
      <w:rPr>
        <w:rFonts w:hint="default"/>
      </w:rPr>
    </w:lvl>
    <w:lvl w:ilvl="4">
      <w:start w:val="1"/>
      <w:numFmt w:val="decimal"/>
      <w:lvlText w:val="5.%2.%3.%4.%5."/>
      <w:lvlJc w:val="left"/>
      <w:pPr>
        <w:ind w:left="2232" w:hanging="792"/>
      </w:pPr>
      <w:rPr>
        <w:rFonts w:hint="default"/>
      </w:rPr>
    </w:lvl>
    <w:lvl w:ilvl="5">
      <w:start w:val="1"/>
      <w:numFmt w:val="decimal"/>
      <w:lvlText w:val="5.%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9415C3C"/>
    <w:multiLevelType w:val="multilevel"/>
    <w:tmpl w:val="040C0027"/>
    <w:styleLink w:val="TItreI"/>
    <w:lvl w:ilvl="0">
      <w:start w:val="1"/>
      <w:numFmt w:val="upperRoman"/>
      <w:lvlText w:val="%1."/>
      <w:lvlJc w:val="left"/>
      <w:pPr>
        <w:ind w:left="708" w:firstLine="0"/>
      </w:pPr>
      <w:rPr>
        <w:b/>
        <w:sz w:val="28"/>
      </w:rPr>
    </w:lvl>
    <w:lvl w:ilvl="1">
      <w:start w:val="1"/>
      <w:numFmt w:val="upperLetter"/>
      <w:lvlText w:val="%2."/>
      <w:lvlJc w:val="left"/>
      <w:pPr>
        <w:ind w:left="1428" w:firstLine="0"/>
      </w:pPr>
    </w:lvl>
    <w:lvl w:ilvl="2">
      <w:start w:val="1"/>
      <w:numFmt w:val="decimal"/>
      <w:lvlText w:val="%3."/>
      <w:lvlJc w:val="left"/>
      <w:pPr>
        <w:ind w:left="2148" w:firstLine="0"/>
      </w:pPr>
    </w:lvl>
    <w:lvl w:ilvl="3">
      <w:start w:val="1"/>
      <w:numFmt w:val="lowerLetter"/>
      <w:lvlText w:val="%4)"/>
      <w:lvlJc w:val="left"/>
      <w:pPr>
        <w:ind w:left="2868" w:firstLine="0"/>
      </w:pPr>
    </w:lvl>
    <w:lvl w:ilvl="4">
      <w:start w:val="1"/>
      <w:numFmt w:val="decimal"/>
      <w:lvlText w:val="(%5)"/>
      <w:lvlJc w:val="left"/>
      <w:pPr>
        <w:ind w:left="3588" w:firstLine="0"/>
      </w:pPr>
    </w:lvl>
    <w:lvl w:ilvl="5">
      <w:start w:val="1"/>
      <w:numFmt w:val="lowerLetter"/>
      <w:lvlText w:val="(%6)"/>
      <w:lvlJc w:val="left"/>
      <w:pPr>
        <w:ind w:left="4308" w:firstLine="0"/>
      </w:pPr>
    </w:lvl>
    <w:lvl w:ilvl="6">
      <w:start w:val="1"/>
      <w:numFmt w:val="lowerRoman"/>
      <w:lvlText w:val="(%7)"/>
      <w:lvlJc w:val="left"/>
      <w:pPr>
        <w:ind w:left="5028" w:firstLine="0"/>
      </w:pPr>
    </w:lvl>
    <w:lvl w:ilvl="7">
      <w:start w:val="1"/>
      <w:numFmt w:val="lowerLetter"/>
      <w:lvlText w:val="(%8)"/>
      <w:lvlJc w:val="left"/>
      <w:pPr>
        <w:ind w:left="5748" w:firstLine="0"/>
      </w:pPr>
    </w:lvl>
    <w:lvl w:ilvl="8">
      <w:start w:val="1"/>
      <w:numFmt w:val="lowerRoman"/>
      <w:lvlText w:val="(%9)"/>
      <w:lvlJc w:val="left"/>
      <w:pPr>
        <w:ind w:left="6468" w:firstLine="0"/>
      </w:pPr>
    </w:lvl>
  </w:abstractNum>
  <w:abstractNum w:abstractNumId="27" w15:restartNumberingAfterBreak="0">
    <w:nsid w:val="59C1045F"/>
    <w:multiLevelType w:val="multilevel"/>
    <w:tmpl w:val="A35A585C"/>
    <w:styleLink w:val="Listeactuelle4"/>
    <w:lvl w:ilvl="0">
      <w:start w:val="1"/>
      <w:numFmt w:val="decimal"/>
      <w:lvlText w:val="3.%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C04E47"/>
    <w:multiLevelType w:val="multilevel"/>
    <w:tmpl w:val="040C001D"/>
    <w:styleLink w:val="Listeactuelle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D4D2F42"/>
    <w:multiLevelType w:val="hybridMultilevel"/>
    <w:tmpl w:val="77848E7A"/>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DC80E03"/>
    <w:multiLevelType w:val="multilevel"/>
    <w:tmpl w:val="2C3415A4"/>
    <w:styleLink w:val="Listeactuelle1"/>
    <w:lvl w:ilvl="0">
      <w:start w:val="1"/>
      <w:numFmt w:val="decimal"/>
      <w:lvlText w:val="3.%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591355"/>
    <w:multiLevelType w:val="hybridMultilevel"/>
    <w:tmpl w:val="A5765218"/>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B040B2"/>
    <w:multiLevelType w:val="multilevel"/>
    <w:tmpl w:val="040C001F"/>
    <w:styleLink w:val="1111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0E7C1E"/>
    <w:multiLevelType w:val="hybridMultilevel"/>
    <w:tmpl w:val="D8EA15CC"/>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D033679"/>
    <w:multiLevelType w:val="multilevel"/>
    <w:tmpl w:val="900C9CB2"/>
    <w:styleLink w:val="Style1"/>
    <w:lvl w:ilvl="0">
      <w:start w:val="1"/>
      <w:numFmt w:val="decimal"/>
      <w:lvlText w:val="3.%1."/>
      <w:lvlJc w:val="right"/>
      <w:pPr>
        <w:ind w:left="2160" w:hanging="360"/>
      </w:pPr>
      <w:rPr>
        <w:rFonts w:hint="default"/>
      </w:rPr>
    </w:lvl>
    <w:lvl w:ilvl="1">
      <w:start w:val="1"/>
      <w:numFmt w:val="decimal"/>
      <w:lvlText w:val="3.%2.1."/>
      <w:lvlJc w:val="left"/>
      <w:pPr>
        <w:ind w:left="2880" w:hanging="360"/>
      </w:pPr>
      <w:rPr>
        <w:rFonts w:hint="default"/>
      </w:rPr>
    </w:lvl>
    <w:lvl w:ilvl="2">
      <w:start w:val="3"/>
      <w:numFmt w:val="decimal"/>
      <w:lvlText w:val="%3.1.1.1."/>
      <w:lvlJc w:val="right"/>
      <w:pPr>
        <w:ind w:left="3600" w:hanging="180"/>
      </w:pPr>
      <w:rPr>
        <w:rFonts w:hint="default"/>
      </w:rPr>
    </w:lvl>
    <w:lvl w:ilvl="3">
      <w:start w:val="3"/>
      <w:numFmt w:val="decimal"/>
      <w:lvlText w:val="%4.1.1.1.1."/>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5" w15:restartNumberingAfterBreak="0">
    <w:nsid w:val="7E235988"/>
    <w:multiLevelType w:val="hybridMultilevel"/>
    <w:tmpl w:val="F5847110"/>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3C70B8"/>
    <w:multiLevelType w:val="multilevel"/>
    <w:tmpl w:val="BF9425E2"/>
    <w:styleLink w:val="Listeactuelle7"/>
    <w:lvl w:ilvl="0">
      <w:start w:val="1"/>
      <w:numFmt w:val="decimal"/>
      <w:lvlText w:val="5.%1."/>
      <w:lvlJc w:val="right"/>
      <w:pPr>
        <w:ind w:left="720" w:hanging="360"/>
      </w:pPr>
      <w:rPr>
        <w:rFonts w:hint="default"/>
      </w:rPr>
    </w:lvl>
    <w:lvl w:ilvl="1">
      <w:start w:val="4"/>
      <w:numFmt w:val="decimal"/>
      <w:lvlText w:val="5.%2."/>
      <w:lvlJc w:val="righ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0426828">
    <w:abstractNumId w:val="26"/>
  </w:num>
  <w:num w:numId="2" w16cid:durableId="578903357">
    <w:abstractNumId w:val="32"/>
  </w:num>
  <w:num w:numId="3" w16cid:durableId="637417121">
    <w:abstractNumId w:val="34"/>
  </w:num>
  <w:num w:numId="4" w16cid:durableId="801272687">
    <w:abstractNumId w:val="30"/>
  </w:num>
  <w:num w:numId="5" w16cid:durableId="591934703">
    <w:abstractNumId w:val="4"/>
  </w:num>
  <w:num w:numId="6" w16cid:durableId="1588272776">
    <w:abstractNumId w:val="13"/>
  </w:num>
  <w:num w:numId="7" w16cid:durableId="1305233017">
    <w:abstractNumId w:val="27"/>
  </w:num>
  <w:num w:numId="8" w16cid:durableId="212161422">
    <w:abstractNumId w:val="12"/>
  </w:num>
  <w:num w:numId="9" w16cid:durableId="615528826">
    <w:abstractNumId w:val="7"/>
  </w:num>
  <w:num w:numId="10" w16cid:durableId="223492843">
    <w:abstractNumId w:val="36"/>
  </w:num>
  <w:num w:numId="11" w16cid:durableId="486287645">
    <w:abstractNumId w:val="8"/>
  </w:num>
  <w:num w:numId="12" w16cid:durableId="936212292">
    <w:abstractNumId w:val="21"/>
  </w:num>
  <w:num w:numId="13" w16cid:durableId="1289118142">
    <w:abstractNumId w:val="1"/>
  </w:num>
  <w:num w:numId="14" w16cid:durableId="1845781335">
    <w:abstractNumId w:val="25"/>
  </w:num>
  <w:num w:numId="15" w16cid:durableId="17855664">
    <w:abstractNumId w:val="19"/>
  </w:num>
  <w:num w:numId="16" w16cid:durableId="406652793">
    <w:abstractNumId w:val="24"/>
  </w:num>
  <w:num w:numId="17" w16cid:durableId="240678623">
    <w:abstractNumId w:val="14"/>
  </w:num>
  <w:num w:numId="18" w16cid:durableId="757101230">
    <w:abstractNumId w:val="28"/>
  </w:num>
  <w:num w:numId="19" w16cid:durableId="685710628">
    <w:abstractNumId w:val="9"/>
  </w:num>
  <w:num w:numId="20" w16cid:durableId="1015810494">
    <w:abstractNumId w:val="20"/>
  </w:num>
  <w:num w:numId="21" w16cid:durableId="349180828">
    <w:abstractNumId w:val="11"/>
  </w:num>
  <w:num w:numId="22" w16cid:durableId="507135041">
    <w:abstractNumId w:val="22"/>
  </w:num>
  <w:num w:numId="23" w16cid:durableId="1706905195">
    <w:abstractNumId w:val="10"/>
  </w:num>
  <w:num w:numId="24" w16cid:durableId="480006195">
    <w:abstractNumId w:val="3"/>
  </w:num>
  <w:num w:numId="25" w16cid:durableId="124353992">
    <w:abstractNumId w:val="16"/>
  </w:num>
  <w:num w:numId="26" w16cid:durableId="539509764">
    <w:abstractNumId w:val="35"/>
  </w:num>
  <w:num w:numId="27" w16cid:durableId="2031685725">
    <w:abstractNumId w:val="31"/>
  </w:num>
  <w:num w:numId="28" w16cid:durableId="1446389881">
    <w:abstractNumId w:val="29"/>
  </w:num>
  <w:num w:numId="29" w16cid:durableId="1213736587">
    <w:abstractNumId w:val="23"/>
  </w:num>
  <w:num w:numId="30" w16cid:durableId="1664696104">
    <w:abstractNumId w:val="6"/>
  </w:num>
  <w:num w:numId="31" w16cid:durableId="461732102">
    <w:abstractNumId w:val="15"/>
  </w:num>
  <w:num w:numId="32" w16cid:durableId="815688669">
    <w:abstractNumId w:val="17"/>
  </w:num>
  <w:num w:numId="33" w16cid:durableId="1886289133">
    <w:abstractNumId w:val="33"/>
  </w:num>
  <w:num w:numId="34" w16cid:durableId="1305230997">
    <w:abstractNumId w:val="2"/>
  </w:num>
  <w:num w:numId="35" w16cid:durableId="1823036555">
    <w:abstractNumId w:val="5"/>
  </w:num>
  <w:num w:numId="36" w16cid:durableId="272326742">
    <w:abstractNumId w:val="0"/>
  </w:num>
  <w:num w:numId="37" w16cid:durableId="97703340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s9vpfxftwfrppvetd04xwaf8dwevad0vepra&quot;&gt;DTR references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19&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8&lt;/item&gt;&lt;item&gt;59&lt;/item&gt;&lt;item&gt;60&lt;/item&gt;&lt;item&gt;61&lt;/item&gt;&lt;item&gt;64&lt;/item&gt;&lt;item&gt;65&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item&gt;86&lt;/item&gt;&lt;item&gt;87&lt;/item&gt;&lt;item&gt;89&lt;/item&gt;&lt;item&gt;91&lt;/item&gt;&lt;item&gt;92&lt;/item&gt;&lt;item&gt;93&lt;/item&gt;&lt;item&gt;94&lt;/item&gt;&lt;item&gt;96&lt;/item&gt;&lt;item&gt;97&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8&lt;/item&gt;&lt;item&gt;129&lt;/item&gt;&lt;item&gt;131&lt;/item&gt;&lt;item&gt;132&lt;/item&gt;&lt;item&gt;133&lt;/item&gt;&lt;item&gt;135&lt;/item&gt;&lt;item&gt;136&lt;/item&gt;&lt;item&gt;139&lt;/item&gt;&lt;item&gt;140&lt;/item&gt;&lt;item&gt;141&lt;/item&gt;&lt;item&gt;142&lt;/item&gt;&lt;item&gt;143&lt;/item&gt;&lt;item&gt;144&lt;/item&gt;&lt;item&gt;147&lt;/item&gt;&lt;item&gt;148&lt;/item&gt;&lt;item&gt;149&lt;/item&gt;&lt;item&gt;150&lt;/item&gt;&lt;item&gt;151&lt;/item&gt;&lt;item&gt;152&lt;/item&gt;&lt;item&gt;153&lt;/item&gt;&lt;item&gt;154&lt;/item&gt;&lt;item&gt;158&lt;/item&gt;&lt;item&gt;162&lt;/item&gt;&lt;item&gt;163&lt;/item&gt;&lt;item&gt;164&lt;/item&gt;&lt;item&gt;165&lt;/item&gt;&lt;item&gt;167&lt;/item&gt;&lt;item&gt;169&lt;/item&gt;&lt;item&gt;171&lt;/item&gt;&lt;item&gt;172&lt;/item&gt;&lt;item&gt;173&lt;/item&gt;&lt;item&gt;174&lt;/item&gt;&lt;item&gt;175&lt;/item&gt;&lt;item&gt;176&lt;/item&gt;&lt;item&gt;177&lt;/item&gt;&lt;item&gt;178&lt;/item&gt;&lt;item&gt;179&lt;/item&gt;&lt;item&gt;180&lt;/item&gt;&lt;item&gt;181&lt;/item&gt;&lt;item&gt;183&lt;/item&gt;&lt;item&gt;184&lt;/item&gt;&lt;item&gt;190&lt;/item&gt;&lt;item&gt;191&lt;/item&gt;&lt;item&gt;204&lt;/item&gt;&lt;item&gt;208&lt;/item&gt;&lt;item&gt;214&lt;/item&gt;&lt;item&gt;219&lt;/item&gt;&lt;item&gt;228&lt;/item&gt;&lt;item&gt;232&lt;/item&gt;&lt;item&gt;237&lt;/item&gt;&lt;item&gt;239&lt;/item&gt;&lt;item&gt;243&lt;/item&gt;&lt;item&gt;249&lt;/item&gt;&lt;item&gt;254&lt;/item&gt;&lt;item&gt;258&lt;/item&gt;&lt;item&gt;259&lt;/item&gt;&lt;item&gt;260&lt;/item&gt;&lt;item&gt;267&lt;/item&gt;&lt;item&gt;271&lt;/item&gt;&lt;item&gt;272&lt;/item&gt;&lt;item&gt;275&lt;/item&gt;&lt;item&gt;277&lt;/item&gt;&lt;item&gt;282&lt;/item&gt;&lt;item&gt;283&lt;/item&gt;&lt;item&gt;285&lt;/item&gt;&lt;item&gt;287&lt;/item&gt;&lt;item&gt;289&lt;/item&gt;&lt;item&gt;290&lt;/item&gt;&lt;item&gt;295&lt;/item&gt;&lt;item&gt;296&lt;/item&gt;&lt;item&gt;297&lt;/item&gt;&lt;item&gt;298&lt;/item&gt;&lt;item&gt;299&lt;/item&gt;&lt;item&gt;300&lt;/item&gt;&lt;item&gt;305&lt;/item&gt;&lt;item&gt;306&lt;/item&gt;&lt;item&gt;307&lt;/item&gt;&lt;item&gt;317&lt;/item&gt;&lt;item&gt;319&lt;/item&gt;&lt;item&gt;321&lt;/item&gt;&lt;item&gt;324&lt;/item&gt;&lt;item&gt;325&lt;/item&gt;&lt;item&gt;326&lt;/item&gt;&lt;item&gt;329&lt;/item&gt;&lt;item&gt;331&lt;/item&gt;&lt;item&gt;334&lt;/item&gt;&lt;item&gt;338&lt;/item&gt;&lt;item&gt;339&lt;/item&gt;&lt;item&gt;342&lt;/item&gt;&lt;item&gt;348&lt;/item&gt;&lt;item&gt;353&lt;/item&gt;&lt;item&gt;356&lt;/item&gt;&lt;item&gt;359&lt;/item&gt;&lt;item&gt;360&lt;/item&gt;&lt;item&gt;361&lt;/item&gt;&lt;item&gt;364&lt;/item&gt;&lt;item&gt;366&lt;/item&gt;&lt;item&gt;367&lt;/item&gt;&lt;item&gt;368&lt;/item&gt;&lt;item&gt;369&lt;/item&gt;&lt;item&gt;370&lt;/item&gt;&lt;item&gt;371&lt;/item&gt;&lt;item&gt;372&lt;/item&gt;&lt;item&gt;373&lt;/item&gt;&lt;item&gt;374&lt;/item&gt;&lt;item&gt;375&lt;/item&gt;&lt;item&gt;377&lt;/item&gt;&lt;item&gt;378&lt;/item&gt;&lt;item&gt;379&lt;/item&gt;&lt;item&gt;380&lt;/item&gt;&lt;item&gt;381&lt;/item&gt;&lt;item&gt;382&lt;/item&gt;&lt;item&gt;383&lt;/item&gt;&lt;item&gt;386&lt;/item&gt;&lt;item&gt;387&lt;/item&gt;&lt;item&gt;390&lt;/item&gt;&lt;item&gt;391&lt;/item&gt;&lt;item&gt;392&lt;/item&gt;&lt;item&gt;393&lt;/item&gt;&lt;item&gt;395&lt;/item&gt;&lt;item&gt;396&lt;/item&gt;&lt;item&gt;397&lt;/item&gt;&lt;item&gt;398&lt;/item&gt;&lt;item&gt;399&lt;/item&gt;&lt;item&gt;400&lt;/item&gt;&lt;item&gt;401&lt;/item&gt;&lt;item&gt;402&lt;/item&gt;&lt;item&gt;403&lt;/item&gt;&lt;item&gt;404&lt;/item&gt;&lt;item&gt;405&lt;/item&gt;&lt;item&gt;407&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6&lt;/item&gt;&lt;item&gt;427&lt;/item&gt;&lt;item&gt;428&lt;/item&gt;&lt;item&gt;429&lt;/item&gt;&lt;item&gt;430&lt;/item&gt;&lt;item&gt;431&lt;/item&gt;&lt;item&gt;432&lt;/item&gt;&lt;item&gt;433&lt;/item&gt;&lt;item&gt;434&lt;/item&gt;&lt;item&gt;435&lt;/item&gt;&lt;item&gt;436&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3&lt;/item&gt;&lt;item&gt;454&lt;/item&gt;&lt;item&gt;455&lt;/item&gt;&lt;item&gt;456&lt;/item&gt;&lt;item&gt;457&lt;/item&gt;&lt;item&gt;458&lt;/item&gt;&lt;item&gt;459&lt;/item&gt;&lt;item&gt;460&lt;/item&gt;&lt;item&gt;461&lt;/item&gt;&lt;item&gt;462&lt;/item&gt;&lt;item&gt;463&lt;/item&gt;&lt;item&gt;464&lt;/item&gt;&lt;item&gt;466&lt;/item&gt;&lt;item&gt;467&lt;/item&gt;&lt;item&gt;468&lt;/item&gt;&lt;item&gt;469&lt;/item&gt;&lt;item&gt;470&lt;/item&gt;&lt;item&gt;471&lt;/item&gt;&lt;item&gt;473&lt;/item&gt;&lt;item&gt;474&lt;/item&gt;&lt;item&gt;476&lt;/item&gt;&lt;item&gt;477&lt;/item&gt;&lt;item&gt;478&lt;/item&gt;&lt;item&gt;479&lt;/item&gt;&lt;item&gt;480&lt;/item&gt;&lt;item&gt;482&lt;/item&gt;&lt;item&gt;483&lt;/item&gt;&lt;item&gt;484&lt;/item&gt;&lt;item&gt;485&lt;/item&gt;&lt;item&gt;486&lt;/item&gt;&lt;item&gt;487&lt;/item&gt;&lt;item&gt;488&lt;/item&gt;&lt;item&gt;489&lt;/item&gt;&lt;item&gt;490&lt;/item&gt;&lt;item&gt;491&lt;/item&gt;&lt;item&gt;492&lt;/item&gt;&lt;item&gt;493&lt;/item&gt;&lt;item&gt;494&lt;/item&gt;&lt;item&gt;495&lt;/item&gt;&lt;/record-ids&gt;&lt;/item&gt;&lt;/Libraries&gt;"/>
  </w:docVars>
  <w:rsids>
    <w:rsidRoot w:val="00472350"/>
    <w:rsid w:val="00000437"/>
    <w:rsid w:val="00000646"/>
    <w:rsid w:val="00000A8D"/>
    <w:rsid w:val="00000B55"/>
    <w:rsid w:val="00000F67"/>
    <w:rsid w:val="00000F98"/>
    <w:rsid w:val="00000FE0"/>
    <w:rsid w:val="00001756"/>
    <w:rsid w:val="000022A1"/>
    <w:rsid w:val="000028B1"/>
    <w:rsid w:val="000028B4"/>
    <w:rsid w:val="000029AC"/>
    <w:rsid w:val="00002EBB"/>
    <w:rsid w:val="00002F68"/>
    <w:rsid w:val="000038EF"/>
    <w:rsid w:val="00003D6D"/>
    <w:rsid w:val="00003DCA"/>
    <w:rsid w:val="00004346"/>
    <w:rsid w:val="0000450E"/>
    <w:rsid w:val="000046AE"/>
    <w:rsid w:val="000046EB"/>
    <w:rsid w:val="0000497A"/>
    <w:rsid w:val="00004F14"/>
    <w:rsid w:val="0000533B"/>
    <w:rsid w:val="00005746"/>
    <w:rsid w:val="00005935"/>
    <w:rsid w:val="00005DD9"/>
    <w:rsid w:val="00006F5B"/>
    <w:rsid w:val="00007275"/>
    <w:rsid w:val="00007632"/>
    <w:rsid w:val="00007803"/>
    <w:rsid w:val="00007D87"/>
    <w:rsid w:val="000101A3"/>
    <w:rsid w:val="00010263"/>
    <w:rsid w:val="000105BD"/>
    <w:rsid w:val="000105E4"/>
    <w:rsid w:val="00010945"/>
    <w:rsid w:val="00010BEF"/>
    <w:rsid w:val="00011002"/>
    <w:rsid w:val="00011628"/>
    <w:rsid w:val="00011720"/>
    <w:rsid w:val="00011DBA"/>
    <w:rsid w:val="00011DFA"/>
    <w:rsid w:val="00012095"/>
    <w:rsid w:val="0001253A"/>
    <w:rsid w:val="000128D0"/>
    <w:rsid w:val="00013005"/>
    <w:rsid w:val="00013889"/>
    <w:rsid w:val="00013D94"/>
    <w:rsid w:val="00013EB6"/>
    <w:rsid w:val="000145B9"/>
    <w:rsid w:val="0001460C"/>
    <w:rsid w:val="000146D2"/>
    <w:rsid w:val="000148B7"/>
    <w:rsid w:val="000148F8"/>
    <w:rsid w:val="00015362"/>
    <w:rsid w:val="000154A2"/>
    <w:rsid w:val="00015E6B"/>
    <w:rsid w:val="00015FFA"/>
    <w:rsid w:val="000160D6"/>
    <w:rsid w:val="0001676D"/>
    <w:rsid w:val="0002002B"/>
    <w:rsid w:val="00020B6C"/>
    <w:rsid w:val="00020C8E"/>
    <w:rsid w:val="00020E25"/>
    <w:rsid w:val="000218F4"/>
    <w:rsid w:val="00021CEB"/>
    <w:rsid w:val="00021D8A"/>
    <w:rsid w:val="00021DBC"/>
    <w:rsid w:val="00022042"/>
    <w:rsid w:val="0002252A"/>
    <w:rsid w:val="000225C3"/>
    <w:rsid w:val="00022671"/>
    <w:rsid w:val="0002296F"/>
    <w:rsid w:val="00022C31"/>
    <w:rsid w:val="00022E5D"/>
    <w:rsid w:val="00023448"/>
    <w:rsid w:val="00023676"/>
    <w:rsid w:val="00023A24"/>
    <w:rsid w:val="00023A2A"/>
    <w:rsid w:val="00023D5B"/>
    <w:rsid w:val="00023D67"/>
    <w:rsid w:val="00024367"/>
    <w:rsid w:val="0002439E"/>
    <w:rsid w:val="00024A86"/>
    <w:rsid w:val="00024B55"/>
    <w:rsid w:val="00026419"/>
    <w:rsid w:val="00026449"/>
    <w:rsid w:val="00026CC7"/>
    <w:rsid w:val="00027183"/>
    <w:rsid w:val="00027391"/>
    <w:rsid w:val="0003015A"/>
    <w:rsid w:val="00030AF1"/>
    <w:rsid w:val="00030E2F"/>
    <w:rsid w:val="00031014"/>
    <w:rsid w:val="00031483"/>
    <w:rsid w:val="000316EF"/>
    <w:rsid w:val="000318CD"/>
    <w:rsid w:val="00031D1E"/>
    <w:rsid w:val="00032AC4"/>
    <w:rsid w:val="00032DD1"/>
    <w:rsid w:val="00032EA1"/>
    <w:rsid w:val="000333AB"/>
    <w:rsid w:val="00033601"/>
    <w:rsid w:val="0003396D"/>
    <w:rsid w:val="00033B54"/>
    <w:rsid w:val="00033C92"/>
    <w:rsid w:val="000348A2"/>
    <w:rsid w:val="00034B9A"/>
    <w:rsid w:val="00035490"/>
    <w:rsid w:val="0003573D"/>
    <w:rsid w:val="00035843"/>
    <w:rsid w:val="000359F1"/>
    <w:rsid w:val="00035A94"/>
    <w:rsid w:val="00035C72"/>
    <w:rsid w:val="00035E1E"/>
    <w:rsid w:val="000363AD"/>
    <w:rsid w:val="00036986"/>
    <w:rsid w:val="0003705C"/>
    <w:rsid w:val="00037A69"/>
    <w:rsid w:val="00037F48"/>
    <w:rsid w:val="0004000A"/>
    <w:rsid w:val="00040290"/>
    <w:rsid w:val="000404DA"/>
    <w:rsid w:val="00040E7C"/>
    <w:rsid w:val="00040F97"/>
    <w:rsid w:val="00040FDA"/>
    <w:rsid w:val="0004109B"/>
    <w:rsid w:val="000412FB"/>
    <w:rsid w:val="00041661"/>
    <w:rsid w:val="00041E30"/>
    <w:rsid w:val="00041EA3"/>
    <w:rsid w:val="00042235"/>
    <w:rsid w:val="00042522"/>
    <w:rsid w:val="000425E9"/>
    <w:rsid w:val="000426F2"/>
    <w:rsid w:val="0004355F"/>
    <w:rsid w:val="00043648"/>
    <w:rsid w:val="00043E80"/>
    <w:rsid w:val="0004420C"/>
    <w:rsid w:val="00044249"/>
    <w:rsid w:val="000445DB"/>
    <w:rsid w:val="00044ACB"/>
    <w:rsid w:val="00045018"/>
    <w:rsid w:val="00045208"/>
    <w:rsid w:val="00045DFA"/>
    <w:rsid w:val="000469C4"/>
    <w:rsid w:val="00047039"/>
    <w:rsid w:val="000471EF"/>
    <w:rsid w:val="00047238"/>
    <w:rsid w:val="000475D0"/>
    <w:rsid w:val="00047913"/>
    <w:rsid w:val="00050363"/>
    <w:rsid w:val="00050AED"/>
    <w:rsid w:val="00050D2F"/>
    <w:rsid w:val="000513AE"/>
    <w:rsid w:val="0005158D"/>
    <w:rsid w:val="000515FD"/>
    <w:rsid w:val="000517B8"/>
    <w:rsid w:val="00051C5B"/>
    <w:rsid w:val="00051EDE"/>
    <w:rsid w:val="00052563"/>
    <w:rsid w:val="00052918"/>
    <w:rsid w:val="00052C4C"/>
    <w:rsid w:val="00052F9C"/>
    <w:rsid w:val="0005323B"/>
    <w:rsid w:val="000535E5"/>
    <w:rsid w:val="0005373B"/>
    <w:rsid w:val="00054402"/>
    <w:rsid w:val="00054D31"/>
    <w:rsid w:val="00054E17"/>
    <w:rsid w:val="0005587D"/>
    <w:rsid w:val="000558F0"/>
    <w:rsid w:val="0005596A"/>
    <w:rsid w:val="000559CF"/>
    <w:rsid w:val="00055FC7"/>
    <w:rsid w:val="00056122"/>
    <w:rsid w:val="000564AB"/>
    <w:rsid w:val="000566CF"/>
    <w:rsid w:val="0005680B"/>
    <w:rsid w:val="0005698D"/>
    <w:rsid w:val="00056F9D"/>
    <w:rsid w:val="0005727D"/>
    <w:rsid w:val="000574C8"/>
    <w:rsid w:val="00057817"/>
    <w:rsid w:val="0005792D"/>
    <w:rsid w:val="00057B90"/>
    <w:rsid w:val="0006001B"/>
    <w:rsid w:val="0006054D"/>
    <w:rsid w:val="00060693"/>
    <w:rsid w:val="00060FE5"/>
    <w:rsid w:val="000616CB"/>
    <w:rsid w:val="00062170"/>
    <w:rsid w:val="000621EA"/>
    <w:rsid w:val="000629D3"/>
    <w:rsid w:val="00063F90"/>
    <w:rsid w:val="0006433A"/>
    <w:rsid w:val="0006485E"/>
    <w:rsid w:val="0006499B"/>
    <w:rsid w:val="00064D8F"/>
    <w:rsid w:val="00064F4D"/>
    <w:rsid w:val="00064F91"/>
    <w:rsid w:val="0006519E"/>
    <w:rsid w:val="000653E1"/>
    <w:rsid w:val="000653FA"/>
    <w:rsid w:val="00065BD3"/>
    <w:rsid w:val="00065F30"/>
    <w:rsid w:val="00066023"/>
    <w:rsid w:val="000665A6"/>
    <w:rsid w:val="000672B4"/>
    <w:rsid w:val="000672F8"/>
    <w:rsid w:val="000673CF"/>
    <w:rsid w:val="00067720"/>
    <w:rsid w:val="00067D40"/>
    <w:rsid w:val="00070279"/>
    <w:rsid w:val="00070285"/>
    <w:rsid w:val="00070A22"/>
    <w:rsid w:val="00070C8E"/>
    <w:rsid w:val="00070C94"/>
    <w:rsid w:val="000714C4"/>
    <w:rsid w:val="000714CA"/>
    <w:rsid w:val="000722BF"/>
    <w:rsid w:val="00072484"/>
    <w:rsid w:val="0007259F"/>
    <w:rsid w:val="00072755"/>
    <w:rsid w:val="000727FC"/>
    <w:rsid w:val="00072FC8"/>
    <w:rsid w:val="00072FD6"/>
    <w:rsid w:val="00073991"/>
    <w:rsid w:val="000742B9"/>
    <w:rsid w:val="00074D22"/>
    <w:rsid w:val="00074D7A"/>
    <w:rsid w:val="00074E50"/>
    <w:rsid w:val="000759EF"/>
    <w:rsid w:val="00075BF1"/>
    <w:rsid w:val="00076989"/>
    <w:rsid w:val="00076E50"/>
    <w:rsid w:val="00077372"/>
    <w:rsid w:val="00077531"/>
    <w:rsid w:val="000801B8"/>
    <w:rsid w:val="00080409"/>
    <w:rsid w:val="00080646"/>
    <w:rsid w:val="0008080C"/>
    <w:rsid w:val="00080A7A"/>
    <w:rsid w:val="00080DBC"/>
    <w:rsid w:val="00080F36"/>
    <w:rsid w:val="0008172E"/>
    <w:rsid w:val="00081775"/>
    <w:rsid w:val="00081AF7"/>
    <w:rsid w:val="00082C80"/>
    <w:rsid w:val="00082F50"/>
    <w:rsid w:val="000836FD"/>
    <w:rsid w:val="00083DD9"/>
    <w:rsid w:val="000841D2"/>
    <w:rsid w:val="000855D1"/>
    <w:rsid w:val="0008624F"/>
    <w:rsid w:val="000862EA"/>
    <w:rsid w:val="00086646"/>
    <w:rsid w:val="00086690"/>
    <w:rsid w:val="00086EF8"/>
    <w:rsid w:val="00087629"/>
    <w:rsid w:val="000876B5"/>
    <w:rsid w:val="00087E34"/>
    <w:rsid w:val="00087FD2"/>
    <w:rsid w:val="000900FC"/>
    <w:rsid w:val="00090561"/>
    <w:rsid w:val="00090A89"/>
    <w:rsid w:val="00090FD8"/>
    <w:rsid w:val="000912C5"/>
    <w:rsid w:val="000912E7"/>
    <w:rsid w:val="00091574"/>
    <w:rsid w:val="00091779"/>
    <w:rsid w:val="00091D82"/>
    <w:rsid w:val="00092099"/>
    <w:rsid w:val="00092384"/>
    <w:rsid w:val="000923E2"/>
    <w:rsid w:val="00092430"/>
    <w:rsid w:val="0009273E"/>
    <w:rsid w:val="00092E20"/>
    <w:rsid w:val="00092E40"/>
    <w:rsid w:val="0009378E"/>
    <w:rsid w:val="00093855"/>
    <w:rsid w:val="00094AB9"/>
    <w:rsid w:val="00095220"/>
    <w:rsid w:val="00095699"/>
    <w:rsid w:val="00095964"/>
    <w:rsid w:val="00095FB2"/>
    <w:rsid w:val="00096313"/>
    <w:rsid w:val="0009648E"/>
    <w:rsid w:val="000969D6"/>
    <w:rsid w:val="00096B8F"/>
    <w:rsid w:val="00096D12"/>
    <w:rsid w:val="00096F30"/>
    <w:rsid w:val="0009751A"/>
    <w:rsid w:val="00097522"/>
    <w:rsid w:val="000976FC"/>
    <w:rsid w:val="000A0075"/>
    <w:rsid w:val="000A060E"/>
    <w:rsid w:val="000A0697"/>
    <w:rsid w:val="000A0756"/>
    <w:rsid w:val="000A076E"/>
    <w:rsid w:val="000A0B2A"/>
    <w:rsid w:val="000A0D23"/>
    <w:rsid w:val="000A0D35"/>
    <w:rsid w:val="000A1069"/>
    <w:rsid w:val="000A1481"/>
    <w:rsid w:val="000A1551"/>
    <w:rsid w:val="000A1655"/>
    <w:rsid w:val="000A1800"/>
    <w:rsid w:val="000A1B3E"/>
    <w:rsid w:val="000A2CD5"/>
    <w:rsid w:val="000A2DCA"/>
    <w:rsid w:val="000A30B3"/>
    <w:rsid w:val="000A335B"/>
    <w:rsid w:val="000A356C"/>
    <w:rsid w:val="000A3C34"/>
    <w:rsid w:val="000A42A5"/>
    <w:rsid w:val="000A433C"/>
    <w:rsid w:val="000A4621"/>
    <w:rsid w:val="000A4CE7"/>
    <w:rsid w:val="000A5164"/>
    <w:rsid w:val="000A5EFE"/>
    <w:rsid w:val="000A6067"/>
    <w:rsid w:val="000A6562"/>
    <w:rsid w:val="000A692D"/>
    <w:rsid w:val="000A7147"/>
    <w:rsid w:val="000A731B"/>
    <w:rsid w:val="000A7403"/>
    <w:rsid w:val="000B04FE"/>
    <w:rsid w:val="000B0A34"/>
    <w:rsid w:val="000B14E5"/>
    <w:rsid w:val="000B1B9D"/>
    <w:rsid w:val="000B1C98"/>
    <w:rsid w:val="000B1E0C"/>
    <w:rsid w:val="000B2346"/>
    <w:rsid w:val="000B2420"/>
    <w:rsid w:val="000B28E4"/>
    <w:rsid w:val="000B2E7F"/>
    <w:rsid w:val="000B30D2"/>
    <w:rsid w:val="000B33A7"/>
    <w:rsid w:val="000B4155"/>
    <w:rsid w:val="000B46F3"/>
    <w:rsid w:val="000B4D4C"/>
    <w:rsid w:val="000B5532"/>
    <w:rsid w:val="000B5843"/>
    <w:rsid w:val="000B58C6"/>
    <w:rsid w:val="000B592F"/>
    <w:rsid w:val="000B59E8"/>
    <w:rsid w:val="000B5A48"/>
    <w:rsid w:val="000B5F66"/>
    <w:rsid w:val="000B60B7"/>
    <w:rsid w:val="000B6600"/>
    <w:rsid w:val="000B69CF"/>
    <w:rsid w:val="000B6C90"/>
    <w:rsid w:val="000B7944"/>
    <w:rsid w:val="000C022E"/>
    <w:rsid w:val="000C14D9"/>
    <w:rsid w:val="000C1546"/>
    <w:rsid w:val="000C154E"/>
    <w:rsid w:val="000C1638"/>
    <w:rsid w:val="000C1672"/>
    <w:rsid w:val="000C1B93"/>
    <w:rsid w:val="000C1E34"/>
    <w:rsid w:val="000C23CF"/>
    <w:rsid w:val="000C26BB"/>
    <w:rsid w:val="000C2889"/>
    <w:rsid w:val="000C28CE"/>
    <w:rsid w:val="000C2B3B"/>
    <w:rsid w:val="000C2B72"/>
    <w:rsid w:val="000C2B9C"/>
    <w:rsid w:val="000C2D87"/>
    <w:rsid w:val="000C304D"/>
    <w:rsid w:val="000C30E2"/>
    <w:rsid w:val="000C3359"/>
    <w:rsid w:val="000C3372"/>
    <w:rsid w:val="000C359F"/>
    <w:rsid w:val="000C3995"/>
    <w:rsid w:val="000C3F1B"/>
    <w:rsid w:val="000C40E0"/>
    <w:rsid w:val="000C42E8"/>
    <w:rsid w:val="000C4376"/>
    <w:rsid w:val="000C5325"/>
    <w:rsid w:val="000C53B0"/>
    <w:rsid w:val="000C5DDA"/>
    <w:rsid w:val="000C630B"/>
    <w:rsid w:val="000C6A26"/>
    <w:rsid w:val="000C6AD3"/>
    <w:rsid w:val="000C7140"/>
    <w:rsid w:val="000C741D"/>
    <w:rsid w:val="000D0CB5"/>
    <w:rsid w:val="000D15D4"/>
    <w:rsid w:val="000D1624"/>
    <w:rsid w:val="000D2067"/>
    <w:rsid w:val="000D26FC"/>
    <w:rsid w:val="000D2713"/>
    <w:rsid w:val="000D2F26"/>
    <w:rsid w:val="000D32B8"/>
    <w:rsid w:val="000D33F7"/>
    <w:rsid w:val="000D4205"/>
    <w:rsid w:val="000D455D"/>
    <w:rsid w:val="000D4618"/>
    <w:rsid w:val="000D4B78"/>
    <w:rsid w:val="000D4D5C"/>
    <w:rsid w:val="000D4DA7"/>
    <w:rsid w:val="000D50BD"/>
    <w:rsid w:val="000D52E4"/>
    <w:rsid w:val="000D57BA"/>
    <w:rsid w:val="000D6235"/>
    <w:rsid w:val="000D6374"/>
    <w:rsid w:val="000D697F"/>
    <w:rsid w:val="000D7684"/>
    <w:rsid w:val="000D77B3"/>
    <w:rsid w:val="000E0282"/>
    <w:rsid w:val="000E05B4"/>
    <w:rsid w:val="000E064F"/>
    <w:rsid w:val="000E07AD"/>
    <w:rsid w:val="000E0CEF"/>
    <w:rsid w:val="000E1046"/>
    <w:rsid w:val="000E1298"/>
    <w:rsid w:val="000E1490"/>
    <w:rsid w:val="000E16A8"/>
    <w:rsid w:val="000E19E1"/>
    <w:rsid w:val="000E1B0F"/>
    <w:rsid w:val="000E1C5C"/>
    <w:rsid w:val="000E203F"/>
    <w:rsid w:val="000E29D7"/>
    <w:rsid w:val="000E2F70"/>
    <w:rsid w:val="000E32BF"/>
    <w:rsid w:val="000E34D2"/>
    <w:rsid w:val="000E356C"/>
    <w:rsid w:val="000E3BFB"/>
    <w:rsid w:val="000E3D77"/>
    <w:rsid w:val="000E3EA6"/>
    <w:rsid w:val="000E403C"/>
    <w:rsid w:val="000E42CF"/>
    <w:rsid w:val="000E4777"/>
    <w:rsid w:val="000E4A46"/>
    <w:rsid w:val="000E5103"/>
    <w:rsid w:val="000E557C"/>
    <w:rsid w:val="000E5AA1"/>
    <w:rsid w:val="000E68FE"/>
    <w:rsid w:val="000E6986"/>
    <w:rsid w:val="000E6C4D"/>
    <w:rsid w:val="000E7099"/>
    <w:rsid w:val="000E7F38"/>
    <w:rsid w:val="000F0221"/>
    <w:rsid w:val="000F056C"/>
    <w:rsid w:val="000F05F7"/>
    <w:rsid w:val="000F0729"/>
    <w:rsid w:val="000F0864"/>
    <w:rsid w:val="000F1878"/>
    <w:rsid w:val="000F1EE9"/>
    <w:rsid w:val="000F21F7"/>
    <w:rsid w:val="000F2F96"/>
    <w:rsid w:val="000F2FC8"/>
    <w:rsid w:val="000F3AF7"/>
    <w:rsid w:val="000F3CB9"/>
    <w:rsid w:val="000F4EEC"/>
    <w:rsid w:val="000F5088"/>
    <w:rsid w:val="000F5BD8"/>
    <w:rsid w:val="000F5CF5"/>
    <w:rsid w:val="000F5D33"/>
    <w:rsid w:val="000F69BE"/>
    <w:rsid w:val="000F6B8D"/>
    <w:rsid w:val="000F6D64"/>
    <w:rsid w:val="000F745B"/>
    <w:rsid w:val="000F7610"/>
    <w:rsid w:val="001005B6"/>
    <w:rsid w:val="0010090F"/>
    <w:rsid w:val="001012C3"/>
    <w:rsid w:val="00101378"/>
    <w:rsid w:val="00101738"/>
    <w:rsid w:val="001020DA"/>
    <w:rsid w:val="001028C1"/>
    <w:rsid w:val="00102A69"/>
    <w:rsid w:val="0010343C"/>
    <w:rsid w:val="001038A5"/>
    <w:rsid w:val="001044BC"/>
    <w:rsid w:val="00104BE4"/>
    <w:rsid w:val="001053D3"/>
    <w:rsid w:val="001057F9"/>
    <w:rsid w:val="0010597E"/>
    <w:rsid w:val="00106980"/>
    <w:rsid w:val="00106E5A"/>
    <w:rsid w:val="00107A65"/>
    <w:rsid w:val="00107D86"/>
    <w:rsid w:val="00107EBA"/>
    <w:rsid w:val="00110538"/>
    <w:rsid w:val="0011060B"/>
    <w:rsid w:val="0011079D"/>
    <w:rsid w:val="00110EA0"/>
    <w:rsid w:val="001115CE"/>
    <w:rsid w:val="00111949"/>
    <w:rsid w:val="00111C08"/>
    <w:rsid w:val="001123E7"/>
    <w:rsid w:val="00112434"/>
    <w:rsid w:val="00112512"/>
    <w:rsid w:val="00112DF3"/>
    <w:rsid w:val="00112E63"/>
    <w:rsid w:val="0011314F"/>
    <w:rsid w:val="001131FC"/>
    <w:rsid w:val="00113869"/>
    <w:rsid w:val="00114418"/>
    <w:rsid w:val="00114748"/>
    <w:rsid w:val="001147B2"/>
    <w:rsid w:val="00114DB1"/>
    <w:rsid w:val="0011540E"/>
    <w:rsid w:val="0011579A"/>
    <w:rsid w:val="001159B7"/>
    <w:rsid w:val="00115DD0"/>
    <w:rsid w:val="00116409"/>
    <w:rsid w:val="001165EA"/>
    <w:rsid w:val="00116679"/>
    <w:rsid w:val="00116A0E"/>
    <w:rsid w:val="00116D23"/>
    <w:rsid w:val="00117280"/>
    <w:rsid w:val="001178A0"/>
    <w:rsid w:val="00117944"/>
    <w:rsid w:val="00117EE0"/>
    <w:rsid w:val="001202A4"/>
    <w:rsid w:val="0012097B"/>
    <w:rsid w:val="00120BC3"/>
    <w:rsid w:val="00120CB5"/>
    <w:rsid w:val="00120EC7"/>
    <w:rsid w:val="00121025"/>
    <w:rsid w:val="0012137F"/>
    <w:rsid w:val="00121403"/>
    <w:rsid w:val="00121533"/>
    <w:rsid w:val="00121736"/>
    <w:rsid w:val="001223B7"/>
    <w:rsid w:val="001226A7"/>
    <w:rsid w:val="00122849"/>
    <w:rsid w:val="00122CBC"/>
    <w:rsid w:val="0012324F"/>
    <w:rsid w:val="00123A7A"/>
    <w:rsid w:val="00123D49"/>
    <w:rsid w:val="00123DC0"/>
    <w:rsid w:val="001249F0"/>
    <w:rsid w:val="00124DA8"/>
    <w:rsid w:val="00124DBC"/>
    <w:rsid w:val="0012523E"/>
    <w:rsid w:val="00125337"/>
    <w:rsid w:val="00125564"/>
    <w:rsid w:val="00125E73"/>
    <w:rsid w:val="0012602A"/>
    <w:rsid w:val="0012648F"/>
    <w:rsid w:val="00126803"/>
    <w:rsid w:val="001269F9"/>
    <w:rsid w:val="00126E44"/>
    <w:rsid w:val="00127065"/>
    <w:rsid w:val="00127111"/>
    <w:rsid w:val="001275F0"/>
    <w:rsid w:val="001277DB"/>
    <w:rsid w:val="00127EB6"/>
    <w:rsid w:val="00127F9A"/>
    <w:rsid w:val="001308F3"/>
    <w:rsid w:val="0013096D"/>
    <w:rsid w:val="0013097E"/>
    <w:rsid w:val="00130BD6"/>
    <w:rsid w:val="00130C74"/>
    <w:rsid w:val="00130D56"/>
    <w:rsid w:val="00130DB4"/>
    <w:rsid w:val="00130E9A"/>
    <w:rsid w:val="001318AF"/>
    <w:rsid w:val="00131A4C"/>
    <w:rsid w:val="00131D1D"/>
    <w:rsid w:val="001320FD"/>
    <w:rsid w:val="00132A9A"/>
    <w:rsid w:val="00132ED1"/>
    <w:rsid w:val="00132F27"/>
    <w:rsid w:val="001346E8"/>
    <w:rsid w:val="00134763"/>
    <w:rsid w:val="00134A0E"/>
    <w:rsid w:val="00134F6B"/>
    <w:rsid w:val="0013551E"/>
    <w:rsid w:val="00135788"/>
    <w:rsid w:val="00135DC4"/>
    <w:rsid w:val="001360DB"/>
    <w:rsid w:val="001368A0"/>
    <w:rsid w:val="00136A4F"/>
    <w:rsid w:val="00136B0B"/>
    <w:rsid w:val="0013717B"/>
    <w:rsid w:val="00137289"/>
    <w:rsid w:val="001373AC"/>
    <w:rsid w:val="0013798E"/>
    <w:rsid w:val="001379CA"/>
    <w:rsid w:val="00137C73"/>
    <w:rsid w:val="0014001E"/>
    <w:rsid w:val="001406D6"/>
    <w:rsid w:val="001408BE"/>
    <w:rsid w:val="00140B97"/>
    <w:rsid w:val="00140EF1"/>
    <w:rsid w:val="00141185"/>
    <w:rsid w:val="00141BA0"/>
    <w:rsid w:val="00142F6A"/>
    <w:rsid w:val="00142F6E"/>
    <w:rsid w:val="00142FA2"/>
    <w:rsid w:val="0014326D"/>
    <w:rsid w:val="001434CD"/>
    <w:rsid w:val="0014361D"/>
    <w:rsid w:val="00143704"/>
    <w:rsid w:val="001437D8"/>
    <w:rsid w:val="00143C0C"/>
    <w:rsid w:val="001443E4"/>
    <w:rsid w:val="001460B8"/>
    <w:rsid w:val="001464B4"/>
    <w:rsid w:val="001468FE"/>
    <w:rsid w:val="00146AEA"/>
    <w:rsid w:val="00146F3E"/>
    <w:rsid w:val="00147C91"/>
    <w:rsid w:val="00147DDC"/>
    <w:rsid w:val="00150918"/>
    <w:rsid w:val="00150D79"/>
    <w:rsid w:val="00150FAB"/>
    <w:rsid w:val="00151414"/>
    <w:rsid w:val="00152869"/>
    <w:rsid w:val="00152BFF"/>
    <w:rsid w:val="00152C9F"/>
    <w:rsid w:val="0015336F"/>
    <w:rsid w:val="001537C2"/>
    <w:rsid w:val="0015415A"/>
    <w:rsid w:val="0015415F"/>
    <w:rsid w:val="00154B87"/>
    <w:rsid w:val="00154C83"/>
    <w:rsid w:val="00155543"/>
    <w:rsid w:val="00155656"/>
    <w:rsid w:val="00155709"/>
    <w:rsid w:val="00155AED"/>
    <w:rsid w:val="00155D8F"/>
    <w:rsid w:val="00156326"/>
    <w:rsid w:val="00156DD1"/>
    <w:rsid w:val="0015745B"/>
    <w:rsid w:val="00157741"/>
    <w:rsid w:val="001577F4"/>
    <w:rsid w:val="0016004F"/>
    <w:rsid w:val="001600E2"/>
    <w:rsid w:val="001609A6"/>
    <w:rsid w:val="00160A88"/>
    <w:rsid w:val="00160D18"/>
    <w:rsid w:val="00160E12"/>
    <w:rsid w:val="001610C6"/>
    <w:rsid w:val="00161421"/>
    <w:rsid w:val="00161518"/>
    <w:rsid w:val="00161CBE"/>
    <w:rsid w:val="00161F79"/>
    <w:rsid w:val="00161FF9"/>
    <w:rsid w:val="0016210E"/>
    <w:rsid w:val="001622B0"/>
    <w:rsid w:val="001642C4"/>
    <w:rsid w:val="00164710"/>
    <w:rsid w:val="001648E8"/>
    <w:rsid w:val="00164D23"/>
    <w:rsid w:val="00164FA0"/>
    <w:rsid w:val="00166165"/>
    <w:rsid w:val="0016666F"/>
    <w:rsid w:val="001667C2"/>
    <w:rsid w:val="00166AAD"/>
    <w:rsid w:val="00166C00"/>
    <w:rsid w:val="00166DAE"/>
    <w:rsid w:val="00166DF2"/>
    <w:rsid w:val="00166FA2"/>
    <w:rsid w:val="0016703F"/>
    <w:rsid w:val="0016768A"/>
    <w:rsid w:val="00167A9C"/>
    <w:rsid w:val="00167AEF"/>
    <w:rsid w:val="001705A0"/>
    <w:rsid w:val="00170655"/>
    <w:rsid w:val="001708AA"/>
    <w:rsid w:val="001709C3"/>
    <w:rsid w:val="00170D97"/>
    <w:rsid w:val="00170E68"/>
    <w:rsid w:val="00171221"/>
    <w:rsid w:val="00171443"/>
    <w:rsid w:val="0017191D"/>
    <w:rsid w:val="001721D9"/>
    <w:rsid w:val="00172525"/>
    <w:rsid w:val="00172626"/>
    <w:rsid w:val="001729F9"/>
    <w:rsid w:val="00172A5C"/>
    <w:rsid w:val="00172BC2"/>
    <w:rsid w:val="00173487"/>
    <w:rsid w:val="001734B4"/>
    <w:rsid w:val="0017367C"/>
    <w:rsid w:val="00173E86"/>
    <w:rsid w:val="00173F39"/>
    <w:rsid w:val="001742D6"/>
    <w:rsid w:val="001742DC"/>
    <w:rsid w:val="00174402"/>
    <w:rsid w:val="0017459C"/>
    <w:rsid w:val="00174F12"/>
    <w:rsid w:val="001750FF"/>
    <w:rsid w:val="0017572C"/>
    <w:rsid w:val="00175F74"/>
    <w:rsid w:val="00176354"/>
    <w:rsid w:val="001769C3"/>
    <w:rsid w:val="0017719D"/>
    <w:rsid w:val="001772DB"/>
    <w:rsid w:val="001773E8"/>
    <w:rsid w:val="00177D03"/>
    <w:rsid w:val="00177F93"/>
    <w:rsid w:val="00180337"/>
    <w:rsid w:val="00180769"/>
    <w:rsid w:val="00180E8E"/>
    <w:rsid w:val="00181516"/>
    <w:rsid w:val="00181C6E"/>
    <w:rsid w:val="00181DBB"/>
    <w:rsid w:val="00181F05"/>
    <w:rsid w:val="00182142"/>
    <w:rsid w:val="0018287E"/>
    <w:rsid w:val="00182B95"/>
    <w:rsid w:val="001832B1"/>
    <w:rsid w:val="00183314"/>
    <w:rsid w:val="00183BE0"/>
    <w:rsid w:val="00183D78"/>
    <w:rsid w:val="00184418"/>
    <w:rsid w:val="001846CD"/>
    <w:rsid w:val="001847CA"/>
    <w:rsid w:val="001852A2"/>
    <w:rsid w:val="0018556A"/>
    <w:rsid w:val="00186B56"/>
    <w:rsid w:val="00187684"/>
    <w:rsid w:val="001879FE"/>
    <w:rsid w:val="00187D15"/>
    <w:rsid w:val="00190191"/>
    <w:rsid w:val="0019057B"/>
    <w:rsid w:val="001905E6"/>
    <w:rsid w:val="001909D2"/>
    <w:rsid w:val="00191065"/>
    <w:rsid w:val="001917B8"/>
    <w:rsid w:val="00191A14"/>
    <w:rsid w:val="00191B4E"/>
    <w:rsid w:val="00191D57"/>
    <w:rsid w:val="00191F39"/>
    <w:rsid w:val="00192217"/>
    <w:rsid w:val="001925D3"/>
    <w:rsid w:val="00192652"/>
    <w:rsid w:val="00192F11"/>
    <w:rsid w:val="0019312C"/>
    <w:rsid w:val="00193448"/>
    <w:rsid w:val="001934A0"/>
    <w:rsid w:val="001940B1"/>
    <w:rsid w:val="0019423C"/>
    <w:rsid w:val="001944BC"/>
    <w:rsid w:val="0019462A"/>
    <w:rsid w:val="00194773"/>
    <w:rsid w:val="00194AE6"/>
    <w:rsid w:val="00194BA0"/>
    <w:rsid w:val="00194F61"/>
    <w:rsid w:val="00195152"/>
    <w:rsid w:val="001952DE"/>
    <w:rsid w:val="00195474"/>
    <w:rsid w:val="00195BA8"/>
    <w:rsid w:val="00195BBD"/>
    <w:rsid w:val="00196007"/>
    <w:rsid w:val="001964E9"/>
    <w:rsid w:val="0019651A"/>
    <w:rsid w:val="00196711"/>
    <w:rsid w:val="00196955"/>
    <w:rsid w:val="00196B7D"/>
    <w:rsid w:val="00196C45"/>
    <w:rsid w:val="001975DF"/>
    <w:rsid w:val="001A0191"/>
    <w:rsid w:val="001A02A9"/>
    <w:rsid w:val="001A0892"/>
    <w:rsid w:val="001A0D8A"/>
    <w:rsid w:val="001A0F9C"/>
    <w:rsid w:val="001A0FC1"/>
    <w:rsid w:val="001A12EC"/>
    <w:rsid w:val="001A15CE"/>
    <w:rsid w:val="001A193E"/>
    <w:rsid w:val="001A1D79"/>
    <w:rsid w:val="001A1FAA"/>
    <w:rsid w:val="001A2096"/>
    <w:rsid w:val="001A2396"/>
    <w:rsid w:val="001A275D"/>
    <w:rsid w:val="001A2A76"/>
    <w:rsid w:val="001A2B2D"/>
    <w:rsid w:val="001A2CB4"/>
    <w:rsid w:val="001A2E47"/>
    <w:rsid w:val="001A3A2E"/>
    <w:rsid w:val="001A3BF4"/>
    <w:rsid w:val="001A3C55"/>
    <w:rsid w:val="001A45F4"/>
    <w:rsid w:val="001A64E0"/>
    <w:rsid w:val="001A66B8"/>
    <w:rsid w:val="001A6CD8"/>
    <w:rsid w:val="001A742D"/>
    <w:rsid w:val="001A745F"/>
    <w:rsid w:val="001A7B48"/>
    <w:rsid w:val="001A7E3D"/>
    <w:rsid w:val="001B01B8"/>
    <w:rsid w:val="001B060D"/>
    <w:rsid w:val="001B08B6"/>
    <w:rsid w:val="001B187C"/>
    <w:rsid w:val="001B1E38"/>
    <w:rsid w:val="001B1E5F"/>
    <w:rsid w:val="001B2613"/>
    <w:rsid w:val="001B2D27"/>
    <w:rsid w:val="001B2E51"/>
    <w:rsid w:val="001B31B3"/>
    <w:rsid w:val="001B31CF"/>
    <w:rsid w:val="001B3E0B"/>
    <w:rsid w:val="001B4A0A"/>
    <w:rsid w:val="001B4B05"/>
    <w:rsid w:val="001B4D71"/>
    <w:rsid w:val="001B5536"/>
    <w:rsid w:val="001B5834"/>
    <w:rsid w:val="001B694B"/>
    <w:rsid w:val="001B6AD0"/>
    <w:rsid w:val="001B6DAD"/>
    <w:rsid w:val="001B6E9A"/>
    <w:rsid w:val="001B74B1"/>
    <w:rsid w:val="001B79A7"/>
    <w:rsid w:val="001B79E0"/>
    <w:rsid w:val="001B7F2D"/>
    <w:rsid w:val="001C006A"/>
    <w:rsid w:val="001C00E9"/>
    <w:rsid w:val="001C12FF"/>
    <w:rsid w:val="001C177D"/>
    <w:rsid w:val="001C18E0"/>
    <w:rsid w:val="001C2498"/>
    <w:rsid w:val="001C273C"/>
    <w:rsid w:val="001C28AB"/>
    <w:rsid w:val="001C2FC6"/>
    <w:rsid w:val="001C3535"/>
    <w:rsid w:val="001C3962"/>
    <w:rsid w:val="001C3E2D"/>
    <w:rsid w:val="001C41B6"/>
    <w:rsid w:val="001C44B4"/>
    <w:rsid w:val="001C45BC"/>
    <w:rsid w:val="001C4DAC"/>
    <w:rsid w:val="001C63C6"/>
    <w:rsid w:val="001C6419"/>
    <w:rsid w:val="001C69B5"/>
    <w:rsid w:val="001C6AC4"/>
    <w:rsid w:val="001C6C04"/>
    <w:rsid w:val="001C6DDF"/>
    <w:rsid w:val="001C7734"/>
    <w:rsid w:val="001D0546"/>
    <w:rsid w:val="001D071C"/>
    <w:rsid w:val="001D092C"/>
    <w:rsid w:val="001D0F59"/>
    <w:rsid w:val="001D106D"/>
    <w:rsid w:val="001D13A8"/>
    <w:rsid w:val="001D14BE"/>
    <w:rsid w:val="001D150C"/>
    <w:rsid w:val="001D1969"/>
    <w:rsid w:val="001D203C"/>
    <w:rsid w:val="001D25EC"/>
    <w:rsid w:val="001D2FC2"/>
    <w:rsid w:val="001D3101"/>
    <w:rsid w:val="001D3312"/>
    <w:rsid w:val="001D366C"/>
    <w:rsid w:val="001D3E97"/>
    <w:rsid w:val="001D40BC"/>
    <w:rsid w:val="001D40F3"/>
    <w:rsid w:val="001D463A"/>
    <w:rsid w:val="001D472B"/>
    <w:rsid w:val="001D4868"/>
    <w:rsid w:val="001D5249"/>
    <w:rsid w:val="001D5263"/>
    <w:rsid w:val="001D5C82"/>
    <w:rsid w:val="001D62A3"/>
    <w:rsid w:val="001D6328"/>
    <w:rsid w:val="001D657C"/>
    <w:rsid w:val="001D6749"/>
    <w:rsid w:val="001D6849"/>
    <w:rsid w:val="001D6FCD"/>
    <w:rsid w:val="001D73EB"/>
    <w:rsid w:val="001D79E4"/>
    <w:rsid w:val="001D7F5D"/>
    <w:rsid w:val="001E051D"/>
    <w:rsid w:val="001E14DD"/>
    <w:rsid w:val="001E1AF5"/>
    <w:rsid w:val="001E1E36"/>
    <w:rsid w:val="001E29FE"/>
    <w:rsid w:val="001E2A0D"/>
    <w:rsid w:val="001E2B14"/>
    <w:rsid w:val="001E2D67"/>
    <w:rsid w:val="001E33ED"/>
    <w:rsid w:val="001E3608"/>
    <w:rsid w:val="001E4598"/>
    <w:rsid w:val="001E4980"/>
    <w:rsid w:val="001E4AA7"/>
    <w:rsid w:val="001E5448"/>
    <w:rsid w:val="001E5EC6"/>
    <w:rsid w:val="001E60F7"/>
    <w:rsid w:val="001E63A3"/>
    <w:rsid w:val="001E66E8"/>
    <w:rsid w:val="001E6DA6"/>
    <w:rsid w:val="001E6E39"/>
    <w:rsid w:val="001E6F8C"/>
    <w:rsid w:val="001E7720"/>
    <w:rsid w:val="001E78B5"/>
    <w:rsid w:val="001E7971"/>
    <w:rsid w:val="001E7D0E"/>
    <w:rsid w:val="001F0D1F"/>
    <w:rsid w:val="001F0F2A"/>
    <w:rsid w:val="001F12C7"/>
    <w:rsid w:val="001F1AA8"/>
    <w:rsid w:val="001F1C7E"/>
    <w:rsid w:val="001F20F8"/>
    <w:rsid w:val="001F2908"/>
    <w:rsid w:val="001F2CEE"/>
    <w:rsid w:val="001F2E70"/>
    <w:rsid w:val="001F3E87"/>
    <w:rsid w:val="001F3F1D"/>
    <w:rsid w:val="001F4442"/>
    <w:rsid w:val="001F484F"/>
    <w:rsid w:val="001F4B44"/>
    <w:rsid w:val="001F4FE1"/>
    <w:rsid w:val="001F54D7"/>
    <w:rsid w:val="001F58DD"/>
    <w:rsid w:val="001F59FF"/>
    <w:rsid w:val="001F5C26"/>
    <w:rsid w:val="001F5D22"/>
    <w:rsid w:val="001F5E0A"/>
    <w:rsid w:val="001F66DC"/>
    <w:rsid w:val="001F67BD"/>
    <w:rsid w:val="001F68AD"/>
    <w:rsid w:val="001F6B7F"/>
    <w:rsid w:val="001F71F3"/>
    <w:rsid w:val="001F7B41"/>
    <w:rsid w:val="002000F7"/>
    <w:rsid w:val="002005B3"/>
    <w:rsid w:val="002005E6"/>
    <w:rsid w:val="002007C6"/>
    <w:rsid w:val="0020090E"/>
    <w:rsid w:val="00200A40"/>
    <w:rsid w:val="00201454"/>
    <w:rsid w:val="00201D4E"/>
    <w:rsid w:val="0020200D"/>
    <w:rsid w:val="0020259B"/>
    <w:rsid w:val="002029C9"/>
    <w:rsid w:val="00202BD1"/>
    <w:rsid w:val="00202EA4"/>
    <w:rsid w:val="00202F71"/>
    <w:rsid w:val="00202FD2"/>
    <w:rsid w:val="0020397A"/>
    <w:rsid w:val="00203DDF"/>
    <w:rsid w:val="0020415A"/>
    <w:rsid w:val="002045CE"/>
    <w:rsid w:val="00204B3B"/>
    <w:rsid w:val="00204BCA"/>
    <w:rsid w:val="00204D35"/>
    <w:rsid w:val="002050BE"/>
    <w:rsid w:val="00205128"/>
    <w:rsid w:val="002054DF"/>
    <w:rsid w:val="0020597C"/>
    <w:rsid w:val="00205FE5"/>
    <w:rsid w:val="002069AD"/>
    <w:rsid w:val="00206C20"/>
    <w:rsid w:val="00206DC1"/>
    <w:rsid w:val="00206DE9"/>
    <w:rsid w:val="00206E6B"/>
    <w:rsid w:val="00206E9E"/>
    <w:rsid w:val="002071E1"/>
    <w:rsid w:val="0020741B"/>
    <w:rsid w:val="002078AD"/>
    <w:rsid w:val="00207A47"/>
    <w:rsid w:val="00207EAC"/>
    <w:rsid w:val="002102A1"/>
    <w:rsid w:val="0021053C"/>
    <w:rsid w:val="002108D3"/>
    <w:rsid w:val="00210A1E"/>
    <w:rsid w:val="00210F03"/>
    <w:rsid w:val="00210F83"/>
    <w:rsid w:val="00211591"/>
    <w:rsid w:val="002115B9"/>
    <w:rsid w:val="00211896"/>
    <w:rsid w:val="0021189B"/>
    <w:rsid w:val="00212468"/>
    <w:rsid w:val="00212D3E"/>
    <w:rsid w:val="00212F61"/>
    <w:rsid w:val="0021395B"/>
    <w:rsid w:val="00213B02"/>
    <w:rsid w:val="002141A7"/>
    <w:rsid w:val="0021469A"/>
    <w:rsid w:val="00214B16"/>
    <w:rsid w:val="00214C07"/>
    <w:rsid w:val="00214F66"/>
    <w:rsid w:val="00215195"/>
    <w:rsid w:val="00215799"/>
    <w:rsid w:val="00215C5A"/>
    <w:rsid w:val="00216714"/>
    <w:rsid w:val="002167AA"/>
    <w:rsid w:val="00216C22"/>
    <w:rsid w:val="002175A2"/>
    <w:rsid w:val="00217D59"/>
    <w:rsid w:val="00220753"/>
    <w:rsid w:val="00220856"/>
    <w:rsid w:val="002209F9"/>
    <w:rsid w:val="00221850"/>
    <w:rsid w:val="00221921"/>
    <w:rsid w:val="00221FEA"/>
    <w:rsid w:val="002224DB"/>
    <w:rsid w:val="00222CC2"/>
    <w:rsid w:val="00223021"/>
    <w:rsid w:val="002232FA"/>
    <w:rsid w:val="002235B1"/>
    <w:rsid w:val="002236A1"/>
    <w:rsid w:val="0022392E"/>
    <w:rsid w:val="00223DFC"/>
    <w:rsid w:val="00225097"/>
    <w:rsid w:val="00225BDE"/>
    <w:rsid w:val="0022618F"/>
    <w:rsid w:val="00226B3B"/>
    <w:rsid w:val="00226B6F"/>
    <w:rsid w:val="00227116"/>
    <w:rsid w:val="0022755C"/>
    <w:rsid w:val="00227B68"/>
    <w:rsid w:val="002304A1"/>
    <w:rsid w:val="002306AF"/>
    <w:rsid w:val="00230918"/>
    <w:rsid w:val="0023098E"/>
    <w:rsid w:val="00230D54"/>
    <w:rsid w:val="00230F7D"/>
    <w:rsid w:val="00231636"/>
    <w:rsid w:val="0023189E"/>
    <w:rsid w:val="00231ADC"/>
    <w:rsid w:val="00231DF9"/>
    <w:rsid w:val="00232735"/>
    <w:rsid w:val="00232812"/>
    <w:rsid w:val="00232A03"/>
    <w:rsid w:val="00232B1E"/>
    <w:rsid w:val="002341D3"/>
    <w:rsid w:val="002342D6"/>
    <w:rsid w:val="0023466B"/>
    <w:rsid w:val="00235118"/>
    <w:rsid w:val="002352F7"/>
    <w:rsid w:val="002355AA"/>
    <w:rsid w:val="0023577B"/>
    <w:rsid w:val="00236AEA"/>
    <w:rsid w:val="00236D70"/>
    <w:rsid w:val="00236DB3"/>
    <w:rsid w:val="00236EFE"/>
    <w:rsid w:val="00236F46"/>
    <w:rsid w:val="002371DB"/>
    <w:rsid w:val="002373FE"/>
    <w:rsid w:val="00237643"/>
    <w:rsid w:val="002407F8"/>
    <w:rsid w:val="00240DD2"/>
    <w:rsid w:val="00240DDD"/>
    <w:rsid w:val="0024138E"/>
    <w:rsid w:val="0024186B"/>
    <w:rsid w:val="00241D78"/>
    <w:rsid w:val="00242665"/>
    <w:rsid w:val="002427EC"/>
    <w:rsid w:val="00242960"/>
    <w:rsid w:val="00242FAF"/>
    <w:rsid w:val="00243009"/>
    <w:rsid w:val="002431B0"/>
    <w:rsid w:val="00243272"/>
    <w:rsid w:val="00243958"/>
    <w:rsid w:val="00243C69"/>
    <w:rsid w:val="00243DF2"/>
    <w:rsid w:val="00243FCD"/>
    <w:rsid w:val="002445D0"/>
    <w:rsid w:val="0024490F"/>
    <w:rsid w:val="00244AA2"/>
    <w:rsid w:val="00244EF5"/>
    <w:rsid w:val="0024501E"/>
    <w:rsid w:val="00245582"/>
    <w:rsid w:val="0024592D"/>
    <w:rsid w:val="00245EC4"/>
    <w:rsid w:val="00246534"/>
    <w:rsid w:val="002467F2"/>
    <w:rsid w:val="00246B93"/>
    <w:rsid w:val="00246DD2"/>
    <w:rsid w:val="00246FF2"/>
    <w:rsid w:val="002473DD"/>
    <w:rsid w:val="00247858"/>
    <w:rsid w:val="002503D0"/>
    <w:rsid w:val="00250535"/>
    <w:rsid w:val="00250585"/>
    <w:rsid w:val="002505BD"/>
    <w:rsid w:val="00250707"/>
    <w:rsid w:val="00250C8C"/>
    <w:rsid w:val="002511D0"/>
    <w:rsid w:val="0025126A"/>
    <w:rsid w:val="002514DC"/>
    <w:rsid w:val="0025177F"/>
    <w:rsid w:val="00251941"/>
    <w:rsid w:val="00251B4C"/>
    <w:rsid w:val="00251C4E"/>
    <w:rsid w:val="00251D2C"/>
    <w:rsid w:val="00252043"/>
    <w:rsid w:val="0025257B"/>
    <w:rsid w:val="0025266E"/>
    <w:rsid w:val="00252736"/>
    <w:rsid w:val="002532AB"/>
    <w:rsid w:val="00253529"/>
    <w:rsid w:val="00253C10"/>
    <w:rsid w:val="00253CC2"/>
    <w:rsid w:val="0025432A"/>
    <w:rsid w:val="00254A34"/>
    <w:rsid w:val="002552CA"/>
    <w:rsid w:val="0025578A"/>
    <w:rsid w:val="00255D38"/>
    <w:rsid w:val="00255D5C"/>
    <w:rsid w:val="00256C8F"/>
    <w:rsid w:val="00257251"/>
    <w:rsid w:val="002572EF"/>
    <w:rsid w:val="002575FF"/>
    <w:rsid w:val="0025798C"/>
    <w:rsid w:val="00257C99"/>
    <w:rsid w:val="00260045"/>
    <w:rsid w:val="002600C3"/>
    <w:rsid w:val="00260824"/>
    <w:rsid w:val="00260DD9"/>
    <w:rsid w:val="00260F28"/>
    <w:rsid w:val="00261118"/>
    <w:rsid w:val="002612B9"/>
    <w:rsid w:val="00261835"/>
    <w:rsid w:val="00261863"/>
    <w:rsid w:val="00261CCA"/>
    <w:rsid w:val="00261D24"/>
    <w:rsid w:val="0026244B"/>
    <w:rsid w:val="002624DD"/>
    <w:rsid w:val="002624FA"/>
    <w:rsid w:val="00262769"/>
    <w:rsid w:val="00263006"/>
    <w:rsid w:val="00263109"/>
    <w:rsid w:val="002632FE"/>
    <w:rsid w:val="00263478"/>
    <w:rsid w:val="0026383B"/>
    <w:rsid w:val="00263D14"/>
    <w:rsid w:val="00263D81"/>
    <w:rsid w:val="0026493A"/>
    <w:rsid w:val="00264B74"/>
    <w:rsid w:val="00264BD2"/>
    <w:rsid w:val="00264C5D"/>
    <w:rsid w:val="00264F01"/>
    <w:rsid w:val="00265129"/>
    <w:rsid w:val="002653C1"/>
    <w:rsid w:val="002657C1"/>
    <w:rsid w:val="00266298"/>
    <w:rsid w:val="002670D4"/>
    <w:rsid w:val="00267382"/>
    <w:rsid w:val="00270673"/>
    <w:rsid w:val="00270856"/>
    <w:rsid w:val="00270FD0"/>
    <w:rsid w:val="00271441"/>
    <w:rsid w:val="002716F5"/>
    <w:rsid w:val="002720A6"/>
    <w:rsid w:val="002735C5"/>
    <w:rsid w:val="00273612"/>
    <w:rsid w:val="002736F4"/>
    <w:rsid w:val="00273822"/>
    <w:rsid w:val="002739D7"/>
    <w:rsid w:val="00273BD9"/>
    <w:rsid w:val="00273C17"/>
    <w:rsid w:val="00273F7C"/>
    <w:rsid w:val="00274476"/>
    <w:rsid w:val="0027478F"/>
    <w:rsid w:val="00274D21"/>
    <w:rsid w:val="00274E34"/>
    <w:rsid w:val="0027508D"/>
    <w:rsid w:val="00275D9A"/>
    <w:rsid w:val="00275FC7"/>
    <w:rsid w:val="002769F5"/>
    <w:rsid w:val="00276A4D"/>
    <w:rsid w:val="00276CD7"/>
    <w:rsid w:val="00276D99"/>
    <w:rsid w:val="00277C74"/>
    <w:rsid w:val="002818B2"/>
    <w:rsid w:val="00281917"/>
    <w:rsid w:val="00281C51"/>
    <w:rsid w:val="0028234A"/>
    <w:rsid w:val="00282C01"/>
    <w:rsid w:val="00282E69"/>
    <w:rsid w:val="00282E94"/>
    <w:rsid w:val="00283172"/>
    <w:rsid w:val="0028346B"/>
    <w:rsid w:val="00283916"/>
    <w:rsid w:val="00283B15"/>
    <w:rsid w:val="00284424"/>
    <w:rsid w:val="002845EE"/>
    <w:rsid w:val="002847A2"/>
    <w:rsid w:val="002848E7"/>
    <w:rsid w:val="00285878"/>
    <w:rsid w:val="00285962"/>
    <w:rsid w:val="00285A2D"/>
    <w:rsid w:val="00285BFC"/>
    <w:rsid w:val="002862F8"/>
    <w:rsid w:val="00286543"/>
    <w:rsid w:val="00286B23"/>
    <w:rsid w:val="00286D29"/>
    <w:rsid w:val="002874DD"/>
    <w:rsid w:val="00287646"/>
    <w:rsid w:val="00287AD3"/>
    <w:rsid w:val="00287FF8"/>
    <w:rsid w:val="0029025A"/>
    <w:rsid w:val="00290C6C"/>
    <w:rsid w:val="0029174B"/>
    <w:rsid w:val="00291AA2"/>
    <w:rsid w:val="00291F57"/>
    <w:rsid w:val="00292331"/>
    <w:rsid w:val="0029264F"/>
    <w:rsid w:val="00293A5F"/>
    <w:rsid w:val="00294043"/>
    <w:rsid w:val="00294164"/>
    <w:rsid w:val="00294F51"/>
    <w:rsid w:val="0029632E"/>
    <w:rsid w:val="00296A5E"/>
    <w:rsid w:val="00296B29"/>
    <w:rsid w:val="0029719D"/>
    <w:rsid w:val="00297539"/>
    <w:rsid w:val="002A091C"/>
    <w:rsid w:val="002A0D2A"/>
    <w:rsid w:val="002A1416"/>
    <w:rsid w:val="002A1737"/>
    <w:rsid w:val="002A17EA"/>
    <w:rsid w:val="002A1C31"/>
    <w:rsid w:val="002A24F8"/>
    <w:rsid w:val="002A2688"/>
    <w:rsid w:val="002A2855"/>
    <w:rsid w:val="002A2D49"/>
    <w:rsid w:val="002A3930"/>
    <w:rsid w:val="002A396D"/>
    <w:rsid w:val="002A3C05"/>
    <w:rsid w:val="002A3CF0"/>
    <w:rsid w:val="002A449D"/>
    <w:rsid w:val="002A4554"/>
    <w:rsid w:val="002A45AF"/>
    <w:rsid w:val="002A46FB"/>
    <w:rsid w:val="002A4A98"/>
    <w:rsid w:val="002A4CCE"/>
    <w:rsid w:val="002A4D4C"/>
    <w:rsid w:val="002A5505"/>
    <w:rsid w:val="002A583A"/>
    <w:rsid w:val="002A5B67"/>
    <w:rsid w:val="002A5C09"/>
    <w:rsid w:val="002A68D2"/>
    <w:rsid w:val="002A6B2D"/>
    <w:rsid w:val="002A70FF"/>
    <w:rsid w:val="002A7241"/>
    <w:rsid w:val="002A744F"/>
    <w:rsid w:val="002A7459"/>
    <w:rsid w:val="002A7599"/>
    <w:rsid w:val="002A7EAA"/>
    <w:rsid w:val="002B0CA4"/>
    <w:rsid w:val="002B0DE1"/>
    <w:rsid w:val="002B0F0F"/>
    <w:rsid w:val="002B1B36"/>
    <w:rsid w:val="002B1FC6"/>
    <w:rsid w:val="002B2559"/>
    <w:rsid w:val="002B256F"/>
    <w:rsid w:val="002B259D"/>
    <w:rsid w:val="002B26C8"/>
    <w:rsid w:val="002B2C0D"/>
    <w:rsid w:val="002B2CD6"/>
    <w:rsid w:val="002B302E"/>
    <w:rsid w:val="002B30AB"/>
    <w:rsid w:val="002B3294"/>
    <w:rsid w:val="002B3B05"/>
    <w:rsid w:val="002B4414"/>
    <w:rsid w:val="002B49C1"/>
    <w:rsid w:val="002B4AE0"/>
    <w:rsid w:val="002B51C4"/>
    <w:rsid w:val="002B5758"/>
    <w:rsid w:val="002B59AB"/>
    <w:rsid w:val="002B5C56"/>
    <w:rsid w:val="002B5CBA"/>
    <w:rsid w:val="002B5F52"/>
    <w:rsid w:val="002B5FCA"/>
    <w:rsid w:val="002B6066"/>
    <w:rsid w:val="002B63AD"/>
    <w:rsid w:val="002B67BD"/>
    <w:rsid w:val="002B70E0"/>
    <w:rsid w:val="002B7E7F"/>
    <w:rsid w:val="002C06FE"/>
    <w:rsid w:val="002C0882"/>
    <w:rsid w:val="002C1A49"/>
    <w:rsid w:val="002C1E34"/>
    <w:rsid w:val="002C3536"/>
    <w:rsid w:val="002C3A46"/>
    <w:rsid w:val="002C3B25"/>
    <w:rsid w:val="002C4499"/>
    <w:rsid w:val="002C4634"/>
    <w:rsid w:val="002C4916"/>
    <w:rsid w:val="002C4B0C"/>
    <w:rsid w:val="002C4EC2"/>
    <w:rsid w:val="002C528E"/>
    <w:rsid w:val="002C545A"/>
    <w:rsid w:val="002C54F2"/>
    <w:rsid w:val="002C557F"/>
    <w:rsid w:val="002C5992"/>
    <w:rsid w:val="002C5F29"/>
    <w:rsid w:val="002C60CD"/>
    <w:rsid w:val="002C6437"/>
    <w:rsid w:val="002C7125"/>
    <w:rsid w:val="002C713E"/>
    <w:rsid w:val="002C71DA"/>
    <w:rsid w:val="002C799A"/>
    <w:rsid w:val="002C7DFD"/>
    <w:rsid w:val="002C7EBB"/>
    <w:rsid w:val="002D05BA"/>
    <w:rsid w:val="002D061D"/>
    <w:rsid w:val="002D065E"/>
    <w:rsid w:val="002D0F03"/>
    <w:rsid w:val="002D10AE"/>
    <w:rsid w:val="002D11EE"/>
    <w:rsid w:val="002D180E"/>
    <w:rsid w:val="002D189B"/>
    <w:rsid w:val="002D1A0C"/>
    <w:rsid w:val="002D2356"/>
    <w:rsid w:val="002D25F9"/>
    <w:rsid w:val="002D2A1C"/>
    <w:rsid w:val="002D3743"/>
    <w:rsid w:val="002D3CE6"/>
    <w:rsid w:val="002D3E53"/>
    <w:rsid w:val="002D4063"/>
    <w:rsid w:val="002D40AB"/>
    <w:rsid w:val="002D4168"/>
    <w:rsid w:val="002D4E6F"/>
    <w:rsid w:val="002D565D"/>
    <w:rsid w:val="002D567D"/>
    <w:rsid w:val="002D5A78"/>
    <w:rsid w:val="002D5E06"/>
    <w:rsid w:val="002D60DF"/>
    <w:rsid w:val="002D65A5"/>
    <w:rsid w:val="002D698F"/>
    <w:rsid w:val="002D6A08"/>
    <w:rsid w:val="002D6E20"/>
    <w:rsid w:val="002D708B"/>
    <w:rsid w:val="002D719B"/>
    <w:rsid w:val="002D71E3"/>
    <w:rsid w:val="002D743A"/>
    <w:rsid w:val="002E0383"/>
    <w:rsid w:val="002E0416"/>
    <w:rsid w:val="002E068C"/>
    <w:rsid w:val="002E0A26"/>
    <w:rsid w:val="002E0CAB"/>
    <w:rsid w:val="002E0E53"/>
    <w:rsid w:val="002E1FB4"/>
    <w:rsid w:val="002E2093"/>
    <w:rsid w:val="002E22F1"/>
    <w:rsid w:val="002E24C8"/>
    <w:rsid w:val="002E275B"/>
    <w:rsid w:val="002E29A4"/>
    <w:rsid w:val="002E29AB"/>
    <w:rsid w:val="002E29B3"/>
    <w:rsid w:val="002E2B69"/>
    <w:rsid w:val="002E2EDC"/>
    <w:rsid w:val="002E31F2"/>
    <w:rsid w:val="002E33B5"/>
    <w:rsid w:val="002E3A14"/>
    <w:rsid w:val="002E3B52"/>
    <w:rsid w:val="002E44DE"/>
    <w:rsid w:val="002E47E2"/>
    <w:rsid w:val="002E4B30"/>
    <w:rsid w:val="002E50B2"/>
    <w:rsid w:val="002E5164"/>
    <w:rsid w:val="002E56C2"/>
    <w:rsid w:val="002E590F"/>
    <w:rsid w:val="002E5BB3"/>
    <w:rsid w:val="002E5D75"/>
    <w:rsid w:val="002E6854"/>
    <w:rsid w:val="002E68C1"/>
    <w:rsid w:val="002E6F61"/>
    <w:rsid w:val="002E71AA"/>
    <w:rsid w:val="002E730F"/>
    <w:rsid w:val="002E7362"/>
    <w:rsid w:val="002E7940"/>
    <w:rsid w:val="002E7D2C"/>
    <w:rsid w:val="002E7F99"/>
    <w:rsid w:val="002F193D"/>
    <w:rsid w:val="002F1AC1"/>
    <w:rsid w:val="002F1F40"/>
    <w:rsid w:val="002F2061"/>
    <w:rsid w:val="002F2486"/>
    <w:rsid w:val="002F2799"/>
    <w:rsid w:val="002F2E09"/>
    <w:rsid w:val="002F3157"/>
    <w:rsid w:val="002F3E88"/>
    <w:rsid w:val="002F4BE9"/>
    <w:rsid w:val="002F4DE7"/>
    <w:rsid w:val="002F51A3"/>
    <w:rsid w:val="002F53EC"/>
    <w:rsid w:val="002F5489"/>
    <w:rsid w:val="002F5A26"/>
    <w:rsid w:val="002F5E96"/>
    <w:rsid w:val="002F6320"/>
    <w:rsid w:val="002F642D"/>
    <w:rsid w:val="002F6EB4"/>
    <w:rsid w:val="002F7549"/>
    <w:rsid w:val="002F7A05"/>
    <w:rsid w:val="002F7AC2"/>
    <w:rsid w:val="002F7B0C"/>
    <w:rsid w:val="00300148"/>
    <w:rsid w:val="00300A8F"/>
    <w:rsid w:val="00300CCD"/>
    <w:rsid w:val="00301DE2"/>
    <w:rsid w:val="00301EEB"/>
    <w:rsid w:val="00301F1B"/>
    <w:rsid w:val="003024C7"/>
    <w:rsid w:val="0030298E"/>
    <w:rsid w:val="003029ED"/>
    <w:rsid w:val="00302B6E"/>
    <w:rsid w:val="00302DFA"/>
    <w:rsid w:val="00303508"/>
    <w:rsid w:val="0030389B"/>
    <w:rsid w:val="00303973"/>
    <w:rsid w:val="00303FF9"/>
    <w:rsid w:val="00304251"/>
    <w:rsid w:val="00304297"/>
    <w:rsid w:val="0030484D"/>
    <w:rsid w:val="00305135"/>
    <w:rsid w:val="00305351"/>
    <w:rsid w:val="0030616A"/>
    <w:rsid w:val="003063DA"/>
    <w:rsid w:val="00306577"/>
    <w:rsid w:val="0030696C"/>
    <w:rsid w:val="00307845"/>
    <w:rsid w:val="00307C8F"/>
    <w:rsid w:val="00310C67"/>
    <w:rsid w:val="00310DA5"/>
    <w:rsid w:val="0031105B"/>
    <w:rsid w:val="00311085"/>
    <w:rsid w:val="0031142A"/>
    <w:rsid w:val="00311C3C"/>
    <w:rsid w:val="003121E6"/>
    <w:rsid w:val="00312395"/>
    <w:rsid w:val="00312544"/>
    <w:rsid w:val="00312CF4"/>
    <w:rsid w:val="003142D3"/>
    <w:rsid w:val="00314584"/>
    <w:rsid w:val="003145E5"/>
    <w:rsid w:val="0031461D"/>
    <w:rsid w:val="00314876"/>
    <w:rsid w:val="00314B4D"/>
    <w:rsid w:val="00314F81"/>
    <w:rsid w:val="00314F9C"/>
    <w:rsid w:val="003159A0"/>
    <w:rsid w:val="00315BCA"/>
    <w:rsid w:val="003163B3"/>
    <w:rsid w:val="003165FF"/>
    <w:rsid w:val="00316757"/>
    <w:rsid w:val="00317A72"/>
    <w:rsid w:val="0032088E"/>
    <w:rsid w:val="003219B4"/>
    <w:rsid w:val="0032214A"/>
    <w:rsid w:val="003223FC"/>
    <w:rsid w:val="00322602"/>
    <w:rsid w:val="00322A2E"/>
    <w:rsid w:val="00322B0C"/>
    <w:rsid w:val="00322BAD"/>
    <w:rsid w:val="003230B3"/>
    <w:rsid w:val="003230C0"/>
    <w:rsid w:val="003231DC"/>
    <w:rsid w:val="00323201"/>
    <w:rsid w:val="0032323E"/>
    <w:rsid w:val="003232D9"/>
    <w:rsid w:val="003236AE"/>
    <w:rsid w:val="0032386C"/>
    <w:rsid w:val="00323BDF"/>
    <w:rsid w:val="00323CBF"/>
    <w:rsid w:val="00323F75"/>
    <w:rsid w:val="003242FF"/>
    <w:rsid w:val="00324362"/>
    <w:rsid w:val="003243D4"/>
    <w:rsid w:val="003244BD"/>
    <w:rsid w:val="003247C3"/>
    <w:rsid w:val="00324D89"/>
    <w:rsid w:val="00324DBD"/>
    <w:rsid w:val="0032599B"/>
    <w:rsid w:val="00325B62"/>
    <w:rsid w:val="00326475"/>
    <w:rsid w:val="00326857"/>
    <w:rsid w:val="003269A2"/>
    <w:rsid w:val="00326CE6"/>
    <w:rsid w:val="00326E83"/>
    <w:rsid w:val="003277D4"/>
    <w:rsid w:val="00330116"/>
    <w:rsid w:val="003305EB"/>
    <w:rsid w:val="00330676"/>
    <w:rsid w:val="003307F6"/>
    <w:rsid w:val="00330AE5"/>
    <w:rsid w:val="00330E0B"/>
    <w:rsid w:val="00331150"/>
    <w:rsid w:val="00331157"/>
    <w:rsid w:val="003315C7"/>
    <w:rsid w:val="00331678"/>
    <w:rsid w:val="0033198E"/>
    <w:rsid w:val="00331ACF"/>
    <w:rsid w:val="00331AE5"/>
    <w:rsid w:val="0033297A"/>
    <w:rsid w:val="00332BFB"/>
    <w:rsid w:val="00332FAB"/>
    <w:rsid w:val="00333095"/>
    <w:rsid w:val="003336BE"/>
    <w:rsid w:val="00333BD4"/>
    <w:rsid w:val="00334387"/>
    <w:rsid w:val="003343D5"/>
    <w:rsid w:val="003344CC"/>
    <w:rsid w:val="003346B6"/>
    <w:rsid w:val="003347AD"/>
    <w:rsid w:val="00334EE9"/>
    <w:rsid w:val="00335289"/>
    <w:rsid w:val="00335A69"/>
    <w:rsid w:val="00335DE1"/>
    <w:rsid w:val="00335F90"/>
    <w:rsid w:val="00335F98"/>
    <w:rsid w:val="0033601C"/>
    <w:rsid w:val="00336248"/>
    <w:rsid w:val="003364B4"/>
    <w:rsid w:val="00336940"/>
    <w:rsid w:val="00336B1D"/>
    <w:rsid w:val="00336FEF"/>
    <w:rsid w:val="00337371"/>
    <w:rsid w:val="0033746D"/>
    <w:rsid w:val="00340133"/>
    <w:rsid w:val="00340573"/>
    <w:rsid w:val="00340642"/>
    <w:rsid w:val="00341DB5"/>
    <w:rsid w:val="00342680"/>
    <w:rsid w:val="003426E8"/>
    <w:rsid w:val="003428E8"/>
    <w:rsid w:val="00343381"/>
    <w:rsid w:val="00343585"/>
    <w:rsid w:val="003435BF"/>
    <w:rsid w:val="00343704"/>
    <w:rsid w:val="00343C52"/>
    <w:rsid w:val="0034436B"/>
    <w:rsid w:val="0034533E"/>
    <w:rsid w:val="003453CB"/>
    <w:rsid w:val="003458D3"/>
    <w:rsid w:val="003458E4"/>
    <w:rsid w:val="00345C14"/>
    <w:rsid w:val="00345F14"/>
    <w:rsid w:val="00345F74"/>
    <w:rsid w:val="003463C3"/>
    <w:rsid w:val="0034643F"/>
    <w:rsid w:val="00346994"/>
    <w:rsid w:val="00346DE1"/>
    <w:rsid w:val="00347005"/>
    <w:rsid w:val="00347434"/>
    <w:rsid w:val="00347E26"/>
    <w:rsid w:val="00350B68"/>
    <w:rsid w:val="00350D49"/>
    <w:rsid w:val="00350DED"/>
    <w:rsid w:val="00350F85"/>
    <w:rsid w:val="00351065"/>
    <w:rsid w:val="00351937"/>
    <w:rsid w:val="00351DE4"/>
    <w:rsid w:val="00352CD8"/>
    <w:rsid w:val="0035368D"/>
    <w:rsid w:val="00353879"/>
    <w:rsid w:val="00353A64"/>
    <w:rsid w:val="00353BB5"/>
    <w:rsid w:val="00354B71"/>
    <w:rsid w:val="00354E2D"/>
    <w:rsid w:val="003551EF"/>
    <w:rsid w:val="00355E77"/>
    <w:rsid w:val="00355FC0"/>
    <w:rsid w:val="00355FDC"/>
    <w:rsid w:val="00356648"/>
    <w:rsid w:val="003566F5"/>
    <w:rsid w:val="00356CB7"/>
    <w:rsid w:val="00356D07"/>
    <w:rsid w:val="00357116"/>
    <w:rsid w:val="00357434"/>
    <w:rsid w:val="003579CF"/>
    <w:rsid w:val="00357D23"/>
    <w:rsid w:val="00357DC7"/>
    <w:rsid w:val="003602E8"/>
    <w:rsid w:val="00360D4D"/>
    <w:rsid w:val="0036120A"/>
    <w:rsid w:val="003612BD"/>
    <w:rsid w:val="0036191C"/>
    <w:rsid w:val="00361D3D"/>
    <w:rsid w:val="00361FEF"/>
    <w:rsid w:val="00362747"/>
    <w:rsid w:val="0036357F"/>
    <w:rsid w:val="00363701"/>
    <w:rsid w:val="00363AE1"/>
    <w:rsid w:val="00363DA3"/>
    <w:rsid w:val="00363DED"/>
    <w:rsid w:val="003640F9"/>
    <w:rsid w:val="0036549A"/>
    <w:rsid w:val="0036567E"/>
    <w:rsid w:val="0036576F"/>
    <w:rsid w:val="003666FF"/>
    <w:rsid w:val="003670A0"/>
    <w:rsid w:val="00367269"/>
    <w:rsid w:val="003678B3"/>
    <w:rsid w:val="003678E0"/>
    <w:rsid w:val="00367B35"/>
    <w:rsid w:val="00370499"/>
    <w:rsid w:val="003708A6"/>
    <w:rsid w:val="00370B53"/>
    <w:rsid w:val="00370BA3"/>
    <w:rsid w:val="0037159D"/>
    <w:rsid w:val="00371AEC"/>
    <w:rsid w:val="00371EC3"/>
    <w:rsid w:val="00371FF7"/>
    <w:rsid w:val="00372084"/>
    <w:rsid w:val="0037217C"/>
    <w:rsid w:val="0037259F"/>
    <w:rsid w:val="00372CFC"/>
    <w:rsid w:val="00372E34"/>
    <w:rsid w:val="00372F3E"/>
    <w:rsid w:val="00373163"/>
    <w:rsid w:val="003741BB"/>
    <w:rsid w:val="00375260"/>
    <w:rsid w:val="0037576F"/>
    <w:rsid w:val="003761AA"/>
    <w:rsid w:val="00376B74"/>
    <w:rsid w:val="00376DCA"/>
    <w:rsid w:val="00376FF2"/>
    <w:rsid w:val="003774C5"/>
    <w:rsid w:val="00377809"/>
    <w:rsid w:val="00377B6A"/>
    <w:rsid w:val="00377E48"/>
    <w:rsid w:val="00380073"/>
    <w:rsid w:val="003803F8"/>
    <w:rsid w:val="003806AE"/>
    <w:rsid w:val="00380836"/>
    <w:rsid w:val="00380995"/>
    <w:rsid w:val="003809E5"/>
    <w:rsid w:val="00380B95"/>
    <w:rsid w:val="00380C54"/>
    <w:rsid w:val="00380FDB"/>
    <w:rsid w:val="00381219"/>
    <w:rsid w:val="00381504"/>
    <w:rsid w:val="0038199A"/>
    <w:rsid w:val="00382CFC"/>
    <w:rsid w:val="0038325D"/>
    <w:rsid w:val="003835B8"/>
    <w:rsid w:val="00383969"/>
    <w:rsid w:val="00383EA3"/>
    <w:rsid w:val="00384B51"/>
    <w:rsid w:val="00384B80"/>
    <w:rsid w:val="003850D5"/>
    <w:rsid w:val="003853D3"/>
    <w:rsid w:val="003853F7"/>
    <w:rsid w:val="0038595B"/>
    <w:rsid w:val="00385B8E"/>
    <w:rsid w:val="0038633A"/>
    <w:rsid w:val="00386518"/>
    <w:rsid w:val="003869D6"/>
    <w:rsid w:val="00386D4E"/>
    <w:rsid w:val="00386EFF"/>
    <w:rsid w:val="00386F3D"/>
    <w:rsid w:val="00387BB1"/>
    <w:rsid w:val="00390EBB"/>
    <w:rsid w:val="0039104C"/>
    <w:rsid w:val="0039120E"/>
    <w:rsid w:val="00391240"/>
    <w:rsid w:val="0039210C"/>
    <w:rsid w:val="0039264B"/>
    <w:rsid w:val="003934AA"/>
    <w:rsid w:val="00393728"/>
    <w:rsid w:val="00393C91"/>
    <w:rsid w:val="00393E32"/>
    <w:rsid w:val="0039458A"/>
    <w:rsid w:val="003949CF"/>
    <w:rsid w:val="00394FBC"/>
    <w:rsid w:val="0039581D"/>
    <w:rsid w:val="003961F3"/>
    <w:rsid w:val="003967D5"/>
    <w:rsid w:val="00396809"/>
    <w:rsid w:val="0039693F"/>
    <w:rsid w:val="00396D89"/>
    <w:rsid w:val="00396EB5"/>
    <w:rsid w:val="003974C1"/>
    <w:rsid w:val="0039770F"/>
    <w:rsid w:val="003A108D"/>
    <w:rsid w:val="003A1B04"/>
    <w:rsid w:val="003A1B29"/>
    <w:rsid w:val="003A21E4"/>
    <w:rsid w:val="003A2236"/>
    <w:rsid w:val="003A225A"/>
    <w:rsid w:val="003A3A98"/>
    <w:rsid w:val="003A453F"/>
    <w:rsid w:val="003A5738"/>
    <w:rsid w:val="003A5C66"/>
    <w:rsid w:val="003A5D38"/>
    <w:rsid w:val="003A63CC"/>
    <w:rsid w:val="003A7192"/>
    <w:rsid w:val="003A72A6"/>
    <w:rsid w:val="003A74B8"/>
    <w:rsid w:val="003A771C"/>
    <w:rsid w:val="003B0575"/>
    <w:rsid w:val="003B072A"/>
    <w:rsid w:val="003B0B6F"/>
    <w:rsid w:val="003B1149"/>
    <w:rsid w:val="003B1D04"/>
    <w:rsid w:val="003B1D1D"/>
    <w:rsid w:val="003B26BA"/>
    <w:rsid w:val="003B28F5"/>
    <w:rsid w:val="003B2B20"/>
    <w:rsid w:val="003B2DC6"/>
    <w:rsid w:val="003B3594"/>
    <w:rsid w:val="003B38A3"/>
    <w:rsid w:val="003B4D32"/>
    <w:rsid w:val="003B4EE0"/>
    <w:rsid w:val="003B5BB1"/>
    <w:rsid w:val="003B5CF7"/>
    <w:rsid w:val="003B6410"/>
    <w:rsid w:val="003B6B2E"/>
    <w:rsid w:val="003B6B87"/>
    <w:rsid w:val="003B6FB9"/>
    <w:rsid w:val="003B7C1C"/>
    <w:rsid w:val="003C0104"/>
    <w:rsid w:val="003C046E"/>
    <w:rsid w:val="003C0477"/>
    <w:rsid w:val="003C12D3"/>
    <w:rsid w:val="003C1D3F"/>
    <w:rsid w:val="003C1E7D"/>
    <w:rsid w:val="003C1FC7"/>
    <w:rsid w:val="003C24C0"/>
    <w:rsid w:val="003C2693"/>
    <w:rsid w:val="003C4987"/>
    <w:rsid w:val="003C4A0F"/>
    <w:rsid w:val="003C4A77"/>
    <w:rsid w:val="003C5080"/>
    <w:rsid w:val="003C5ADB"/>
    <w:rsid w:val="003C5FA5"/>
    <w:rsid w:val="003C6416"/>
    <w:rsid w:val="003C688C"/>
    <w:rsid w:val="003C6C75"/>
    <w:rsid w:val="003C7009"/>
    <w:rsid w:val="003C752A"/>
    <w:rsid w:val="003C7917"/>
    <w:rsid w:val="003C7AAB"/>
    <w:rsid w:val="003C7F2B"/>
    <w:rsid w:val="003C7F7C"/>
    <w:rsid w:val="003D025B"/>
    <w:rsid w:val="003D028F"/>
    <w:rsid w:val="003D02A5"/>
    <w:rsid w:val="003D0743"/>
    <w:rsid w:val="003D07DA"/>
    <w:rsid w:val="003D0DB9"/>
    <w:rsid w:val="003D1203"/>
    <w:rsid w:val="003D16A3"/>
    <w:rsid w:val="003D188E"/>
    <w:rsid w:val="003D18B1"/>
    <w:rsid w:val="003D234E"/>
    <w:rsid w:val="003D2502"/>
    <w:rsid w:val="003D2A85"/>
    <w:rsid w:val="003D2B2E"/>
    <w:rsid w:val="003D2FE3"/>
    <w:rsid w:val="003D3236"/>
    <w:rsid w:val="003D35AA"/>
    <w:rsid w:val="003D3EE4"/>
    <w:rsid w:val="003D3FC0"/>
    <w:rsid w:val="003D41B7"/>
    <w:rsid w:val="003D4295"/>
    <w:rsid w:val="003D42E5"/>
    <w:rsid w:val="003D46B2"/>
    <w:rsid w:val="003D4891"/>
    <w:rsid w:val="003D4A27"/>
    <w:rsid w:val="003D4CED"/>
    <w:rsid w:val="003D522C"/>
    <w:rsid w:val="003D532C"/>
    <w:rsid w:val="003D60AE"/>
    <w:rsid w:val="003D6327"/>
    <w:rsid w:val="003D6866"/>
    <w:rsid w:val="003D6994"/>
    <w:rsid w:val="003D6B3F"/>
    <w:rsid w:val="003D7149"/>
    <w:rsid w:val="003D7AF9"/>
    <w:rsid w:val="003D7D9E"/>
    <w:rsid w:val="003E05D8"/>
    <w:rsid w:val="003E0626"/>
    <w:rsid w:val="003E06BF"/>
    <w:rsid w:val="003E06F7"/>
    <w:rsid w:val="003E0D33"/>
    <w:rsid w:val="003E0F12"/>
    <w:rsid w:val="003E0FCE"/>
    <w:rsid w:val="003E12B6"/>
    <w:rsid w:val="003E1437"/>
    <w:rsid w:val="003E1F5F"/>
    <w:rsid w:val="003E20F9"/>
    <w:rsid w:val="003E2163"/>
    <w:rsid w:val="003E25B9"/>
    <w:rsid w:val="003E2763"/>
    <w:rsid w:val="003E3208"/>
    <w:rsid w:val="003E326F"/>
    <w:rsid w:val="003E35AB"/>
    <w:rsid w:val="003E3D8A"/>
    <w:rsid w:val="003E3F85"/>
    <w:rsid w:val="003E4347"/>
    <w:rsid w:val="003E4FEE"/>
    <w:rsid w:val="003E51B6"/>
    <w:rsid w:val="003E52CE"/>
    <w:rsid w:val="003E5389"/>
    <w:rsid w:val="003E5565"/>
    <w:rsid w:val="003E5A2E"/>
    <w:rsid w:val="003E5B70"/>
    <w:rsid w:val="003E5BFA"/>
    <w:rsid w:val="003E5FC9"/>
    <w:rsid w:val="003E695A"/>
    <w:rsid w:val="003E6C69"/>
    <w:rsid w:val="003E6D60"/>
    <w:rsid w:val="003E6D70"/>
    <w:rsid w:val="003E701A"/>
    <w:rsid w:val="003E7EB5"/>
    <w:rsid w:val="003F003E"/>
    <w:rsid w:val="003F09BC"/>
    <w:rsid w:val="003F0D2D"/>
    <w:rsid w:val="003F1260"/>
    <w:rsid w:val="003F1D47"/>
    <w:rsid w:val="003F1D4A"/>
    <w:rsid w:val="003F20BD"/>
    <w:rsid w:val="003F2598"/>
    <w:rsid w:val="003F2746"/>
    <w:rsid w:val="003F2AC6"/>
    <w:rsid w:val="003F2BD8"/>
    <w:rsid w:val="003F2EAC"/>
    <w:rsid w:val="003F2F51"/>
    <w:rsid w:val="003F3095"/>
    <w:rsid w:val="003F3151"/>
    <w:rsid w:val="003F36AD"/>
    <w:rsid w:val="003F3A35"/>
    <w:rsid w:val="003F3FEB"/>
    <w:rsid w:val="003F43D2"/>
    <w:rsid w:val="003F4E19"/>
    <w:rsid w:val="003F4E68"/>
    <w:rsid w:val="003F4FE9"/>
    <w:rsid w:val="003F5064"/>
    <w:rsid w:val="003F59E7"/>
    <w:rsid w:val="003F5F2F"/>
    <w:rsid w:val="003F6787"/>
    <w:rsid w:val="003F6E34"/>
    <w:rsid w:val="003F6F03"/>
    <w:rsid w:val="003F7314"/>
    <w:rsid w:val="003F733D"/>
    <w:rsid w:val="003F744F"/>
    <w:rsid w:val="003F75D9"/>
    <w:rsid w:val="003F7816"/>
    <w:rsid w:val="003F7B5A"/>
    <w:rsid w:val="003F7EAB"/>
    <w:rsid w:val="004005D0"/>
    <w:rsid w:val="00400630"/>
    <w:rsid w:val="004015DE"/>
    <w:rsid w:val="00401708"/>
    <w:rsid w:val="00402AD7"/>
    <w:rsid w:val="00402B43"/>
    <w:rsid w:val="00402E1F"/>
    <w:rsid w:val="0040351D"/>
    <w:rsid w:val="004036C2"/>
    <w:rsid w:val="00404446"/>
    <w:rsid w:val="00404F46"/>
    <w:rsid w:val="0040517E"/>
    <w:rsid w:val="0040518F"/>
    <w:rsid w:val="004052A1"/>
    <w:rsid w:val="004056D7"/>
    <w:rsid w:val="00406483"/>
    <w:rsid w:val="00406513"/>
    <w:rsid w:val="00406649"/>
    <w:rsid w:val="00406DA0"/>
    <w:rsid w:val="00406EF4"/>
    <w:rsid w:val="0040729F"/>
    <w:rsid w:val="0040794C"/>
    <w:rsid w:val="00407B11"/>
    <w:rsid w:val="00410342"/>
    <w:rsid w:val="0041040E"/>
    <w:rsid w:val="00410EBF"/>
    <w:rsid w:val="004119A8"/>
    <w:rsid w:val="00411A46"/>
    <w:rsid w:val="00411C68"/>
    <w:rsid w:val="00411D33"/>
    <w:rsid w:val="00411F44"/>
    <w:rsid w:val="004120D3"/>
    <w:rsid w:val="00412480"/>
    <w:rsid w:val="00412562"/>
    <w:rsid w:val="0041266E"/>
    <w:rsid w:val="004128B9"/>
    <w:rsid w:val="00412AA1"/>
    <w:rsid w:val="00412B1E"/>
    <w:rsid w:val="00412BE3"/>
    <w:rsid w:val="00413723"/>
    <w:rsid w:val="004140D4"/>
    <w:rsid w:val="004144C0"/>
    <w:rsid w:val="00414B61"/>
    <w:rsid w:val="00414FFB"/>
    <w:rsid w:val="00415842"/>
    <w:rsid w:val="00415B05"/>
    <w:rsid w:val="00415ED4"/>
    <w:rsid w:val="004160DF"/>
    <w:rsid w:val="00416110"/>
    <w:rsid w:val="0041645A"/>
    <w:rsid w:val="0041663C"/>
    <w:rsid w:val="00416B92"/>
    <w:rsid w:val="00416E29"/>
    <w:rsid w:val="004174A0"/>
    <w:rsid w:val="004176B4"/>
    <w:rsid w:val="00417758"/>
    <w:rsid w:val="004207E9"/>
    <w:rsid w:val="00420AC9"/>
    <w:rsid w:val="00420E05"/>
    <w:rsid w:val="00421955"/>
    <w:rsid w:val="0042196B"/>
    <w:rsid w:val="004219F6"/>
    <w:rsid w:val="00422173"/>
    <w:rsid w:val="0042276E"/>
    <w:rsid w:val="00422B12"/>
    <w:rsid w:val="00422EA3"/>
    <w:rsid w:val="0042304F"/>
    <w:rsid w:val="00423675"/>
    <w:rsid w:val="00424007"/>
    <w:rsid w:val="00424C3B"/>
    <w:rsid w:val="00424F9B"/>
    <w:rsid w:val="004255B6"/>
    <w:rsid w:val="00425C1B"/>
    <w:rsid w:val="00425CCA"/>
    <w:rsid w:val="00426692"/>
    <w:rsid w:val="0042670C"/>
    <w:rsid w:val="004277BA"/>
    <w:rsid w:val="004279EF"/>
    <w:rsid w:val="00427A71"/>
    <w:rsid w:val="00427BF5"/>
    <w:rsid w:val="00427F9C"/>
    <w:rsid w:val="004304B9"/>
    <w:rsid w:val="00430704"/>
    <w:rsid w:val="00430DC6"/>
    <w:rsid w:val="0043270A"/>
    <w:rsid w:val="004334A8"/>
    <w:rsid w:val="00433A64"/>
    <w:rsid w:val="00434055"/>
    <w:rsid w:val="004343D7"/>
    <w:rsid w:val="00434621"/>
    <w:rsid w:val="0043482D"/>
    <w:rsid w:val="0043484B"/>
    <w:rsid w:val="00434C6F"/>
    <w:rsid w:val="00434D76"/>
    <w:rsid w:val="00434EF8"/>
    <w:rsid w:val="0043555D"/>
    <w:rsid w:val="004355EC"/>
    <w:rsid w:val="00435622"/>
    <w:rsid w:val="004356DE"/>
    <w:rsid w:val="004357AF"/>
    <w:rsid w:val="00435ED9"/>
    <w:rsid w:val="00436379"/>
    <w:rsid w:val="004365AC"/>
    <w:rsid w:val="0043662F"/>
    <w:rsid w:val="0043784B"/>
    <w:rsid w:val="0043786E"/>
    <w:rsid w:val="00437C01"/>
    <w:rsid w:val="0044023B"/>
    <w:rsid w:val="004403B7"/>
    <w:rsid w:val="004404E2"/>
    <w:rsid w:val="004404E5"/>
    <w:rsid w:val="004410DE"/>
    <w:rsid w:val="00441123"/>
    <w:rsid w:val="00441268"/>
    <w:rsid w:val="004414B0"/>
    <w:rsid w:val="00441C5A"/>
    <w:rsid w:val="00442CE1"/>
    <w:rsid w:val="0044304D"/>
    <w:rsid w:val="004431A0"/>
    <w:rsid w:val="00443D4D"/>
    <w:rsid w:val="00444025"/>
    <w:rsid w:val="00444187"/>
    <w:rsid w:val="004454D3"/>
    <w:rsid w:val="00445FB7"/>
    <w:rsid w:val="004460FD"/>
    <w:rsid w:val="004466C0"/>
    <w:rsid w:val="004467BF"/>
    <w:rsid w:val="004469EC"/>
    <w:rsid w:val="00446BFD"/>
    <w:rsid w:val="00446C6E"/>
    <w:rsid w:val="00446D04"/>
    <w:rsid w:val="00446F22"/>
    <w:rsid w:val="00446F9B"/>
    <w:rsid w:val="004470B9"/>
    <w:rsid w:val="0044742C"/>
    <w:rsid w:val="004477D1"/>
    <w:rsid w:val="00447D78"/>
    <w:rsid w:val="00450AB3"/>
    <w:rsid w:val="00450F3A"/>
    <w:rsid w:val="004512EE"/>
    <w:rsid w:val="00451FB8"/>
    <w:rsid w:val="004527BB"/>
    <w:rsid w:val="00452E14"/>
    <w:rsid w:val="00453246"/>
    <w:rsid w:val="00453CF9"/>
    <w:rsid w:val="00453D18"/>
    <w:rsid w:val="00453F53"/>
    <w:rsid w:val="0045462F"/>
    <w:rsid w:val="004547AF"/>
    <w:rsid w:val="00454E40"/>
    <w:rsid w:val="00455089"/>
    <w:rsid w:val="0045530B"/>
    <w:rsid w:val="0045536C"/>
    <w:rsid w:val="004554BF"/>
    <w:rsid w:val="0045732D"/>
    <w:rsid w:val="00460328"/>
    <w:rsid w:val="004603F3"/>
    <w:rsid w:val="00460403"/>
    <w:rsid w:val="00460E1F"/>
    <w:rsid w:val="004616A2"/>
    <w:rsid w:val="00461850"/>
    <w:rsid w:val="00461C97"/>
    <w:rsid w:val="00462183"/>
    <w:rsid w:val="00463935"/>
    <w:rsid w:val="004641AE"/>
    <w:rsid w:val="00464208"/>
    <w:rsid w:val="00464AE3"/>
    <w:rsid w:val="00465C2B"/>
    <w:rsid w:val="00465FB3"/>
    <w:rsid w:val="00466B65"/>
    <w:rsid w:val="00466CDE"/>
    <w:rsid w:val="00466D73"/>
    <w:rsid w:val="0046765E"/>
    <w:rsid w:val="00467698"/>
    <w:rsid w:val="00467A35"/>
    <w:rsid w:val="00467B57"/>
    <w:rsid w:val="00467BF8"/>
    <w:rsid w:val="00467E44"/>
    <w:rsid w:val="00467EB2"/>
    <w:rsid w:val="00470E20"/>
    <w:rsid w:val="00470E84"/>
    <w:rsid w:val="004710D9"/>
    <w:rsid w:val="00471476"/>
    <w:rsid w:val="004714BA"/>
    <w:rsid w:val="00471753"/>
    <w:rsid w:val="0047190E"/>
    <w:rsid w:val="00471A76"/>
    <w:rsid w:val="00471E1C"/>
    <w:rsid w:val="00472350"/>
    <w:rsid w:val="00472470"/>
    <w:rsid w:val="00472F6C"/>
    <w:rsid w:val="00473867"/>
    <w:rsid w:val="00473CC9"/>
    <w:rsid w:val="00474080"/>
    <w:rsid w:val="0047429A"/>
    <w:rsid w:val="00474303"/>
    <w:rsid w:val="0047497D"/>
    <w:rsid w:val="00474E36"/>
    <w:rsid w:val="00475768"/>
    <w:rsid w:val="00475F0C"/>
    <w:rsid w:val="0047685E"/>
    <w:rsid w:val="00476A48"/>
    <w:rsid w:val="004774AB"/>
    <w:rsid w:val="004776C2"/>
    <w:rsid w:val="004776E1"/>
    <w:rsid w:val="004801B2"/>
    <w:rsid w:val="00480295"/>
    <w:rsid w:val="00480369"/>
    <w:rsid w:val="00480461"/>
    <w:rsid w:val="004806FF"/>
    <w:rsid w:val="00480811"/>
    <w:rsid w:val="00480A35"/>
    <w:rsid w:val="00480DD1"/>
    <w:rsid w:val="00481323"/>
    <w:rsid w:val="00481644"/>
    <w:rsid w:val="00481B05"/>
    <w:rsid w:val="00481FF2"/>
    <w:rsid w:val="0048222A"/>
    <w:rsid w:val="004826A0"/>
    <w:rsid w:val="00482927"/>
    <w:rsid w:val="00482E00"/>
    <w:rsid w:val="004830B4"/>
    <w:rsid w:val="00483AC0"/>
    <w:rsid w:val="00483CA3"/>
    <w:rsid w:val="00484639"/>
    <w:rsid w:val="00484C3F"/>
    <w:rsid w:val="00484C7C"/>
    <w:rsid w:val="0048507F"/>
    <w:rsid w:val="00485287"/>
    <w:rsid w:val="0048565E"/>
    <w:rsid w:val="00486B27"/>
    <w:rsid w:val="004873A8"/>
    <w:rsid w:val="004879BB"/>
    <w:rsid w:val="00491093"/>
    <w:rsid w:val="00491798"/>
    <w:rsid w:val="00491DBE"/>
    <w:rsid w:val="004922B8"/>
    <w:rsid w:val="00492318"/>
    <w:rsid w:val="00492685"/>
    <w:rsid w:val="004927C1"/>
    <w:rsid w:val="00492ED9"/>
    <w:rsid w:val="004933D9"/>
    <w:rsid w:val="004939AA"/>
    <w:rsid w:val="00493EB3"/>
    <w:rsid w:val="004943D1"/>
    <w:rsid w:val="004946E1"/>
    <w:rsid w:val="00495182"/>
    <w:rsid w:val="00495E96"/>
    <w:rsid w:val="00495F88"/>
    <w:rsid w:val="00496622"/>
    <w:rsid w:val="0049663B"/>
    <w:rsid w:val="0049702F"/>
    <w:rsid w:val="00497705"/>
    <w:rsid w:val="00497BA0"/>
    <w:rsid w:val="004A0080"/>
    <w:rsid w:val="004A06B3"/>
    <w:rsid w:val="004A0749"/>
    <w:rsid w:val="004A0D3E"/>
    <w:rsid w:val="004A0DBF"/>
    <w:rsid w:val="004A0EEA"/>
    <w:rsid w:val="004A119D"/>
    <w:rsid w:val="004A1319"/>
    <w:rsid w:val="004A1E39"/>
    <w:rsid w:val="004A1E42"/>
    <w:rsid w:val="004A287E"/>
    <w:rsid w:val="004A28DF"/>
    <w:rsid w:val="004A2B16"/>
    <w:rsid w:val="004A2CBB"/>
    <w:rsid w:val="004A31DB"/>
    <w:rsid w:val="004A394E"/>
    <w:rsid w:val="004A43B2"/>
    <w:rsid w:val="004A43C9"/>
    <w:rsid w:val="004A46C0"/>
    <w:rsid w:val="004A48EF"/>
    <w:rsid w:val="004A568C"/>
    <w:rsid w:val="004A56EF"/>
    <w:rsid w:val="004A59E6"/>
    <w:rsid w:val="004A5D7F"/>
    <w:rsid w:val="004A601D"/>
    <w:rsid w:val="004A6603"/>
    <w:rsid w:val="004A669A"/>
    <w:rsid w:val="004A6825"/>
    <w:rsid w:val="004A6935"/>
    <w:rsid w:val="004A6974"/>
    <w:rsid w:val="004A6DD5"/>
    <w:rsid w:val="004A71E7"/>
    <w:rsid w:val="004A741E"/>
    <w:rsid w:val="004A7BAA"/>
    <w:rsid w:val="004A7EEB"/>
    <w:rsid w:val="004B0BE7"/>
    <w:rsid w:val="004B0FD1"/>
    <w:rsid w:val="004B158A"/>
    <w:rsid w:val="004B16AB"/>
    <w:rsid w:val="004B188F"/>
    <w:rsid w:val="004B1BE4"/>
    <w:rsid w:val="004B1BFE"/>
    <w:rsid w:val="004B21BD"/>
    <w:rsid w:val="004B234B"/>
    <w:rsid w:val="004B2E85"/>
    <w:rsid w:val="004B339A"/>
    <w:rsid w:val="004B35BD"/>
    <w:rsid w:val="004B3A64"/>
    <w:rsid w:val="004B3CD1"/>
    <w:rsid w:val="004B41DE"/>
    <w:rsid w:val="004B427C"/>
    <w:rsid w:val="004B4897"/>
    <w:rsid w:val="004B48E2"/>
    <w:rsid w:val="004B49A2"/>
    <w:rsid w:val="004B4AA5"/>
    <w:rsid w:val="004B5D06"/>
    <w:rsid w:val="004B6377"/>
    <w:rsid w:val="004B64E5"/>
    <w:rsid w:val="004B67AB"/>
    <w:rsid w:val="004B6A93"/>
    <w:rsid w:val="004B6C95"/>
    <w:rsid w:val="004B73F1"/>
    <w:rsid w:val="004B7619"/>
    <w:rsid w:val="004B79F7"/>
    <w:rsid w:val="004B7EC7"/>
    <w:rsid w:val="004C0A68"/>
    <w:rsid w:val="004C16D0"/>
    <w:rsid w:val="004C17AB"/>
    <w:rsid w:val="004C1842"/>
    <w:rsid w:val="004C18B8"/>
    <w:rsid w:val="004C1AFE"/>
    <w:rsid w:val="004C1C8F"/>
    <w:rsid w:val="004C1DF6"/>
    <w:rsid w:val="004C1ED9"/>
    <w:rsid w:val="004C2152"/>
    <w:rsid w:val="004C2241"/>
    <w:rsid w:val="004C30F7"/>
    <w:rsid w:val="004C3317"/>
    <w:rsid w:val="004C3C21"/>
    <w:rsid w:val="004C4843"/>
    <w:rsid w:val="004C495B"/>
    <w:rsid w:val="004C4AED"/>
    <w:rsid w:val="004C4B9C"/>
    <w:rsid w:val="004C4E21"/>
    <w:rsid w:val="004C5320"/>
    <w:rsid w:val="004C544C"/>
    <w:rsid w:val="004C5C15"/>
    <w:rsid w:val="004C7496"/>
    <w:rsid w:val="004C74D9"/>
    <w:rsid w:val="004C7A68"/>
    <w:rsid w:val="004C7B0F"/>
    <w:rsid w:val="004D02BA"/>
    <w:rsid w:val="004D0F1F"/>
    <w:rsid w:val="004D1035"/>
    <w:rsid w:val="004D1191"/>
    <w:rsid w:val="004D138E"/>
    <w:rsid w:val="004D15A9"/>
    <w:rsid w:val="004D16BD"/>
    <w:rsid w:val="004D1747"/>
    <w:rsid w:val="004D1ADE"/>
    <w:rsid w:val="004D1CC8"/>
    <w:rsid w:val="004D1F6C"/>
    <w:rsid w:val="004D245D"/>
    <w:rsid w:val="004D2BE1"/>
    <w:rsid w:val="004D3049"/>
    <w:rsid w:val="004D38DF"/>
    <w:rsid w:val="004D3A64"/>
    <w:rsid w:val="004D3C8E"/>
    <w:rsid w:val="004D3EE1"/>
    <w:rsid w:val="004D478B"/>
    <w:rsid w:val="004D4872"/>
    <w:rsid w:val="004D4E00"/>
    <w:rsid w:val="004D597E"/>
    <w:rsid w:val="004D5C32"/>
    <w:rsid w:val="004D6117"/>
    <w:rsid w:val="004D6290"/>
    <w:rsid w:val="004D63D6"/>
    <w:rsid w:val="004D6679"/>
    <w:rsid w:val="004D6E74"/>
    <w:rsid w:val="004D6EE1"/>
    <w:rsid w:val="004D6F47"/>
    <w:rsid w:val="004D6F80"/>
    <w:rsid w:val="004D7291"/>
    <w:rsid w:val="004D75C2"/>
    <w:rsid w:val="004D7779"/>
    <w:rsid w:val="004E0D00"/>
    <w:rsid w:val="004E0E79"/>
    <w:rsid w:val="004E1358"/>
    <w:rsid w:val="004E140A"/>
    <w:rsid w:val="004E1DD8"/>
    <w:rsid w:val="004E1FB5"/>
    <w:rsid w:val="004E21A2"/>
    <w:rsid w:val="004E2519"/>
    <w:rsid w:val="004E28B9"/>
    <w:rsid w:val="004E2923"/>
    <w:rsid w:val="004E2B2D"/>
    <w:rsid w:val="004E2DA7"/>
    <w:rsid w:val="004E2EAC"/>
    <w:rsid w:val="004E3DC1"/>
    <w:rsid w:val="004E3E97"/>
    <w:rsid w:val="004E4B6C"/>
    <w:rsid w:val="004E4BA4"/>
    <w:rsid w:val="004E4C34"/>
    <w:rsid w:val="004E4CAB"/>
    <w:rsid w:val="004E5036"/>
    <w:rsid w:val="004E50D0"/>
    <w:rsid w:val="004E58FE"/>
    <w:rsid w:val="004E5EAE"/>
    <w:rsid w:val="004E60C6"/>
    <w:rsid w:val="004E71DE"/>
    <w:rsid w:val="004E7490"/>
    <w:rsid w:val="004E779F"/>
    <w:rsid w:val="004E7D8B"/>
    <w:rsid w:val="004F0179"/>
    <w:rsid w:val="004F075D"/>
    <w:rsid w:val="004F0D0F"/>
    <w:rsid w:val="004F0D16"/>
    <w:rsid w:val="004F1D2B"/>
    <w:rsid w:val="004F2562"/>
    <w:rsid w:val="004F2C18"/>
    <w:rsid w:val="004F2D88"/>
    <w:rsid w:val="004F3229"/>
    <w:rsid w:val="004F3572"/>
    <w:rsid w:val="004F3807"/>
    <w:rsid w:val="004F3DEF"/>
    <w:rsid w:val="004F3F18"/>
    <w:rsid w:val="004F41CB"/>
    <w:rsid w:val="004F429F"/>
    <w:rsid w:val="004F44BB"/>
    <w:rsid w:val="004F4DC0"/>
    <w:rsid w:val="004F4DC8"/>
    <w:rsid w:val="004F4E6F"/>
    <w:rsid w:val="004F54DB"/>
    <w:rsid w:val="004F641B"/>
    <w:rsid w:val="004F6A14"/>
    <w:rsid w:val="004F7294"/>
    <w:rsid w:val="004F74A0"/>
    <w:rsid w:val="004F7A20"/>
    <w:rsid w:val="004F7F22"/>
    <w:rsid w:val="005002D7"/>
    <w:rsid w:val="00500481"/>
    <w:rsid w:val="005004CC"/>
    <w:rsid w:val="00500741"/>
    <w:rsid w:val="0050124F"/>
    <w:rsid w:val="00501ABE"/>
    <w:rsid w:val="00501D29"/>
    <w:rsid w:val="00502301"/>
    <w:rsid w:val="00502AFA"/>
    <w:rsid w:val="00502B81"/>
    <w:rsid w:val="00502F44"/>
    <w:rsid w:val="00502FAD"/>
    <w:rsid w:val="0050328B"/>
    <w:rsid w:val="00503E71"/>
    <w:rsid w:val="00504823"/>
    <w:rsid w:val="00504871"/>
    <w:rsid w:val="00504B74"/>
    <w:rsid w:val="00504FFF"/>
    <w:rsid w:val="0050588B"/>
    <w:rsid w:val="00505A6F"/>
    <w:rsid w:val="00505BCD"/>
    <w:rsid w:val="00505DB8"/>
    <w:rsid w:val="00506CCC"/>
    <w:rsid w:val="00506D77"/>
    <w:rsid w:val="00506F38"/>
    <w:rsid w:val="0050700A"/>
    <w:rsid w:val="00507948"/>
    <w:rsid w:val="00507FD4"/>
    <w:rsid w:val="005106D0"/>
    <w:rsid w:val="00510824"/>
    <w:rsid w:val="005108BF"/>
    <w:rsid w:val="005110B5"/>
    <w:rsid w:val="00511132"/>
    <w:rsid w:val="00511386"/>
    <w:rsid w:val="00511554"/>
    <w:rsid w:val="005115C6"/>
    <w:rsid w:val="00511674"/>
    <w:rsid w:val="005116C8"/>
    <w:rsid w:val="00512435"/>
    <w:rsid w:val="00512684"/>
    <w:rsid w:val="00512B7C"/>
    <w:rsid w:val="005135A2"/>
    <w:rsid w:val="00514092"/>
    <w:rsid w:val="005141C3"/>
    <w:rsid w:val="005157EC"/>
    <w:rsid w:val="00515F2C"/>
    <w:rsid w:val="00516091"/>
    <w:rsid w:val="005162C6"/>
    <w:rsid w:val="005164DE"/>
    <w:rsid w:val="00516B08"/>
    <w:rsid w:val="0051707A"/>
    <w:rsid w:val="00517B15"/>
    <w:rsid w:val="005202E0"/>
    <w:rsid w:val="00520A22"/>
    <w:rsid w:val="00521844"/>
    <w:rsid w:val="00521B23"/>
    <w:rsid w:val="00521C75"/>
    <w:rsid w:val="00522416"/>
    <w:rsid w:val="00522E55"/>
    <w:rsid w:val="00523206"/>
    <w:rsid w:val="00523DF0"/>
    <w:rsid w:val="005242D5"/>
    <w:rsid w:val="005244A1"/>
    <w:rsid w:val="0052473B"/>
    <w:rsid w:val="005247A7"/>
    <w:rsid w:val="00524891"/>
    <w:rsid w:val="005251A5"/>
    <w:rsid w:val="00525346"/>
    <w:rsid w:val="00525DF6"/>
    <w:rsid w:val="00525E16"/>
    <w:rsid w:val="00525E33"/>
    <w:rsid w:val="0052614D"/>
    <w:rsid w:val="005262AA"/>
    <w:rsid w:val="005266BC"/>
    <w:rsid w:val="00526973"/>
    <w:rsid w:val="0052701D"/>
    <w:rsid w:val="0052713A"/>
    <w:rsid w:val="005271B2"/>
    <w:rsid w:val="005275BC"/>
    <w:rsid w:val="00527C92"/>
    <w:rsid w:val="00527EA8"/>
    <w:rsid w:val="00530250"/>
    <w:rsid w:val="00530401"/>
    <w:rsid w:val="00530884"/>
    <w:rsid w:val="00530952"/>
    <w:rsid w:val="00530A49"/>
    <w:rsid w:val="00530CF9"/>
    <w:rsid w:val="00530F3C"/>
    <w:rsid w:val="00531034"/>
    <w:rsid w:val="005310DC"/>
    <w:rsid w:val="0053133C"/>
    <w:rsid w:val="0053237E"/>
    <w:rsid w:val="00532569"/>
    <w:rsid w:val="0053273C"/>
    <w:rsid w:val="00532B4F"/>
    <w:rsid w:val="00532B63"/>
    <w:rsid w:val="00533655"/>
    <w:rsid w:val="005336F4"/>
    <w:rsid w:val="00533B53"/>
    <w:rsid w:val="00533C7A"/>
    <w:rsid w:val="00534BE4"/>
    <w:rsid w:val="00535B82"/>
    <w:rsid w:val="00536B3D"/>
    <w:rsid w:val="00536D1C"/>
    <w:rsid w:val="005373BF"/>
    <w:rsid w:val="00537908"/>
    <w:rsid w:val="005400D7"/>
    <w:rsid w:val="00540D34"/>
    <w:rsid w:val="00540E66"/>
    <w:rsid w:val="005416EF"/>
    <w:rsid w:val="00541D05"/>
    <w:rsid w:val="00541E1E"/>
    <w:rsid w:val="0054308F"/>
    <w:rsid w:val="00543455"/>
    <w:rsid w:val="0054372A"/>
    <w:rsid w:val="00543B92"/>
    <w:rsid w:val="00543D16"/>
    <w:rsid w:val="0054440C"/>
    <w:rsid w:val="00544675"/>
    <w:rsid w:val="0054496D"/>
    <w:rsid w:val="00544971"/>
    <w:rsid w:val="00544B21"/>
    <w:rsid w:val="00544B48"/>
    <w:rsid w:val="00545045"/>
    <w:rsid w:val="0054551D"/>
    <w:rsid w:val="0054581A"/>
    <w:rsid w:val="00546412"/>
    <w:rsid w:val="005464D3"/>
    <w:rsid w:val="005464D7"/>
    <w:rsid w:val="005464D9"/>
    <w:rsid w:val="005468C3"/>
    <w:rsid w:val="00546A9D"/>
    <w:rsid w:val="00546BC3"/>
    <w:rsid w:val="00546D0F"/>
    <w:rsid w:val="00546D1C"/>
    <w:rsid w:val="005470C2"/>
    <w:rsid w:val="00547168"/>
    <w:rsid w:val="005476A7"/>
    <w:rsid w:val="00547A0D"/>
    <w:rsid w:val="00547AA3"/>
    <w:rsid w:val="00547CE5"/>
    <w:rsid w:val="005508FE"/>
    <w:rsid w:val="00550D37"/>
    <w:rsid w:val="00550D65"/>
    <w:rsid w:val="00550E52"/>
    <w:rsid w:val="00550F39"/>
    <w:rsid w:val="00551149"/>
    <w:rsid w:val="0055130A"/>
    <w:rsid w:val="005515DB"/>
    <w:rsid w:val="0055262A"/>
    <w:rsid w:val="0055263E"/>
    <w:rsid w:val="005527DD"/>
    <w:rsid w:val="00552847"/>
    <w:rsid w:val="005529ED"/>
    <w:rsid w:val="00552C89"/>
    <w:rsid w:val="00552D6E"/>
    <w:rsid w:val="00552F50"/>
    <w:rsid w:val="0055303A"/>
    <w:rsid w:val="00553239"/>
    <w:rsid w:val="00553310"/>
    <w:rsid w:val="00553636"/>
    <w:rsid w:val="00553760"/>
    <w:rsid w:val="00553A3E"/>
    <w:rsid w:val="00554443"/>
    <w:rsid w:val="005548D7"/>
    <w:rsid w:val="00554BFD"/>
    <w:rsid w:val="00554E62"/>
    <w:rsid w:val="00555131"/>
    <w:rsid w:val="005554C4"/>
    <w:rsid w:val="0055552F"/>
    <w:rsid w:val="005555DF"/>
    <w:rsid w:val="00555D20"/>
    <w:rsid w:val="0055606F"/>
    <w:rsid w:val="005571C5"/>
    <w:rsid w:val="00557758"/>
    <w:rsid w:val="00557BD7"/>
    <w:rsid w:val="00557FF2"/>
    <w:rsid w:val="00560419"/>
    <w:rsid w:val="00560930"/>
    <w:rsid w:val="00560A9F"/>
    <w:rsid w:val="00560D56"/>
    <w:rsid w:val="00561242"/>
    <w:rsid w:val="00561975"/>
    <w:rsid w:val="00561BE7"/>
    <w:rsid w:val="00561D8B"/>
    <w:rsid w:val="0056205C"/>
    <w:rsid w:val="005625F0"/>
    <w:rsid w:val="0056291D"/>
    <w:rsid w:val="00562B4F"/>
    <w:rsid w:val="00562C37"/>
    <w:rsid w:val="0056344D"/>
    <w:rsid w:val="005634E7"/>
    <w:rsid w:val="005637AE"/>
    <w:rsid w:val="005637FA"/>
    <w:rsid w:val="005638BA"/>
    <w:rsid w:val="00563942"/>
    <w:rsid w:val="00563CAA"/>
    <w:rsid w:val="00563DEA"/>
    <w:rsid w:val="00564066"/>
    <w:rsid w:val="00564268"/>
    <w:rsid w:val="005642EA"/>
    <w:rsid w:val="0056452E"/>
    <w:rsid w:val="00564581"/>
    <w:rsid w:val="005646BC"/>
    <w:rsid w:val="00564769"/>
    <w:rsid w:val="00564B6B"/>
    <w:rsid w:val="00564BC1"/>
    <w:rsid w:val="00564D57"/>
    <w:rsid w:val="00565049"/>
    <w:rsid w:val="00565115"/>
    <w:rsid w:val="005655C5"/>
    <w:rsid w:val="0056585B"/>
    <w:rsid w:val="00565D06"/>
    <w:rsid w:val="005666AF"/>
    <w:rsid w:val="0056691A"/>
    <w:rsid w:val="00566A21"/>
    <w:rsid w:val="00566D42"/>
    <w:rsid w:val="00566DB4"/>
    <w:rsid w:val="00566ED8"/>
    <w:rsid w:val="00567027"/>
    <w:rsid w:val="005672E8"/>
    <w:rsid w:val="0056731B"/>
    <w:rsid w:val="0056748A"/>
    <w:rsid w:val="005675C3"/>
    <w:rsid w:val="00567C90"/>
    <w:rsid w:val="00570BFA"/>
    <w:rsid w:val="00570E8A"/>
    <w:rsid w:val="005713F8"/>
    <w:rsid w:val="00571671"/>
    <w:rsid w:val="0057186F"/>
    <w:rsid w:val="005718A6"/>
    <w:rsid w:val="005718B5"/>
    <w:rsid w:val="005719A7"/>
    <w:rsid w:val="00571DFF"/>
    <w:rsid w:val="005723D2"/>
    <w:rsid w:val="0057243F"/>
    <w:rsid w:val="00572A42"/>
    <w:rsid w:val="005734D6"/>
    <w:rsid w:val="00573F95"/>
    <w:rsid w:val="0057461B"/>
    <w:rsid w:val="00574B11"/>
    <w:rsid w:val="00575564"/>
    <w:rsid w:val="00575AA5"/>
    <w:rsid w:val="005768E1"/>
    <w:rsid w:val="00576BD2"/>
    <w:rsid w:val="00576F33"/>
    <w:rsid w:val="005770DD"/>
    <w:rsid w:val="00577256"/>
    <w:rsid w:val="005773CE"/>
    <w:rsid w:val="00577605"/>
    <w:rsid w:val="00577B31"/>
    <w:rsid w:val="00577BE9"/>
    <w:rsid w:val="00577C33"/>
    <w:rsid w:val="00580044"/>
    <w:rsid w:val="0058035D"/>
    <w:rsid w:val="00580A3F"/>
    <w:rsid w:val="00580D7A"/>
    <w:rsid w:val="00580E7D"/>
    <w:rsid w:val="00581712"/>
    <w:rsid w:val="005818A5"/>
    <w:rsid w:val="005819CF"/>
    <w:rsid w:val="0058210C"/>
    <w:rsid w:val="005828E0"/>
    <w:rsid w:val="00582C12"/>
    <w:rsid w:val="00582CDA"/>
    <w:rsid w:val="00582E2F"/>
    <w:rsid w:val="0058321D"/>
    <w:rsid w:val="00583877"/>
    <w:rsid w:val="00583901"/>
    <w:rsid w:val="00584289"/>
    <w:rsid w:val="005848FA"/>
    <w:rsid w:val="00584DFF"/>
    <w:rsid w:val="005850E4"/>
    <w:rsid w:val="00585A0A"/>
    <w:rsid w:val="00585C7A"/>
    <w:rsid w:val="00585DF0"/>
    <w:rsid w:val="00586138"/>
    <w:rsid w:val="00586331"/>
    <w:rsid w:val="00586E83"/>
    <w:rsid w:val="00587600"/>
    <w:rsid w:val="00587C06"/>
    <w:rsid w:val="005905F4"/>
    <w:rsid w:val="00590852"/>
    <w:rsid w:val="005908F1"/>
    <w:rsid w:val="00590AE6"/>
    <w:rsid w:val="00590CC0"/>
    <w:rsid w:val="00590E73"/>
    <w:rsid w:val="00591611"/>
    <w:rsid w:val="00591700"/>
    <w:rsid w:val="00591916"/>
    <w:rsid w:val="005919B2"/>
    <w:rsid w:val="00591BF2"/>
    <w:rsid w:val="00591EED"/>
    <w:rsid w:val="00592260"/>
    <w:rsid w:val="005922A6"/>
    <w:rsid w:val="00592712"/>
    <w:rsid w:val="005928F3"/>
    <w:rsid w:val="005929E5"/>
    <w:rsid w:val="00593D0D"/>
    <w:rsid w:val="00593E07"/>
    <w:rsid w:val="00594176"/>
    <w:rsid w:val="00594461"/>
    <w:rsid w:val="00594630"/>
    <w:rsid w:val="00594973"/>
    <w:rsid w:val="00594BE9"/>
    <w:rsid w:val="00594D59"/>
    <w:rsid w:val="00594F57"/>
    <w:rsid w:val="0059502F"/>
    <w:rsid w:val="00595322"/>
    <w:rsid w:val="00595349"/>
    <w:rsid w:val="0059579E"/>
    <w:rsid w:val="005957FE"/>
    <w:rsid w:val="00595B21"/>
    <w:rsid w:val="0059637D"/>
    <w:rsid w:val="00596928"/>
    <w:rsid w:val="00596C2A"/>
    <w:rsid w:val="00596CA0"/>
    <w:rsid w:val="005974EC"/>
    <w:rsid w:val="00597BA5"/>
    <w:rsid w:val="005A05D1"/>
    <w:rsid w:val="005A0D55"/>
    <w:rsid w:val="005A0F93"/>
    <w:rsid w:val="005A120E"/>
    <w:rsid w:val="005A135C"/>
    <w:rsid w:val="005A1C43"/>
    <w:rsid w:val="005A2783"/>
    <w:rsid w:val="005A2B28"/>
    <w:rsid w:val="005A30A6"/>
    <w:rsid w:val="005A329F"/>
    <w:rsid w:val="005A3432"/>
    <w:rsid w:val="005A34BC"/>
    <w:rsid w:val="005A362F"/>
    <w:rsid w:val="005A37E2"/>
    <w:rsid w:val="005A3A45"/>
    <w:rsid w:val="005A3C20"/>
    <w:rsid w:val="005A3C75"/>
    <w:rsid w:val="005A3E22"/>
    <w:rsid w:val="005A40E3"/>
    <w:rsid w:val="005A4156"/>
    <w:rsid w:val="005A451B"/>
    <w:rsid w:val="005A49F5"/>
    <w:rsid w:val="005A542C"/>
    <w:rsid w:val="005A5752"/>
    <w:rsid w:val="005A5980"/>
    <w:rsid w:val="005A59D0"/>
    <w:rsid w:val="005A59E0"/>
    <w:rsid w:val="005A5BBC"/>
    <w:rsid w:val="005A6FFE"/>
    <w:rsid w:val="005A7412"/>
    <w:rsid w:val="005A7F3E"/>
    <w:rsid w:val="005B0BE4"/>
    <w:rsid w:val="005B0CD1"/>
    <w:rsid w:val="005B109A"/>
    <w:rsid w:val="005B19B0"/>
    <w:rsid w:val="005B1A35"/>
    <w:rsid w:val="005B21AE"/>
    <w:rsid w:val="005B2C5E"/>
    <w:rsid w:val="005B337E"/>
    <w:rsid w:val="005B371D"/>
    <w:rsid w:val="005B388D"/>
    <w:rsid w:val="005B38B2"/>
    <w:rsid w:val="005B3D3E"/>
    <w:rsid w:val="005B4104"/>
    <w:rsid w:val="005B42F5"/>
    <w:rsid w:val="005B463C"/>
    <w:rsid w:val="005B493B"/>
    <w:rsid w:val="005B4DC3"/>
    <w:rsid w:val="005B4E71"/>
    <w:rsid w:val="005B59C3"/>
    <w:rsid w:val="005B5D07"/>
    <w:rsid w:val="005B5E44"/>
    <w:rsid w:val="005B6B6C"/>
    <w:rsid w:val="005B6EEE"/>
    <w:rsid w:val="005B7499"/>
    <w:rsid w:val="005B74D5"/>
    <w:rsid w:val="005B77AA"/>
    <w:rsid w:val="005B7F5A"/>
    <w:rsid w:val="005C01B7"/>
    <w:rsid w:val="005C0838"/>
    <w:rsid w:val="005C0962"/>
    <w:rsid w:val="005C0B87"/>
    <w:rsid w:val="005C1330"/>
    <w:rsid w:val="005C2079"/>
    <w:rsid w:val="005C228B"/>
    <w:rsid w:val="005C281A"/>
    <w:rsid w:val="005C3071"/>
    <w:rsid w:val="005C39E8"/>
    <w:rsid w:val="005C3B2E"/>
    <w:rsid w:val="005C47F3"/>
    <w:rsid w:val="005C4DE3"/>
    <w:rsid w:val="005C50FC"/>
    <w:rsid w:val="005C5834"/>
    <w:rsid w:val="005C6438"/>
    <w:rsid w:val="005C667E"/>
    <w:rsid w:val="005C6C14"/>
    <w:rsid w:val="005C7080"/>
    <w:rsid w:val="005C70DD"/>
    <w:rsid w:val="005C7365"/>
    <w:rsid w:val="005C7487"/>
    <w:rsid w:val="005C75D0"/>
    <w:rsid w:val="005C79F6"/>
    <w:rsid w:val="005C7B8E"/>
    <w:rsid w:val="005C7BCD"/>
    <w:rsid w:val="005C7D7A"/>
    <w:rsid w:val="005D020B"/>
    <w:rsid w:val="005D04AE"/>
    <w:rsid w:val="005D04B8"/>
    <w:rsid w:val="005D0930"/>
    <w:rsid w:val="005D098A"/>
    <w:rsid w:val="005D0DD0"/>
    <w:rsid w:val="005D110F"/>
    <w:rsid w:val="005D1282"/>
    <w:rsid w:val="005D15B5"/>
    <w:rsid w:val="005D17BE"/>
    <w:rsid w:val="005D1902"/>
    <w:rsid w:val="005D1BEE"/>
    <w:rsid w:val="005D23D7"/>
    <w:rsid w:val="005D262E"/>
    <w:rsid w:val="005D29F4"/>
    <w:rsid w:val="005D2A89"/>
    <w:rsid w:val="005D2ED8"/>
    <w:rsid w:val="005D310D"/>
    <w:rsid w:val="005D3132"/>
    <w:rsid w:val="005D354B"/>
    <w:rsid w:val="005D3680"/>
    <w:rsid w:val="005D3740"/>
    <w:rsid w:val="005D3B20"/>
    <w:rsid w:val="005D3B87"/>
    <w:rsid w:val="005D3CF0"/>
    <w:rsid w:val="005D3FCF"/>
    <w:rsid w:val="005D4599"/>
    <w:rsid w:val="005D4C72"/>
    <w:rsid w:val="005D5632"/>
    <w:rsid w:val="005D5A5B"/>
    <w:rsid w:val="005D6D41"/>
    <w:rsid w:val="005D6DF0"/>
    <w:rsid w:val="005D7120"/>
    <w:rsid w:val="005D71C7"/>
    <w:rsid w:val="005D7359"/>
    <w:rsid w:val="005D7684"/>
    <w:rsid w:val="005D78B1"/>
    <w:rsid w:val="005D78D7"/>
    <w:rsid w:val="005D7E34"/>
    <w:rsid w:val="005E05ED"/>
    <w:rsid w:val="005E1003"/>
    <w:rsid w:val="005E1210"/>
    <w:rsid w:val="005E1334"/>
    <w:rsid w:val="005E14F6"/>
    <w:rsid w:val="005E1989"/>
    <w:rsid w:val="005E1BEB"/>
    <w:rsid w:val="005E1DE7"/>
    <w:rsid w:val="005E1EEF"/>
    <w:rsid w:val="005E1FE7"/>
    <w:rsid w:val="005E2126"/>
    <w:rsid w:val="005E2197"/>
    <w:rsid w:val="005E264A"/>
    <w:rsid w:val="005E29A6"/>
    <w:rsid w:val="005E2A8A"/>
    <w:rsid w:val="005E307F"/>
    <w:rsid w:val="005E30D0"/>
    <w:rsid w:val="005E3A51"/>
    <w:rsid w:val="005E4C76"/>
    <w:rsid w:val="005E5173"/>
    <w:rsid w:val="005E54E4"/>
    <w:rsid w:val="005E5867"/>
    <w:rsid w:val="005E5B95"/>
    <w:rsid w:val="005E6574"/>
    <w:rsid w:val="005E6782"/>
    <w:rsid w:val="005E68C6"/>
    <w:rsid w:val="005E6FBE"/>
    <w:rsid w:val="005E72F3"/>
    <w:rsid w:val="005E76B7"/>
    <w:rsid w:val="005E76EE"/>
    <w:rsid w:val="005F0468"/>
    <w:rsid w:val="005F0659"/>
    <w:rsid w:val="005F0BE4"/>
    <w:rsid w:val="005F0E53"/>
    <w:rsid w:val="005F1D44"/>
    <w:rsid w:val="005F2B0D"/>
    <w:rsid w:val="005F2B65"/>
    <w:rsid w:val="005F2BD5"/>
    <w:rsid w:val="005F317D"/>
    <w:rsid w:val="005F31DB"/>
    <w:rsid w:val="005F31DF"/>
    <w:rsid w:val="005F329A"/>
    <w:rsid w:val="005F36B0"/>
    <w:rsid w:val="005F3C4D"/>
    <w:rsid w:val="005F3CE9"/>
    <w:rsid w:val="005F3D2C"/>
    <w:rsid w:val="005F3DFC"/>
    <w:rsid w:val="005F4061"/>
    <w:rsid w:val="005F4417"/>
    <w:rsid w:val="005F4C60"/>
    <w:rsid w:val="005F5D96"/>
    <w:rsid w:val="005F6239"/>
    <w:rsid w:val="005F6302"/>
    <w:rsid w:val="005F6421"/>
    <w:rsid w:val="005F6426"/>
    <w:rsid w:val="005F6451"/>
    <w:rsid w:val="005F694E"/>
    <w:rsid w:val="005F69DB"/>
    <w:rsid w:val="005F6BA9"/>
    <w:rsid w:val="005F6F3F"/>
    <w:rsid w:val="005F74BE"/>
    <w:rsid w:val="006001B6"/>
    <w:rsid w:val="0060021E"/>
    <w:rsid w:val="00600B67"/>
    <w:rsid w:val="00601081"/>
    <w:rsid w:val="006011C1"/>
    <w:rsid w:val="006013B6"/>
    <w:rsid w:val="00601652"/>
    <w:rsid w:val="006017DB"/>
    <w:rsid w:val="00601FC0"/>
    <w:rsid w:val="00602057"/>
    <w:rsid w:val="00602082"/>
    <w:rsid w:val="00602405"/>
    <w:rsid w:val="006026EA"/>
    <w:rsid w:val="006027F6"/>
    <w:rsid w:val="00602D97"/>
    <w:rsid w:val="006037BE"/>
    <w:rsid w:val="006038F5"/>
    <w:rsid w:val="00603F41"/>
    <w:rsid w:val="00604D00"/>
    <w:rsid w:val="00605137"/>
    <w:rsid w:val="0060521F"/>
    <w:rsid w:val="0060589A"/>
    <w:rsid w:val="006058A9"/>
    <w:rsid w:val="00605A74"/>
    <w:rsid w:val="00605CD8"/>
    <w:rsid w:val="00605D1A"/>
    <w:rsid w:val="006063AA"/>
    <w:rsid w:val="00606605"/>
    <w:rsid w:val="00606785"/>
    <w:rsid w:val="00606B02"/>
    <w:rsid w:val="00607B8A"/>
    <w:rsid w:val="00607BC8"/>
    <w:rsid w:val="006100FE"/>
    <w:rsid w:val="00610370"/>
    <w:rsid w:val="00610719"/>
    <w:rsid w:val="00610811"/>
    <w:rsid w:val="00610D5C"/>
    <w:rsid w:val="00611441"/>
    <w:rsid w:val="00611E79"/>
    <w:rsid w:val="006127EC"/>
    <w:rsid w:val="006129DA"/>
    <w:rsid w:val="00612BF8"/>
    <w:rsid w:val="00612F4B"/>
    <w:rsid w:val="00613F5E"/>
    <w:rsid w:val="006144FC"/>
    <w:rsid w:val="006146E2"/>
    <w:rsid w:val="00614E84"/>
    <w:rsid w:val="00614F11"/>
    <w:rsid w:val="00615577"/>
    <w:rsid w:val="00615C4F"/>
    <w:rsid w:val="00615DD2"/>
    <w:rsid w:val="00615F5D"/>
    <w:rsid w:val="006168B1"/>
    <w:rsid w:val="00616A5F"/>
    <w:rsid w:val="0061707B"/>
    <w:rsid w:val="00617289"/>
    <w:rsid w:val="00617B69"/>
    <w:rsid w:val="00617C18"/>
    <w:rsid w:val="00617F27"/>
    <w:rsid w:val="006202B7"/>
    <w:rsid w:val="00620566"/>
    <w:rsid w:val="006206B0"/>
    <w:rsid w:val="00620835"/>
    <w:rsid w:val="00620D51"/>
    <w:rsid w:val="00621209"/>
    <w:rsid w:val="00621CA2"/>
    <w:rsid w:val="00621DF7"/>
    <w:rsid w:val="0062228C"/>
    <w:rsid w:val="00622293"/>
    <w:rsid w:val="0062239B"/>
    <w:rsid w:val="00622BEF"/>
    <w:rsid w:val="006232B3"/>
    <w:rsid w:val="00623766"/>
    <w:rsid w:val="00623953"/>
    <w:rsid w:val="006247A3"/>
    <w:rsid w:val="0062498D"/>
    <w:rsid w:val="00624A1B"/>
    <w:rsid w:val="00624B65"/>
    <w:rsid w:val="00624DB3"/>
    <w:rsid w:val="006250C9"/>
    <w:rsid w:val="006251A2"/>
    <w:rsid w:val="00625407"/>
    <w:rsid w:val="00625635"/>
    <w:rsid w:val="006256D7"/>
    <w:rsid w:val="00625A86"/>
    <w:rsid w:val="006261FA"/>
    <w:rsid w:val="00626B3D"/>
    <w:rsid w:val="00626BC4"/>
    <w:rsid w:val="00627319"/>
    <w:rsid w:val="0062776B"/>
    <w:rsid w:val="00627AB0"/>
    <w:rsid w:val="00631088"/>
    <w:rsid w:val="00631AB8"/>
    <w:rsid w:val="006320FB"/>
    <w:rsid w:val="0063242A"/>
    <w:rsid w:val="006326CD"/>
    <w:rsid w:val="006326F2"/>
    <w:rsid w:val="00632ECF"/>
    <w:rsid w:val="00633218"/>
    <w:rsid w:val="006334F9"/>
    <w:rsid w:val="00633683"/>
    <w:rsid w:val="00633DDE"/>
    <w:rsid w:val="0063482B"/>
    <w:rsid w:val="00634EE9"/>
    <w:rsid w:val="00634F62"/>
    <w:rsid w:val="0063591C"/>
    <w:rsid w:val="00635AD1"/>
    <w:rsid w:val="00635E1A"/>
    <w:rsid w:val="00635EC8"/>
    <w:rsid w:val="00636007"/>
    <w:rsid w:val="0063646A"/>
    <w:rsid w:val="00636568"/>
    <w:rsid w:val="00636888"/>
    <w:rsid w:val="00636A65"/>
    <w:rsid w:val="00636D2F"/>
    <w:rsid w:val="006376EB"/>
    <w:rsid w:val="00637705"/>
    <w:rsid w:val="0063772C"/>
    <w:rsid w:val="0063788C"/>
    <w:rsid w:val="00637902"/>
    <w:rsid w:val="00637F7A"/>
    <w:rsid w:val="00640312"/>
    <w:rsid w:val="00640CC7"/>
    <w:rsid w:val="00640E84"/>
    <w:rsid w:val="006413F1"/>
    <w:rsid w:val="006421D2"/>
    <w:rsid w:val="0064232D"/>
    <w:rsid w:val="00642AD8"/>
    <w:rsid w:val="00642DF3"/>
    <w:rsid w:val="00643349"/>
    <w:rsid w:val="006434BD"/>
    <w:rsid w:val="006434ED"/>
    <w:rsid w:val="00643532"/>
    <w:rsid w:val="00643543"/>
    <w:rsid w:val="006436C7"/>
    <w:rsid w:val="00643E23"/>
    <w:rsid w:val="00643F09"/>
    <w:rsid w:val="00644119"/>
    <w:rsid w:val="00644263"/>
    <w:rsid w:val="00644A62"/>
    <w:rsid w:val="00645B36"/>
    <w:rsid w:val="00645BA1"/>
    <w:rsid w:val="00646353"/>
    <w:rsid w:val="006463CA"/>
    <w:rsid w:val="00646EF2"/>
    <w:rsid w:val="00647461"/>
    <w:rsid w:val="006477CE"/>
    <w:rsid w:val="006479CF"/>
    <w:rsid w:val="00647D34"/>
    <w:rsid w:val="00650155"/>
    <w:rsid w:val="00650353"/>
    <w:rsid w:val="006505BD"/>
    <w:rsid w:val="0065068B"/>
    <w:rsid w:val="00650B46"/>
    <w:rsid w:val="00650CF7"/>
    <w:rsid w:val="00650DC1"/>
    <w:rsid w:val="00651260"/>
    <w:rsid w:val="006519F6"/>
    <w:rsid w:val="00651C67"/>
    <w:rsid w:val="00651CC5"/>
    <w:rsid w:val="00652079"/>
    <w:rsid w:val="0065209B"/>
    <w:rsid w:val="006528CA"/>
    <w:rsid w:val="0065307C"/>
    <w:rsid w:val="00653C63"/>
    <w:rsid w:val="0065491A"/>
    <w:rsid w:val="00654951"/>
    <w:rsid w:val="00654A2C"/>
    <w:rsid w:val="00654F15"/>
    <w:rsid w:val="00655C32"/>
    <w:rsid w:val="00655D4B"/>
    <w:rsid w:val="006561F4"/>
    <w:rsid w:val="00656690"/>
    <w:rsid w:val="00656A24"/>
    <w:rsid w:val="00656A5C"/>
    <w:rsid w:val="0065741F"/>
    <w:rsid w:val="00657465"/>
    <w:rsid w:val="0065794D"/>
    <w:rsid w:val="00657A93"/>
    <w:rsid w:val="00657BAE"/>
    <w:rsid w:val="00660886"/>
    <w:rsid w:val="006610DD"/>
    <w:rsid w:val="006612AC"/>
    <w:rsid w:val="0066142C"/>
    <w:rsid w:val="006620DB"/>
    <w:rsid w:val="00662313"/>
    <w:rsid w:val="0066234C"/>
    <w:rsid w:val="006627E1"/>
    <w:rsid w:val="0066287D"/>
    <w:rsid w:val="00662BA1"/>
    <w:rsid w:val="00662FB4"/>
    <w:rsid w:val="0066353F"/>
    <w:rsid w:val="006636BD"/>
    <w:rsid w:val="00663713"/>
    <w:rsid w:val="0066374F"/>
    <w:rsid w:val="00663A08"/>
    <w:rsid w:val="00663AC7"/>
    <w:rsid w:val="006643E7"/>
    <w:rsid w:val="00664626"/>
    <w:rsid w:val="006646F8"/>
    <w:rsid w:val="006656C1"/>
    <w:rsid w:val="00665BEE"/>
    <w:rsid w:val="006661AC"/>
    <w:rsid w:val="006662A7"/>
    <w:rsid w:val="00666413"/>
    <w:rsid w:val="00666508"/>
    <w:rsid w:val="006666F4"/>
    <w:rsid w:val="00666CA3"/>
    <w:rsid w:val="00667953"/>
    <w:rsid w:val="006679C1"/>
    <w:rsid w:val="00667A77"/>
    <w:rsid w:val="00667D0E"/>
    <w:rsid w:val="00667EEF"/>
    <w:rsid w:val="00667FF0"/>
    <w:rsid w:val="0067005C"/>
    <w:rsid w:val="00670894"/>
    <w:rsid w:val="00671182"/>
    <w:rsid w:val="006711AF"/>
    <w:rsid w:val="006713A1"/>
    <w:rsid w:val="00671648"/>
    <w:rsid w:val="00671764"/>
    <w:rsid w:val="00671B77"/>
    <w:rsid w:val="00671C21"/>
    <w:rsid w:val="00671C95"/>
    <w:rsid w:val="00671F66"/>
    <w:rsid w:val="0067262A"/>
    <w:rsid w:val="00673052"/>
    <w:rsid w:val="006735F6"/>
    <w:rsid w:val="00673C0F"/>
    <w:rsid w:val="00673F32"/>
    <w:rsid w:val="0067465D"/>
    <w:rsid w:val="006749F6"/>
    <w:rsid w:val="0067528F"/>
    <w:rsid w:val="00675C48"/>
    <w:rsid w:val="006760C0"/>
    <w:rsid w:val="006762D9"/>
    <w:rsid w:val="00676720"/>
    <w:rsid w:val="00676D59"/>
    <w:rsid w:val="00677144"/>
    <w:rsid w:val="00677269"/>
    <w:rsid w:val="006776F4"/>
    <w:rsid w:val="00677E35"/>
    <w:rsid w:val="00680263"/>
    <w:rsid w:val="006805BF"/>
    <w:rsid w:val="006808D4"/>
    <w:rsid w:val="00680FB2"/>
    <w:rsid w:val="00681299"/>
    <w:rsid w:val="006812F7"/>
    <w:rsid w:val="00681CB1"/>
    <w:rsid w:val="00681F51"/>
    <w:rsid w:val="00682159"/>
    <w:rsid w:val="0068234C"/>
    <w:rsid w:val="0068261C"/>
    <w:rsid w:val="00682C48"/>
    <w:rsid w:val="00683353"/>
    <w:rsid w:val="0068423C"/>
    <w:rsid w:val="00684418"/>
    <w:rsid w:val="0068464A"/>
    <w:rsid w:val="00684A4A"/>
    <w:rsid w:val="00684A5B"/>
    <w:rsid w:val="00684A8D"/>
    <w:rsid w:val="00684BBB"/>
    <w:rsid w:val="0068529C"/>
    <w:rsid w:val="006855D6"/>
    <w:rsid w:val="006859F4"/>
    <w:rsid w:val="00685B10"/>
    <w:rsid w:val="0068633F"/>
    <w:rsid w:val="006865ED"/>
    <w:rsid w:val="00686768"/>
    <w:rsid w:val="00686C40"/>
    <w:rsid w:val="00686F41"/>
    <w:rsid w:val="006870B1"/>
    <w:rsid w:val="00687AE1"/>
    <w:rsid w:val="00687BDF"/>
    <w:rsid w:val="00690090"/>
    <w:rsid w:val="00690673"/>
    <w:rsid w:val="00690B96"/>
    <w:rsid w:val="00690C4D"/>
    <w:rsid w:val="00690C5B"/>
    <w:rsid w:val="00690E7B"/>
    <w:rsid w:val="006915D9"/>
    <w:rsid w:val="00691673"/>
    <w:rsid w:val="00691734"/>
    <w:rsid w:val="00691E3B"/>
    <w:rsid w:val="00692184"/>
    <w:rsid w:val="0069237F"/>
    <w:rsid w:val="006927C2"/>
    <w:rsid w:val="00692B9B"/>
    <w:rsid w:val="00693280"/>
    <w:rsid w:val="0069356C"/>
    <w:rsid w:val="00693FD7"/>
    <w:rsid w:val="0069410A"/>
    <w:rsid w:val="00694181"/>
    <w:rsid w:val="00694B8E"/>
    <w:rsid w:val="00694BD3"/>
    <w:rsid w:val="00694D79"/>
    <w:rsid w:val="00694F54"/>
    <w:rsid w:val="00695415"/>
    <w:rsid w:val="00695570"/>
    <w:rsid w:val="00695A69"/>
    <w:rsid w:val="006960C7"/>
    <w:rsid w:val="00696355"/>
    <w:rsid w:val="0069687E"/>
    <w:rsid w:val="00696D99"/>
    <w:rsid w:val="006973FE"/>
    <w:rsid w:val="006A006C"/>
    <w:rsid w:val="006A047D"/>
    <w:rsid w:val="006A1483"/>
    <w:rsid w:val="006A15C5"/>
    <w:rsid w:val="006A1785"/>
    <w:rsid w:val="006A1ED7"/>
    <w:rsid w:val="006A2D57"/>
    <w:rsid w:val="006A2D8D"/>
    <w:rsid w:val="006A2E86"/>
    <w:rsid w:val="006A337A"/>
    <w:rsid w:val="006A43B7"/>
    <w:rsid w:val="006A49A5"/>
    <w:rsid w:val="006A4A4A"/>
    <w:rsid w:val="006A4B0D"/>
    <w:rsid w:val="006A4B61"/>
    <w:rsid w:val="006A4C72"/>
    <w:rsid w:val="006A5776"/>
    <w:rsid w:val="006A5BBC"/>
    <w:rsid w:val="006A6658"/>
    <w:rsid w:val="006A6677"/>
    <w:rsid w:val="006A68FA"/>
    <w:rsid w:val="006A6D0E"/>
    <w:rsid w:val="006A7356"/>
    <w:rsid w:val="006A7781"/>
    <w:rsid w:val="006A7F3B"/>
    <w:rsid w:val="006B0540"/>
    <w:rsid w:val="006B05E3"/>
    <w:rsid w:val="006B07BE"/>
    <w:rsid w:val="006B08F7"/>
    <w:rsid w:val="006B0A76"/>
    <w:rsid w:val="006B0BDC"/>
    <w:rsid w:val="006B2011"/>
    <w:rsid w:val="006B2212"/>
    <w:rsid w:val="006B233D"/>
    <w:rsid w:val="006B2461"/>
    <w:rsid w:val="006B2480"/>
    <w:rsid w:val="006B27B5"/>
    <w:rsid w:val="006B2A08"/>
    <w:rsid w:val="006B344F"/>
    <w:rsid w:val="006B3FD3"/>
    <w:rsid w:val="006B452C"/>
    <w:rsid w:val="006B4AEE"/>
    <w:rsid w:val="006B4ECE"/>
    <w:rsid w:val="006B55BF"/>
    <w:rsid w:val="006B5B91"/>
    <w:rsid w:val="006B5B96"/>
    <w:rsid w:val="006B5D7B"/>
    <w:rsid w:val="006B5EFA"/>
    <w:rsid w:val="006B5F0E"/>
    <w:rsid w:val="006B5F8C"/>
    <w:rsid w:val="006B61A7"/>
    <w:rsid w:val="006B6777"/>
    <w:rsid w:val="006B6791"/>
    <w:rsid w:val="006B69EA"/>
    <w:rsid w:val="006B6CDA"/>
    <w:rsid w:val="006B6CFB"/>
    <w:rsid w:val="006B6E91"/>
    <w:rsid w:val="006B71B4"/>
    <w:rsid w:val="006B7222"/>
    <w:rsid w:val="006B74C4"/>
    <w:rsid w:val="006B7FD0"/>
    <w:rsid w:val="006C0373"/>
    <w:rsid w:val="006C0566"/>
    <w:rsid w:val="006C0A49"/>
    <w:rsid w:val="006C0B50"/>
    <w:rsid w:val="006C0C35"/>
    <w:rsid w:val="006C0F00"/>
    <w:rsid w:val="006C125B"/>
    <w:rsid w:val="006C1B65"/>
    <w:rsid w:val="006C25B9"/>
    <w:rsid w:val="006C29D8"/>
    <w:rsid w:val="006C3088"/>
    <w:rsid w:val="006C382B"/>
    <w:rsid w:val="006C38A2"/>
    <w:rsid w:val="006C3EB1"/>
    <w:rsid w:val="006C5BE9"/>
    <w:rsid w:val="006C5CE5"/>
    <w:rsid w:val="006C5D4E"/>
    <w:rsid w:val="006C63A2"/>
    <w:rsid w:val="006C668F"/>
    <w:rsid w:val="006C6D0B"/>
    <w:rsid w:val="006C7022"/>
    <w:rsid w:val="006C70A7"/>
    <w:rsid w:val="006C70D4"/>
    <w:rsid w:val="006C787C"/>
    <w:rsid w:val="006C7D8F"/>
    <w:rsid w:val="006D0066"/>
    <w:rsid w:val="006D08C3"/>
    <w:rsid w:val="006D0BAC"/>
    <w:rsid w:val="006D15C8"/>
    <w:rsid w:val="006D1D63"/>
    <w:rsid w:val="006D2271"/>
    <w:rsid w:val="006D2497"/>
    <w:rsid w:val="006D2788"/>
    <w:rsid w:val="006D30BA"/>
    <w:rsid w:val="006D3AD6"/>
    <w:rsid w:val="006D4A31"/>
    <w:rsid w:val="006D4DFF"/>
    <w:rsid w:val="006D4F2A"/>
    <w:rsid w:val="006D527E"/>
    <w:rsid w:val="006D5432"/>
    <w:rsid w:val="006D5C8F"/>
    <w:rsid w:val="006D5FA9"/>
    <w:rsid w:val="006D685A"/>
    <w:rsid w:val="006D69E1"/>
    <w:rsid w:val="006D6A48"/>
    <w:rsid w:val="006D7338"/>
    <w:rsid w:val="006D73F0"/>
    <w:rsid w:val="006D7BFF"/>
    <w:rsid w:val="006D7F1B"/>
    <w:rsid w:val="006E0403"/>
    <w:rsid w:val="006E069E"/>
    <w:rsid w:val="006E082A"/>
    <w:rsid w:val="006E1A8E"/>
    <w:rsid w:val="006E2548"/>
    <w:rsid w:val="006E262A"/>
    <w:rsid w:val="006E2EB8"/>
    <w:rsid w:val="006E3B84"/>
    <w:rsid w:val="006E40C1"/>
    <w:rsid w:val="006E420E"/>
    <w:rsid w:val="006E427C"/>
    <w:rsid w:val="006E429C"/>
    <w:rsid w:val="006E479E"/>
    <w:rsid w:val="006E4802"/>
    <w:rsid w:val="006E4E2A"/>
    <w:rsid w:val="006E4F0A"/>
    <w:rsid w:val="006E54EC"/>
    <w:rsid w:val="006E563A"/>
    <w:rsid w:val="006E5B12"/>
    <w:rsid w:val="006E5BF1"/>
    <w:rsid w:val="006E5DE1"/>
    <w:rsid w:val="006E618C"/>
    <w:rsid w:val="006E6617"/>
    <w:rsid w:val="006E665C"/>
    <w:rsid w:val="006E6C9C"/>
    <w:rsid w:val="006E70BC"/>
    <w:rsid w:val="006F0300"/>
    <w:rsid w:val="006F04FC"/>
    <w:rsid w:val="006F105C"/>
    <w:rsid w:val="006F1272"/>
    <w:rsid w:val="006F1359"/>
    <w:rsid w:val="006F1541"/>
    <w:rsid w:val="006F182F"/>
    <w:rsid w:val="006F18D9"/>
    <w:rsid w:val="006F227F"/>
    <w:rsid w:val="006F23EF"/>
    <w:rsid w:val="006F25B0"/>
    <w:rsid w:val="006F2729"/>
    <w:rsid w:val="006F3087"/>
    <w:rsid w:val="006F30FE"/>
    <w:rsid w:val="006F3481"/>
    <w:rsid w:val="006F396F"/>
    <w:rsid w:val="006F3C97"/>
    <w:rsid w:val="006F4124"/>
    <w:rsid w:val="006F48CB"/>
    <w:rsid w:val="006F4AFA"/>
    <w:rsid w:val="006F4CA7"/>
    <w:rsid w:val="006F4F1E"/>
    <w:rsid w:val="006F54B6"/>
    <w:rsid w:val="006F55F1"/>
    <w:rsid w:val="006F56CE"/>
    <w:rsid w:val="006F58C3"/>
    <w:rsid w:val="006F58FD"/>
    <w:rsid w:val="006F5BE5"/>
    <w:rsid w:val="006F5F85"/>
    <w:rsid w:val="006F6133"/>
    <w:rsid w:val="006F6485"/>
    <w:rsid w:val="006F6D18"/>
    <w:rsid w:val="006F6EA2"/>
    <w:rsid w:val="006F70CC"/>
    <w:rsid w:val="006F72D2"/>
    <w:rsid w:val="006F7DFD"/>
    <w:rsid w:val="006F7F2D"/>
    <w:rsid w:val="0070026D"/>
    <w:rsid w:val="00700636"/>
    <w:rsid w:val="007011C9"/>
    <w:rsid w:val="007017CB"/>
    <w:rsid w:val="00701E07"/>
    <w:rsid w:val="00702889"/>
    <w:rsid w:val="00702D3B"/>
    <w:rsid w:val="00703102"/>
    <w:rsid w:val="007035D1"/>
    <w:rsid w:val="00703ABD"/>
    <w:rsid w:val="00704633"/>
    <w:rsid w:val="00704F31"/>
    <w:rsid w:val="00705193"/>
    <w:rsid w:val="00705354"/>
    <w:rsid w:val="0070599B"/>
    <w:rsid w:val="007060EA"/>
    <w:rsid w:val="00706334"/>
    <w:rsid w:val="007066A8"/>
    <w:rsid w:val="00706B27"/>
    <w:rsid w:val="00706FF2"/>
    <w:rsid w:val="0070776D"/>
    <w:rsid w:val="00707A33"/>
    <w:rsid w:val="00707D88"/>
    <w:rsid w:val="00707F2F"/>
    <w:rsid w:val="007108FC"/>
    <w:rsid w:val="00710C5A"/>
    <w:rsid w:val="0071110F"/>
    <w:rsid w:val="00711203"/>
    <w:rsid w:val="0071175D"/>
    <w:rsid w:val="007121EB"/>
    <w:rsid w:val="0071255F"/>
    <w:rsid w:val="00712C0F"/>
    <w:rsid w:val="00712C8C"/>
    <w:rsid w:val="007130E5"/>
    <w:rsid w:val="0071381A"/>
    <w:rsid w:val="00713BB7"/>
    <w:rsid w:val="00713C23"/>
    <w:rsid w:val="00714148"/>
    <w:rsid w:val="00714709"/>
    <w:rsid w:val="00714820"/>
    <w:rsid w:val="00714D49"/>
    <w:rsid w:val="007150B5"/>
    <w:rsid w:val="00715504"/>
    <w:rsid w:val="0071551B"/>
    <w:rsid w:val="00715C3D"/>
    <w:rsid w:val="00715C52"/>
    <w:rsid w:val="007160D1"/>
    <w:rsid w:val="00716502"/>
    <w:rsid w:val="00716A8D"/>
    <w:rsid w:val="0071734D"/>
    <w:rsid w:val="007174F1"/>
    <w:rsid w:val="007178CB"/>
    <w:rsid w:val="00717FA6"/>
    <w:rsid w:val="00720375"/>
    <w:rsid w:val="0072078E"/>
    <w:rsid w:val="00720835"/>
    <w:rsid w:val="00720DA2"/>
    <w:rsid w:val="007213A5"/>
    <w:rsid w:val="007224EF"/>
    <w:rsid w:val="00722614"/>
    <w:rsid w:val="00723182"/>
    <w:rsid w:val="007234B5"/>
    <w:rsid w:val="0072356F"/>
    <w:rsid w:val="00723737"/>
    <w:rsid w:val="00723DF3"/>
    <w:rsid w:val="007247AE"/>
    <w:rsid w:val="00725426"/>
    <w:rsid w:val="00725491"/>
    <w:rsid w:val="007257E7"/>
    <w:rsid w:val="007264FB"/>
    <w:rsid w:val="00726DBF"/>
    <w:rsid w:val="007273AB"/>
    <w:rsid w:val="007278DC"/>
    <w:rsid w:val="00727E32"/>
    <w:rsid w:val="00730163"/>
    <w:rsid w:val="00730267"/>
    <w:rsid w:val="007302EF"/>
    <w:rsid w:val="0073097F"/>
    <w:rsid w:val="00731064"/>
    <w:rsid w:val="007311C6"/>
    <w:rsid w:val="00731412"/>
    <w:rsid w:val="0073158C"/>
    <w:rsid w:val="00731EAE"/>
    <w:rsid w:val="007320B6"/>
    <w:rsid w:val="007328CD"/>
    <w:rsid w:val="00732B63"/>
    <w:rsid w:val="00733358"/>
    <w:rsid w:val="007333DC"/>
    <w:rsid w:val="007333E9"/>
    <w:rsid w:val="007336B7"/>
    <w:rsid w:val="00733C9A"/>
    <w:rsid w:val="00734291"/>
    <w:rsid w:val="0073433D"/>
    <w:rsid w:val="00734675"/>
    <w:rsid w:val="00734BA4"/>
    <w:rsid w:val="007351DD"/>
    <w:rsid w:val="00735467"/>
    <w:rsid w:val="007358EB"/>
    <w:rsid w:val="00735909"/>
    <w:rsid w:val="00735A75"/>
    <w:rsid w:val="00736851"/>
    <w:rsid w:val="00736D5F"/>
    <w:rsid w:val="00737088"/>
    <w:rsid w:val="007372E6"/>
    <w:rsid w:val="0073743E"/>
    <w:rsid w:val="0073749C"/>
    <w:rsid w:val="0073775D"/>
    <w:rsid w:val="007379A6"/>
    <w:rsid w:val="00740908"/>
    <w:rsid w:val="00740E6B"/>
    <w:rsid w:val="00740EEC"/>
    <w:rsid w:val="00740F31"/>
    <w:rsid w:val="007414E6"/>
    <w:rsid w:val="007424FC"/>
    <w:rsid w:val="00742B6A"/>
    <w:rsid w:val="0074319C"/>
    <w:rsid w:val="00743397"/>
    <w:rsid w:val="00743422"/>
    <w:rsid w:val="00743612"/>
    <w:rsid w:val="0074377B"/>
    <w:rsid w:val="00744174"/>
    <w:rsid w:val="00745237"/>
    <w:rsid w:val="00745278"/>
    <w:rsid w:val="00745485"/>
    <w:rsid w:val="007454C4"/>
    <w:rsid w:val="00745930"/>
    <w:rsid w:val="00745BC8"/>
    <w:rsid w:val="00745C0B"/>
    <w:rsid w:val="00746054"/>
    <w:rsid w:val="007476D3"/>
    <w:rsid w:val="00747C60"/>
    <w:rsid w:val="00747E9F"/>
    <w:rsid w:val="007503F2"/>
    <w:rsid w:val="00750A50"/>
    <w:rsid w:val="00750B26"/>
    <w:rsid w:val="00750D4A"/>
    <w:rsid w:val="00751109"/>
    <w:rsid w:val="007519E4"/>
    <w:rsid w:val="00751B50"/>
    <w:rsid w:val="00751C01"/>
    <w:rsid w:val="00753101"/>
    <w:rsid w:val="00753133"/>
    <w:rsid w:val="00753294"/>
    <w:rsid w:val="0075331F"/>
    <w:rsid w:val="00753C32"/>
    <w:rsid w:val="00753CE0"/>
    <w:rsid w:val="00753CE1"/>
    <w:rsid w:val="00754159"/>
    <w:rsid w:val="007549D7"/>
    <w:rsid w:val="00754E83"/>
    <w:rsid w:val="00755217"/>
    <w:rsid w:val="00755321"/>
    <w:rsid w:val="007557E0"/>
    <w:rsid w:val="007559D3"/>
    <w:rsid w:val="00756334"/>
    <w:rsid w:val="007566ED"/>
    <w:rsid w:val="007569D4"/>
    <w:rsid w:val="00757990"/>
    <w:rsid w:val="00757AC0"/>
    <w:rsid w:val="00757E9B"/>
    <w:rsid w:val="00757F1B"/>
    <w:rsid w:val="00760079"/>
    <w:rsid w:val="0076164D"/>
    <w:rsid w:val="007623C1"/>
    <w:rsid w:val="007623F1"/>
    <w:rsid w:val="007624DD"/>
    <w:rsid w:val="0076338A"/>
    <w:rsid w:val="007636C2"/>
    <w:rsid w:val="007637B6"/>
    <w:rsid w:val="007639B5"/>
    <w:rsid w:val="00763D66"/>
    <w:rsid w:val="00763DE2"/>
    <w:rsid w:val="00764194"/>
    <w:rsid w:val="00764267"/>
    <w:rsid w:val="00764643"/>
    <w:rsid w:val="0076468E"/>
    <w:rsid w:val="0076479A"/>
    <w:rsid w:val="00764C9B"/>
    <w:rsid w:val="007652D3"/>
    <w:rsid w:val="00765AC0"/>
    <w:rsid w:val="00765BEC"/>
    <w:rsid w:val="0076631A"/>
    <w:rsid w:val="00766529"/>
    <w:rsid w:val="0076667E"/>
    <w:rsid w:val="00766719"/>
    <w:rsid w:val="00766A3D"/>
    <w:rsid w:val="00766EA5"/>
    <w:rsid w:val="0076723C"/>
    <w:rsid w:val="007678DC"/>
    <w:rsid w:val="007701A6"/>
    <w:rsid w:val="00770306"/>
    <w:rsid w:val="00770378"/>
    <w:rsid w:val="0077052A"/>
    <w:rsid w:val="007705D0"/>
    <w:rsid w:val="007709F1"/>
    <w:rsid w:val="00770AB7"/>
    <w:rsid w:val="00770AD3"/>
    <w:rsid w:val="00770D5A"/>
    <w:rsid w:val="00770EB3"/>
    <w:rsid w:val="007711E1"/>
    <w:rsid w:val="007718F9"/>
    <w:rsid w:val="00771EE9"/>
    <w:rsid w:val="00772389"/>
    <w:rsid w:val="0077248B"/>
    <w:rsid w:val="0077269D"/>
    <w:rsid w:val="007729AF"/>
    <w:rsid w:val="00772B17"/>
    <w:rsid w:val="00772C5A"/>
    <w:rsid w:val="00773DFC"/>
    <w:rsid w:val="007749E4"/>
    <w:rsid w:val="00774B1A"/>
    <w:rsid w:val="00774C2A"/>
    <w:rsid w:val="00774D03"/>
    <w:rsid w:val="00774FBF"/>
    <w:rsid w:val="007757FE"/>
    <w:rsid w:val="00775997"/>
    <w:rsid w:val="00775ABB"/>
    <w:rsid w:val="007764EA"/>
    <w:rsid w:val="007765F4"/>
    <w:rsid w:val="00776BEE"/>
    <w:rsid w:val="00776D7A"/>
    <w:rsid w:val="00776EDE"/>
    <w:rsid w:val="00776FD0"/>
    <w:rsid w:val="00777104"/>
    <w:rsid w:val="007776B6"/>
    <w:rsid w:val="0078047F"/>
    <w:rsid w:val="0078062E"/>
    <w:rsid w:val="00780C1D"/>
    <w:rsid w:val="007810ED"/>
    <w:rsid w:val="007816D8"/>
    <w:rsid w:val="00781822"/>
    <w:rsid w:val="007818A8"/>
    <w:rsid w:val="00781B9E"/>
    <w:rsid w:val="00781BEB"/>
    <w:rsid w:val="00781E2A"/>
    <w:rsid w:val="00782270"/>
    <w:rsid w:val="00782E86"/>
    <w:rsid w:val="00782F18"/>
    <w:rsid w:val="0078307F"/>
    <w:rsid w:val="00783493"/>
    <w:rsid w:val="00783A31"/>
    <w:rsid w:val="00783C12"/>
    <w:rsid w:val="00783E3D"/>
    <w:rsid w:val="0078451E"/>
    <w:rsid w:val="00784CAE"/>
    <w:rsid w:val="00784F33"/>
    <w:rsid w:val="0078554E"/>
    <w:rsid w:val="007858B4"/>
    <w:rsid w:val="007859A2"/>
    <w:rsid w:val="00785ABB"/>
    <w:rsid w:val="00785BFD"/>
    <w:rsid w:val="00785D63"/>
    <w:rsid w:val="007860B5"/>
    <w:rsid w:val="007864F8"/>
    <w:rsid w:val="00786592"/>
    <w:rsid w:val="00786D75"/>
    <w:rsid w:val="00786FFF"/>
    <w:rsid w:val="00787272"/>
    <w:rsid w:val="0078751C"/>
    <w:rsid w:val="0078767D"/>
    <w:rsid w:val="00787A77"/>
    <w:rsid w:val="007902AA"/>
    <w:rsid w:val="00790330"/>
    <w:rsid w:val="007903CA"/>
    <w:rsid w:val="00790460"/>
    <w:rsid w:val="00790DFB"/>
    <w:rsid w:val="0079112F"/>
    <w:rsid w:val="007917ED"/>
    <w:rsid w:val="00791944"/>
    <w:rsid w:val="00791D11"/>
    <w:rsid w:val="00791EF6"/>
    <w:rsid w:val="00791F73"/>
    <w:rsid w:val="007921DC"/>
    <w:rsid w:val="00792216"/>
    <w:rsid w:val="00792450"/>
    <w:rsid w:val="007924CC"/>
    <w:rsid w:val="007929EF"/>
    <w:rsid w:val="007938B7"/>
    <w:rsid w:val="00794517"/>
    <w:rsid w:val="0079467B"/>
    <w:rsid w:val="007946F0"/>
    <w:rsid w:val="007947C3"/>
    <w:rsid w:val="00794CE9"/>
    <w:rsid w:val="00794F55"/>
    <w:rsid w:val="00794FA4"/>
    <w:rsid w:val="007952BD"/>
    <w:rsid w:val="007954EF"/>
    <w:rsid w:val="00795720"/>
    <w:rsid w:val="00795824"/>
    <w:rsid w:val="00795BAD"/>
    <w:rsid w:val="00796569"/>
    <w:rsid w:val="007967D4"/>
    <w:rsid w:val="00796C90"/>
    <w:rsid w:val="0079724F"/>
    <w:rsid w:val="007972B8"/>
    <w:rsid w:val="0079744C"/>
    <w:rsid w:val="007976A8"/>
    <w:rsid w:val="007976F8"/>
    <w:rsid w:val="007A0142"/>
    <w:rsid w:val="007A0589"/>
    <w:rsid w:val="007A0595"/>
    <w:rsid w:val="007A0891"/>
    <w:rsid w:val="007A158B"/>
    <w:rsid w:val="007A1616"/>
    <w:rsid w:val="007A176A"/>
    <w:rsid w:val="007A204E"/>
    <w:rsid w:val="007A2810"/>
    <w:rsid w:val="007A2962"/>
    <w:rsid w:val="007A3333"/>
    <w:rsid w:val="007A333E"/>
    <w:rsid w:val="007A39F8"/>
    <w:rsid w:val="007A4AFF"/>
    <w:rsid w:val="007A4F19"/>
    <w:rsid w:val="007A5542"/>
    <w:rsid w:val="007A5E9D"/>
    <w:rsid w:val="007A6251"/>
    <w:rsid w:val="007A647E"/>
    <w:rsid w:val="007A6676"/>
    <w:rsid w:val="007A67F9"/>
    <w:rsid w:val="007A6904"/>
    <w:rsid w:val="007A6FE2"/>
    <w:rsid w:val="007A75BB"/>
    <w:rsid w:val="007A7CA3"/>
    <w:rsid w:val="007A7CDE"/>
    <w:rsid w:val="007A7D6B"/>
    <w:rsid w:val="007B038B"/>
    <w:rsid w:val="007B071E"/>
    <w:rsid w:val="007B1708"/>
    <w:rsid w:val="007B1974"/>
    <w:rsid w:val="007B1DCC"/>
    <w:rsid w:val="007B1FCF"/>
    <w:rsid w:val="007B2126"/>
    <w:rsid w:val="007B21DE"/>
    <w:rsid w:val="007B22AC"/>
    <w:rsid w:val="007B245D"/>
    <w:rsid w:val="007B2564"/>
    <w:rsid w:val="007B25AD"/>
    <w:rsid w:val="007B25B9"/>
    <w:rsid w:val="007B2713"/>
    <w:rsid w:val="007B28DE"/>
    <w:rsid w:val="007B3307"/>
    <w:rsid w:val="007B3A45"/>
    <w:rsid w:val="007B43CE"/>
    <w:rsid w:val="007B47FA"/>
    <w:rsid w:val="007B48A7"/>
    <w:rsid w:val="007B4A4E"/>
    <w:rsid w:val="007B5C25"/>
    <w:rsid w:val="007B5D71"/>
    <w:rsid w:val="007B60A6"/>
    <w:rsid w:val="007B65A1"/>
    <w:rsid w:val="007B66AF"/>
    <w:rsid w:val="007B66CB"/>
    <w:rsid w:val="007B676C"/>
    <w:rsid w:val="007B67A4"/>
    <w:rsid w:val="007B69D0"/>
    <w:rsid w:val="007B69DF"/>
    <w:rsid w:val="007B6A7A"/>
    <w:rsid w:val="007B7238"/>
    <w:rsid w:val="007B7D4F"/>
    <w:rsid w:val="007C00ED"/>
    <w:rsid w:val="007C03B7"/>
    <w:rsid w:val="007C19F2"/>
    <w:rsid w:val="007C1ECB"/>
    <w:rsid w:val="007C1FE5"/>
    <w:rsid w:val="007C2164"/>
    <w:rsid w:val="007C3653"/>
    <w:rsid w:val="007C37D8"/>
    <w:rsid w:val="007C3A54"/>
    <w:rsid w:val="007C3C03"/>
    <w:rsid w:val="007C3CD3"/>
    <w:rsid w:val="007C4056"/>
    <w:rsid w:val="007C46E8"/>
    <w:rsid w:val="007C4BC1"/>
    <w:rsid w:val="007C5095"/>
    <w:rsid w:val="007C5B7D"/>
    <w:rsid w:val="007C5D18"/>
    <w:rsid w:val="007C61FE"/>
    <w:rsid w:val="007C624E"/>
    <w:rsid w:val="007C6699"/>
    <w:rsid w:val="007C6849"/>
    <w:rsid w:val="007C71FA"/>
    <w:rsid w:val="007C7206"/>
    <w:rsid w:val="007C76A4"/>
    <w:rsid w:val="007C7CAD"/>
    <w:rsid w:val="007C7ECB"/>
    <w:rsid w:val="007C7FD8"/>
    <w:rsid w:val="007D0089"/>
    <w:rsid w:val="007D0097"/>
    <w:rsid w:val="007D0712"/>
    <w:rsid w:val="007D08B0"/>
    <w:rsid w:val="007D0F6D"/>
    <w:rsid w:val="007D151D"/>
    <w:rsid w:val="007D1F60"/>
    <w:rsid w:val="007D26F5"/>
    <w:rsid w:val="007D2D26"/>
    <w:rsid w:val="007D2F76"/>
    <w:rsid w:val="007D2FD9"/>
    <w:rsid w:val="007D3285"/>
    <w:rsid w:val="007D3296"/>
    <w:rsid w:val="007D3658"/>
    <w:rsid w:val="007D369A"/>
    <w:rsid w:val="007D3B6E"/>
    <w:rsid w:val="007D3C4F"/>
    <w:rsid w:val="007D408C"/>
    <w:rsid w:val="007D4135"/>
    <w:rsid w:val="007D4399"/>
    <w:rsid w:val="007D4EDA"/>
    <w:rsid w:val="007D59E7"/>
    <w:rsid w:val="007D60BD"/>
    <w:rsid w:val="007D6320"/>
    <w:rsid w:val="007D653F"/>
    <w:rsid w:val="007D65A0"/>
    <w:rsid w:val="007D7C76"/>
    <w:rsid w:val="007D7D4B"/>
    <w:rsid w:val="007D7D89"/>
    <w:rsid w:val="007E009C"/>
    <w:rsid w:val="007E0EE2"/>
    <w:rsid w:val="007E0FDB"/>
    <w:rsid w:val="007E132D"/>
    <w:rsid w:val="007E1752"/>
    <w:rsid w:val="007E17C1"/>
    <w:rsid w:val="007E1CB4"/>
    <w:rsid w:val="007E23BE"/>
    <w:rsid w:val="007E257A"/>
    <w:rsid w:val="007E28D2"/>
    <w:rsid w:val="007E2DEF"/>
    <w:rsid w:val="007E3408"/>
    <w:rsid w:val="007E370A"/>
    <w:rsid w:val="007E3BCD"/>
    <w:rsid w:val="007E3CCF"/>
    <w:rsid w:val="007E47C0"/>
    <w:rsid w:val="007E5370"/>
    <w:rsid w:val="007E5E00"/>
    <w:rsid w:val="007E5FC0"/>
    <w:rsid w:val="007E68F3"/>
    <w:rsid w:val="007E6FB9"/>
    <w:rsid w:val="007E70D1"/>
    <w:rsid w:val="007E7525"/>
    <w:rsid w:val="007E7BC2"/>
    <w:rsid w:val="007E7C73"/>
    <w:rsid w:val="007F0847"/>
    <w:rsid w:val="007F09C8"/>
    <w:rsid w:val="007F1508"/>
    <w:rsid w:val="007F1DF5"/>
    <w:rsid w:val="007F1FC1"/>
    <w:rsid w:val="007F2DD4"/>
    <w:rsid w:val="007F2F08"/>
    <w:rsid w:val="007F313D"/>
    <w:rsid w:val="007F3281"/>
    <w:rsid w:val="007F3848"/>
    <w:rsid w:val="007F512B"/>
    <w:rsid w:val="007F5445"/>
    <w:rsid w:val="007F554E"/>
    <w:rsid w:val="007F5630"/>
    <w:rsid w:val="007F5715"/>
    <w:rsid w:val="007F65AC"/>
    <w:rsid w:val="007F6AE6"/>
    <w:rsid w:val="007F728F"/>
    <w:rsid w:val="007F72F3"/>
    <w:rsid w:val="007F73F7"/>
    <w:rsid w:val="00800934"/>
    <w:rsid w:val="00801573"/>
    <w:rsid w:val="00801B18"/>
    <w:rsid w:val="00802328"/>
    <w:rsid w:val="008023D2"/>
    <w:rsid w:val="0080246D"/>
    <w:rsid w:val="00802497"/>
    <w:rsid w:val="00802839"/>
    <w:rsid w:val="00802972"/>
    <w:rsid w:val="00802C6B"/>
    <w:rsid w:val="00803439"/>
    <w:rsid w:val="00803501"/>
    <w:rsid w:val="00803930"/>
    <w:rsid w:val="00803937"/>
    <w:rsid w:val="008039B5"/>
    <w:rsid w:val="00803FDB"/>
    <w:rsid w:val="00804005"/>
    <w:rsid w:val="0080403B"/>
    <w:rsid w:val="008040B1"/>
    <w:rsid w:val="00804CFD"/>
    <w:rsid w:val="00804E75"/>
    <w:rsid w:val="008055D7"/>
    <w:rsid w:val="008063AB"/>
    <w:rsid w:val="00806841"/>
    <w:rsid w:val="00806B28"/>
    <w:rsid w:val="00807218"/>
    <w:rsid w:val="0080792B"/>
    <w:rsid w:val="00807E6F"/>
    <w:rsid w:val="00807F38"/>
    <w:rsid w:val="00810845"/>
    <w:rsid w:val="0081094B"/>
    <w:rsid w:val="00810951"/>
    <w:rsid w:val="00810F7D"/>
    <w:rsid w:val="00811223"/>
    <w:rsid w:val="008118F9"/>
    <w:rsid w:val="00811992"/>
    <w:rsid w:val="00812683"/>
    <w:rsid w:val="00812723"/>
    <w:rsid w:val="00812E1C"/>
    <w:rsid w:val="0081310E"/>
    <w:rsid w:val="008136DF"/>
    <w:rsid w:val="00813B40"/>
    <w:rsid w:val="00813F21"/>
    <w:rsid w:val="00813F60"/>
    <w:rsid w:val="00814255"/>
    <w:rsid w:val="008148E1"/>
    <w:rsid w:val="00814BF2"/>
    <w:rsid w:val="0081511F"/>
    <w:rsid w:val="0081513C"/>
    <w:rsid w:val="008152D8"/>
    <w:rsid w:val="008153ED"/>
    <w:rsid w:val="00815C11"/>
    <w:rsid w:val="0081781C"/>
    <w:rsid w:val="008202F5"/>
    <w:rsid w:val="00820437"/>
    <w:rsid w:val="008204C0"/>
    <w:rsid w:val="00820665"/>
    <w:rsid w:val="00820C3B"/>
    <w:rsid w:val="00820C6B"/>
    <w:rsid w:val="00820EC7"/>
    <w:rsid w:val="00820F93"/>
    <w:rsid w:val="008213CE"/>
    <w:rsid w:val="00821635"/>
    <w:rsid w:val="0082186E"/>
    <w:rsid w:val="00821968"/>
    <w:rsid w:val="00821A8E"/>
    <w:rsid w:val="00821B71"/>
    <w:rsid w:val="00821BF6"/>
    <w:rsid w:val="00821CB7"/>
    <w:rsid w:val="00823092"/>
    <w:rsid w:val="00823716"/>
    <w:rsid w:val="00823933"/>
    <w:rsid w:val="00823B3C"/>
    <w:rsid w:val="00824270"/>
    <w:rsid w:val="008245A8"/>
    <w:rsid w:val="0082497E"/>
    <w:rsid w:val="00824CB6"/>
    <w:rsid w:val="00824CF5"/>
    <w:rsid w:val="00824F6F"/>
    <w:rsid w:val="00825420"/>
    <w:rsid w:val="00825610"/>
    <w:rsid w:val="00825C29"/>
    <w:rsid w:val="00825C4A"/>
    <w:rsid w:val="00825FFC"/>
    <w:rsid w:val="0082604A"/>
    <w:rsid w:val="00826344"/>
    <w:rsid w:val="008267E7"/>
    <w:rsid w:val="00826971"/>
    <w:rsid w:val="00826AD5"/>
    <w:rsid w:val="00826BF1"/>
    <w:rsid w:val="00827357"/>
    <w:rsid w:val="0082774C"/>
    <w:rsid w:val="00827ACD"/>
    <w:rsid w:val="00827CE6"/>
    <w:rsid w:val="00827D2A"/>
    <w:rsid w:val="0083014E"/>
    <w:rsid w:val="008302F4"/>
    <w:rsid w:val="0083041F"/>
    <w:rsid w:val="00830430"/>
    <w:rsid w:val="00830E42"/>
    <w:rsid w:val="00831011"/>
    <w:rsid w:val="0083113A"/>
    <w:rsid w:val="0083179C"/>
    <w:rsid w:val="00832311"/>
    <w:rsid w:val="00832361"/>
    <w:rsid w:val="00832E73"/>
    <w:rsid w:val="00832F7A"/>
    <w:rsid w:val="00833016"/>
    <w:rsid w:val="0083350E"/>
    <w:rsid w:val="008338E4"/>
    <w:rsid w:val="008345CE"/>
    <w:rsid w:val="00835524"/>
    <w:rsid w:val="0083553A"/>
    <w:rsid w:val="00836F71"/>
    <w:rsid w:val="008404FE"/>
    <w:rsid w:val="00840F02"/>
    <w:rsid w:val="00841317"/>
    <w:rsid w:val="00841649"/>
    <w:rsid w:val="008420A1"/>
    <w:rsid w:val="00842BC8"/>
    <w:rsid w:val="008431A3"/>
    <w:rsid w:val="008440A7"/>
    <w:rsid w:val="008442AF"/>
    <w:rsid w:val="008442DF"/>
    <w:rsid w:val="00844359"/>
    <w:rsid w:val="008443CC"/>
    <w:rsid w:val="00844F15"/>
    <w:rsid w:val="00844F19"/>
    <w:rsid w:val="00845834"/>
    <w:rsid w:val="0084583E"/>
    <w:rsid w:val="008462BA"/>
    <w:rsid w:val="008467DB"/>
    <w:rsid w:val="008469E7"/>
    <w:rsid w:val="00846B5D"/>
    <w:rsid w:val="00847132"/>
    <w:rsid w:val="00847C76"/>
    <w:rsid w:val="008500C2"/>
    <w:rsid w:val="008500FD"/>
    <w:rsid w:val="0085023B"/>
    <w:rsid w:val="008514A7"/>
    <w:rsid w:val="008517F3"/>
    <w:rsid w:val="00851BC6"/>
    <w:rsid w:val="00851E64"/>
    <w:rsid w:val="008520CC"/>
    <w:rsid w:val="00852181"/>
    <w:rsid w:val="00852A83"/>
    <w:rsid w:val="00852B76"/>
    <w:rsid w:val="0085316E"/>
    <w:rsid w:val="00853378"/>
    <w:rsid w:val="00853B94"/>
    <w:rsid w:val="00853C6F"/>
    <w:rsid w:val="00853DAE"/>
    <w:rsid w:val="00853DF8"/>
    <w:rsid w:val="00853EC5"/>
    <w:rsid w:val="00853F31"/>
    <w:rsid w:val="00853F6B"/>
    <w:rsid w:val="0085469B"/>
    <w:rsid w:val="008557FC"/>
    <w:rsid w:val="008563CC"/>
    <w:rsid w:val="0085687B"/>
    <w:rsid w:val="008573AC"/>
    <w:rsid w:val="008573D3"/>
    <w:rsid w:val="008576A1"/>
    <w:rsid w:val="0085778C"/>
    <w:rsid w:val="00857B1F"/>
    <w:rsid w:val="008612E9"/>
    <w:rsid w:val="00861CC6"/>
    <w:rsid w:val="00861FF1"/>
    <w:rsid w:val="00862211"/>
    <w:rsid w:val="008625BB"/>
    <w:rsid w:val="008627BB"/>
    <w:rsid w:val="00862860"/>
    <w:rsid w:val="008628EF"/>
    <w:rsid w:val="00862EDB"/>
    <w:rsid w:val="00863189"/>
    <w:rsid w:val="00863276"/>
    <w:rsid w:val="00863386"/>
    <w:rsid w:val="008634EC"/>
    <w:rsid w:val="0086445D"/>
    <w:rsid w:val="00864DB0"/>
    <w:rsid w:val="00864E71"/>
    <w:rsid w:val="00864F40"/>
    <w:rsid w:val="00865334"/>
    <w:rsid w:val="00865955"/>
    <w:rsid w:val="00865B2C"/>
    <w:rsid w:val="0086624E"/>
    <w:rsid w:val="008662D3"/>
    <w:rsid w:val="0086634F"/>
    <w:rsid w:val="00866E26"/>
    <w:rsid w:val="008671D7"/>
    <w:rsid w:val="0086726E"/>
    <w:rsid w:val="00867823"/>
    <w:rsid w:val="008678DD"/>
    <w:rsid w:val="008679CD"/>
    <w:rsid w:val="00867A0A"/>
    <w:rsid w:val="00867FE9"/>
    <w:rsid w:val="00871446"/>
    <w:rsid w:val="00871ABA"/>
    <w:rsid w:val="00871E79"/>
    <w:rsid w:val="00871F94"/>
    <w:rsid w:val="00872324"/>
    <w:rsid w:val="00872CC7"/>
    <w:rsid w:val="00872ED8"/>
    <w:rsid w:val="0087304B"/>
    <w:rsid w:val="00873299"/>
    <w:rsid w:val="0087458D"/>
    <w:rsid w:val="008749CE"/>
    <w:rsid w:val="00874F70"/>
    <w:rsid w:val="00875B97"/>
    <w:rsid w:val="00875BC4"/>
    <w:rsid w:val="00875CAD"/>
    <w:rsid w:val="0087621B"/>
    <w:rsid w:val="00876376"/>
    <w:rsid w:val="00876524"/>
    <w:rsid w:val="0087691D"/>
    <w:rsid w:val="00876B57"/>
    <w:rsid w:val="008774A1"/>
    <w:rsid w:val="008776FA"/>
    <w:rsid w:val="00877C81"/>
    <w:rsid w:val="0088025E"/>
    <w:rsid w:val="00880A34"/>
    <w:rsid w:val="008811D7"/>
    <w:rsid w:val="00881962"/>
    <w:rsid w:val="00881DA1"/>
    <w:rsid w:val="00881ED8"/>
    <w:rsid w:val="00881F1F"/>
    <w:rsid w:val="00881FBA"/>
    <w:rsid w:val="00882146"/>
    <w:rsid w:val="00882179"/>
    <w:rsid w:val="00882A4D"/>
    <w:rsid w:val="00882B97"/>
    <w:rsid w:val="00882E0F"/>
    <w:rsid w:val="008830FD"/>
    <w:rsid w:val="008836C5"/>
    <w:rsid w:val="008837C8"/>
    <w:rsid w:val="00883843"/>
    <w:rsid w:val="00883878"/>
    <w:rsid w:val="00883909"/>
    <w:rsid w:val="008840CF"/>
    <w:rsid w:val="0088416F"/>
    <w:rsid w:val="00884DDB"/>
    <w:rsid w:val="008852B5"/>
    <w:rsid w:val="00887308"/>
    <w:rsid w:val="008877C7"/>
    <w:rsid w:val="00887ACF"/>
    <w:rsid w:val="00887DA7"/>
    <w:rsid w:val="00887E8D"/>
    <w:rsid w:val="00890107"/>
    <w:rsid w:val="0089070B"/>
    <w:rsid w:val="00890716"/>
    <w:rsid w:val="00890926"/>
    <w:rsid w:val="00890B3F"/>
    <w:rsid w:val="00890DD2"/>
    <w:rsid w:val="00890E3A"/>
    <w:rsid w:val="008910F7"/>
    <w:rsid w:val="008912B8"/>
    <w:rsid w:val="008916C3"/>
    <w:rsid w:val="00891941"/>
    <w:rsid w:val="0089206B"/>
    <w:rsid w:val="0089213F"/>
    <w:rsid w:val="008921D2"/>
    <w:rsid w:val="0089241A"/>
    <w:rsid w:val="0089294F"/>
    <w:rsid w:val="00892D27"/>
    <w:rsid w:val="00892DAE"/>
    <w:rsid w:val="00892F63"/>
    <w:rsid w:val="008930E1"/>
    <w:rsid w:val="00895128"/>
    <w:rsid w:val="0089554F"/>
    <w:rsid w:val="00895ED0"/>
    <w:rsid w:val="00896180"/>
    <w:rsid w:val="00896366"/>
    <w:rsid w:val="0089639F"/>
    <w:rsid w:val="00896793"/>
    <w:rsid w:val="00896796"/>
    <w:rsid w:val="00896942"/>
    <w:rsid w:val="00896A57"/>
    <w:rsid w:val="00896FDD"/>
    <w:rsid w:val="008975F5"/>
    <w:rsid w:val="008A019D"/>
    <w:rsid w:val="008A1407"/>
    <w:rsid w:val="008A1543"/>
    <w:rsid w:val="008A1BC2"/>
    <w:rsid w:val="008A251B"/>
    <w:rsid w:val="008A292A"/>
    <w:rsid w:val="008A326F"/>
    <w:rsid w:val="008A3435"/>
    <w:rsid w:val="008A41F3"/>
    <w:rsid w:val="008A463E"/>
    <w:rsid w:val="008A4963"/>
    <w:rsid w:val="008A49DD"/>
    <w:rsid w:val="008A53F9"/>
    <w:rsid w:val="008A54A0"/>
    <w:rsid w:val="008A6297"/>
    <w:rsid w:val="008A63BC"/>
    <w:rsid w:val="008A6807"/>
    <w:rsid w:val="008A6A47"/>
    <w:rsid w:val="008A7C7D"/>
    <w:rsid w:val="008B0716"/>
    <w:rsid w:val="008B0B9F"/>
    <w:rsid w:val="008B0BE2"/>
    <w:rsid w:val="008B0CFD"/>
    <w:rsid w:val="008B1588"/>
    <w:rsid w:val="008B1FC5"/>
    <w:rsid w:val="008B3F8D"/>
    <w:rsid w:val="008B4731"/>
    <w:rsid w:val="008B4D31"/>
    <w:rsid w:val="008B4E57"/>
    <w:rsid w:val="008B5285"/>
    <w:rsid w:val="008B53BA"/>
    <w:rsid w:val="008B5A4A"/>
    <w:rsid w:val="008B5B51"/>
    <w:rsid w:val="008B5C5C"/>
    <w:rsid w:val="008B64CD"/>
    <w:rsid w:val="008B70F4"/>
    <w:rsid w:val="008B75E4"/>
    <w:rsid w:val="008B7D03"/>
    <w:rsid w:val="008C03E1"/>
    <w:rsid w:val="008C0DED"/>
    <w:rsid w:val="008C0F2D"/>
    <w:rsid w:val="008C17E8"/>
    <w:rsid w:val="008C1AB5"/>
    <w:rsid w:val="008C1C15"/>
    <w:rsid w:val="008C200D"/>
    <w:rsid w:val="008C239A"/>
    <w:rsid w:val="008C2FFF"/>
    <w:rsid w:val="008C306A"/>
    <w:rsid w:val="008C3329"/>
    <w:rsid w:val="008C37C9"/>
    <w:rsid w:val="008C39B8"/>
    <w:rsid w:val="008C3CCA"/>
    <w:rsid w:val="008C4565"/>
    <w:rsid w:val="008C4A12"/>
    <w:rsid w:val="008C4BCB"/>
    <w:rsid w:val="008C4C6E"/>
    <w:rsid w:val="008C5285"/>
    <w:rsid w:val="008C5400"/>
    <w:rsid w:val="008C589F"/>
    <w:rsid w:val="008C593F"/>
    <w:rsid w:val="008C6432"/>
    <w:rsid w:val="008C68B3"/>
    <w:rsid w:val="008C6A29"/>
    <w:rsid w:val="008C6D0E"/>
    <w:rsid w:val="008C6D28"/>
    <w:rsid w:val="008C79AD"/>
    <w:rsid w:val="008C7A8C"/>
    <w:rsid w:val="008C7FC8"/>
    <w:rsid w:val="008D03DD"/>
    <w:rsid w:val="008D0467"/>
    <w:rsid w:val="008D05E3"/>
    <w:rsid w:val="008D067A"/>
    <w:rsid w:val="008D1723"/>
    <w:rsid w:val="008D179F"/>
    <w:rsid w:val="008D18A7"/>
    <w:rsid w:val="008D194C"/>
    <w:rsid w:val="008D20B2"/>
    <w:rsid w:val="008D2202"/>
    <w:rsid w:val="008D225D"/>
    <w:rsid w:val="008D2493"/>
    <w:rsid w:val="008D2A1F"/>
    <w:rsid w:val="008D2C48"/>
    <w:rsid w:val="008D3248"/>
    <w:rsid w:val="008D35A7"/>
    <w:rsid w:val="008D36C1"/>
    <w:rsid w:val="008D39E4"/>
    <w:rsid w:val="008D48FC"/>
    <w:rsid w:val="008D4AC9"/>
    <w:rsid w:val="008D57BE"/>
    <w:rsid w:val="008D6AC8"/>
    <w:rsid w:val="008D6FC0"/>
    <w:rsid w:val="008D7889"/>
    <w:rsid w:val="008D79ED"/>
    <w:rsid w:val="008D7E07"/>
    <w:rsid w:val="008E00F9"/>
    <w:rsid w:val="008E0324"/>
    <w:rsid w:val="008E0464"/>
    <w:rsid w:val="008E0611"/>
    <w:rsid w:val="008E0FC5"/>
    <w:rsid w:val="008E1874"/>
    <w:rsid w:val="008E1906"/>
    <w:rsid w:val="008E1EDF"/>
    <w:rsid w:val="008E1F1B"/>
    <w:rsid w:val="008E1F72"/>
    <w:rsid w:val="008E255B"/>
    <w:rsid w:val="008E2685"/>
    <w:rsid w:val="008E26EC"/>
    <w:rsid w:val="008E2C3C"/>
    <w:rsid w:val="008E3018"/>
    <w:rsid w:val="008E3369"/>
    <w:rsid w:val="008E33DF"/>
    <w:rsid w:val="008E34D5"/>
    <w:rsid w:val="008E413A"/>
    <w:rsid w:val="008E55C5"/>
    <w:rsid w:val="008E5728"/>
    <w:rsid w:val="008E5AAF"/>
    <w:rsid w:val="008E66F9"/>
    <w:rsid w:val="008E77CE"/>
    <w:rsid w:val="008E7888"/>
    <w:rsid w:val="008F010D"/>
    <w:rsid w:val="008F053F"/>
    <w:rsid w:val="008F0BD6"/>
    <w:rsid w:val="008F1004"/>
    <w:rsid w:val="008F1370"/>
    <w:rsid w:val="008F156D"/>
    <w:rsid w:val="008F15F3"/>
    <w:rsid w:val="008F1C53"/>
    <w:rsid w:val="008F1F32"/>
    <w:rsid w:val="008F1F37"/>
    <w:rsid w:val="008F211B"/>
    <w:rsid w:val="008F24A2"/>
    <w:rsid w:val="008F2CCF"/>
    <w:rsid w:val="008F31D2"/>
    <w:rsid w:val="008F37CF"/>
    <w:rsid w:val="008F37DB"/>
    <w:rsid w:val="008F38C0"/>
    <w:rsid w:val="008F3AE6"/>
    <w:rsid w:val="008F3B8C"/>
    <w:rsid w:val="008F478E"/>
    <w:rsid w:val="008F5F7C"/>
    <w:rsid w:val="008F6849"/>
    <w:rsid w:val="008F6982"/>
    <w:rsid w:val="008F6DF7"/>
    <w:rsid w:val="008F7656"/>
    <w:rsid w:val="008F7947"/>
    <w:rsid w:val="008F797D"/>
    <w:rsid w:val="00900987"/>
    <w:rsid w:val="00900A45"/>
    <w:rsid w:val="00900E46"/>
    <w:rsid w:val="00900EDE"/>
    <w:rsid w:val="009019DC"/>
    <w:rsid w:val="0090230C"/>
    <w:rsid w:val="00902904"/>
    <w:rsid w:val="00902A3C"/>
    <w:rsid w:val="00902C61"/>
    <w:rsid w:val="00902F48"/>
    <w:rsid w:val="009031AB"/>
    <w:rsid w:val="00903383"/>
    <w:rsid w:val="009034E7"/>
    <w:rsid w:val="009038FF"/>
    <w:rsid w:val="00903E8D"/>
    <w:rsid w:val="00903F9E"/>
    <w:rsid w:val="00904123"/>
    <w:rsid w:val="009041A1"/>
    <w:rsid w:val="009047FF"/>
    <w:rsid w:val="00904DAA"/>
    <w:rsid w:val="00905030"/>
    <w:rsid w:val="00905449"/>
    <w:rsid w:val="00905961"/>
    <w:rsid w:val="00906BFA"/>
    <w:rsid w:val="00906C4A"/>
    <w:rsid w:val="00906F67"/>
    <w:rsid w:val="009071E1"/>
    <w:rsid w:val="00907BF0"/>
    <w:rsid w:val="00907FDA"/>
    <w:rsid w:val="00910532"/>
    <w:rsid w:val="00910756"/>
    <w:rsid w:val="0091089B"/>
    <w:rsid w:val="009110CF"/>
    <w:rsid w:val="009112AE"/>
    <w:rsid w:val="009114F6"/>
    <w:rsid w:val="009119BC"/>
    <w:rsid w:val="0091250C"/>
    <w:rsid w:val="00912B0F"/>
    <w:rsid w:val="00912B5D"/>
    <w:rsid w:val="00912DAE"/>
    <w:rsid w:val="00912EEB"/>
    <w:rsid w:val="009136D8"/>
    <w:rsid w:val="00913DC7"/>
    <w:rsid w:val="00913DFC"/>
    <w:rsid w:val="00913E13"/>
    <w:rsid w:val="009143AC"/>
    <w:rsid w:val="00914558"/>
    <w:rsid w:val="00914AAD"/>
    <w:rsid w:val="00914EB1"/>
    <w:rsid w:val="00914FD9"/>
    <w:rsid w:val="0091502F"/>
    <w:rsid w:val="00915546"/>
    <w:rsid w:val="00915629"/>
    <w:rsid w:val="0091635A"/>
    <w:rsid w:val="00916D4A"/>
    <w:rsid w:val="00916F6B"/>
    <w:rsid w:val="009175AA"/>
    <w:rsid w:val="00917861"/>
    <w:rsid w:val="009179E8"/>
    <w:rsid w:val="00917DEF"/>
    <w:rsid w:val="00920024"/>
    <w:rsid w:val="00920B91"/>
    <w:rsid w:val="00920F32"/>
    <w:rsid w:val="00920F55"/>
    <w:rsid w:val="009212E1"/>
    <w:rsid w:val="009215F8"/>
    <w:rsid w:val="00921E83"/>
    <w:rsid w:val="00922A5E"/>
    <w:rsid w:val="00922AB0"/>
    <w:rsid w:val="0092364D"/>
    <w:rsid w:val="009240DE"/>
    <w:rsid w:val="00924524"/>
    <w:rsid w:val="00925145"/>
    <w:rsid w:val="009253BF"/>
    <w:rsid w:val="0092582B"/>
    <w:rsid w:val="00926569"/>
    <w:rsid w:val="009269F4"/>
    <w:rsid w:val="00926F07"/>
    <w:rsid w:val="00927172"/>
    <w:rsid w:val="009276BB"/>
    <w:rsid w:val="00927B69"/>
    <w:rsid w:val="00930A47"/>
    <w:rsid w:val="009310CF"/>
    <w:rsid w:val="00931AB5"/>
    <w:rsid w:val="00931F81"/>
    <w:rsid w:val="00932495"/>
    <w:rsid w:val="00932E28"/>
    <w:rsid w:val="00933266"/>
    <w:rsid w:val="00933580"/>
    <w:rsid w:val="00933BED"/>
    <w:rsid w:val="00934043"/>
    <w:rsid w:val="009340DC"/>
    <w:rsid w:val="00934245"/>
    <w:rsid w:val="00934658"/>
    <w:rsid w:val="00934E54"/>
    <w:rsid w:val="009350AD"/>
    <w:rsid w:val="009351A6"/>
    <w:rsid w:val="00935351"/>
    <w:rsid w:val="00935AD2"/>
    <w:rsid w:val="00936482"/>
    <w:rsid w:val="009365D1"/>
    <w:rsid w:val="0093675D"/>
    <w:rsid w:val="009369A3"/>
    <w:rsid w:val="00936C52"/>
    <w:rsid w:val="00936E13"/>
    <w:rsid w:val="00937290"/>
    <w:rsid w:val="00937841"/>
    <w:rsid w:val="00937943"/>
    <w:rsid w:val="00940898"/>
    <w:rsid w:val="00940994"/>
    <w:rsid w:val="00940C05"/>
    <w:rsid w:val="0094102A"/>
    <w:rsid w:val="0094119C"/>
    <w:rsid w:val="00941610"/>
    <w:rsid w:val="009417E4"/>
    <w:rsid w:val="009419C5"/>
    <w:rsid w:val="009419D9"/>
    <w:rsid w:val="00941DA6"/>
    <w:rsid w:val="00941E1E"/>
    <w:rsid w:val="0094279E"/>
    <w:rsid w:val="00942BB9"/>
    <w:rsid w:val="009433F7"/>
    <w:rsid w:val="0094343A"/>
    <w:rsid w:val="00943526"/>
    <w:rsid w:val="00943973"/>
    <w:rsid w:val="00943E67"/>
    <w:rsid w:val="009443DE"/>
    <w:rsid w:val="00944E40"/>
    <w:rsid w:val="00945788"/>
    <w:rsid w:val="00945A73"/>
    <w:rsid w:val="00945C05"/>
    <w:rsid w:val="00946448"/>
    <w:rsid w:val="009466C1"/>
    <w:rsid w:val="00946C29"/>
    <w:rsid w:val="00947348"/>
    <w:rsid w:val="00950190"/>
    <w:rsid w:val="00950B86"/>
    <w:rsid w:val="00950C9F"/>
    <w:rsid w:val="00950DB9"/>
    <w:rsid w:val="00950E78"/>
    <w:rsid w:val="00950E8A"/>
    <w:rsid w:val="00951506"/>
    <w:rsid w:val="00951888"/>
    <w:rsid w:val="00951A85"/>
    <w:rsid w:val="0095377D"/>
    <w:rsid w:val="00953886"/>
    <w:rsid w:val="009538CE"/>
    <w:rsid w:val="00953D4A"/>
    <w:rsid w:val="00953EFE"/>
    <w:rsid w:val="009540FD"/>
    <w:rsid w:val="009542AC"/>
    <w:rsid w:val="00954371"/>
    <w:rsid w:val="00954747"/>
    <w:rsid w:val="00954E25"/>
    <w:rsid w:val="00954FED"/>
    <w:rsid w:val="0095585A"/>
    <w:rsid w:val="00955C59"/>
    <w:rsid w:val="00955C5A"/>
    <w:rsid w:val="00955C79"/>
    <w:rsid w:val="009562F1"/>
    <w:rsid w:val="0095676B"/>
    <w:rsid w:val="00956EA3"/>
    <w:rsid w:val="00957741"/>
    <w:rsid w:val="009578E2"/>
    <w:rsid w:val="0095798D"/>
    <w:rsid w:val="00957DC8"/>
    <w:rsid w:val="0096010B"/>
    <w:rsid w:val="009601E4"/>
    <w:rsid w:val="009603A8"/>
    <w:rsid w:val="00960672"/>
    <w:rsid w:val="00960CEE"/>
    <w:rsid w:val="0096161D"/>
    <w:rsid w:val="00962206"/>
    <w:rsid w:val="00962480"/>
    <w:rsid w:val="00962832"/>
    <w:rsid w:val="00962E4D"/>
    <w:rsid w:val="0096322D"/>
    <w:rsid w:val="009639B3"/>
    <w:rsid w:val="00963B2D"/>
    <w:rsid w:val="009640B6"/>
    <w:rsid w:val="009649CC"/>
    <w:rsid w:val="00964FEA"/>
    <w:rsid w:val="009653AF"/>
    <w:rsid w:val="00965489"/>
    <w:rsid w:val="009654FE"/>
    <w:rsid w:val="00965578"/>
    <w:rsid w:val="009658E4"/>
    <w:rsid w:val="009658FB"/>
    <w:rsid w:val="0096629B"/>
    <w:rsid w:val="0096648B"/>
    <w:rsid w:val="00966548"/>
    <w:rsid w:val="0096658D"/>
    <w:rsid w:val="009665FE"/>
    <w:rsid w:val="00966803"/>
    <w:rsid w:val="00966953"/>
    <w:rsid w:val="009669EB"/>
    <w:rsid w:val="00966ACF"/>
    <w:rsid w:val="00966B50"/>
    <w:rsid w:val="00966B5B"/>
    <w:rsid w:val="00966FC5"/>
    <w:rsid w:val="00967562"/>
    <w:rsid w:val="009701F3"/>
    <w:rsid w:val="00970275"/>
    <w:rsid w:val="0097056D"/>
    <w:rsid w:val="009707C7"/>
    <w:rsid w:val="00970832"/>
    <w:rsid w:val="0097090A"/>
    <w:rsid w:val="00970B51"/>
    <w:rsid w:val="00970B7D"/>
    <w:rsid w:val="00970B89"/>
    <w:rsid w:val="00971E37"/>
    <w:rsid w:val="0097222F"/>
    <w:rsid w:val="00972667"/>
    <w:rsid w:val="0097278F"/>
    <w:rsid w:val="00973B61"/>
    <w:rsid w:val="00973DC2"/>
    <w:rsid w:val="00974127"/>
    <w:rsid w:val="00974403"/>
    <w:rsid w:val="009750D9"/>
    <w:rsid w:val="0097614C"/>
    <w:rsid w:val="00976AAF"/>
    <w:rsid w:val="00976DA0"/>
    <w:rsid w:val="00977715"/>
    <w:rsid w:val="00977C94"/>
    <w:rsid w:val="00977F35"/>
    <w:rsid w:val="00977FF4"/>
    <w:rsid w:val="00980040"/>
    <w:rsid w:val="0098037F"/>
    <w:rsid w:val="00980B10"/>
    <w:rsid w:val="00980F66"/>
    <w:rsid w:val="00981432"/>
    <w:rsid w:val="009815F5"/>
    <w:rsid w:val="009817CD"/>
    <w:rsid w:val="00981955"/>
    <w:rsid w:val="00981EB4"/>
    <w:rsid w:val="00981FE9"/>
    <w:rsid w:val="009823E6"/>
    <w:rsid w:val="00982483"/>
    <w:rsid w:val="009826E6"/>
    <w:rsid w:val="00983837"/>
    <w:rsid w:val="009839C1"/>
    <w:rsid w:val="00983B2E"/>
    <w:rsid w:val="00983B9D"/>
    <w:rsid w:val="00983F95"/>
    <w:rsid w:val="009843A5"/>
    <w:rsid w:val="00984497"/>
    <w:rsid w:val="009849FA"/>
    <w:rsid w:val="00984DCD"/>
    <w:rsid w:val="009859C1"/>
    <w:rsid w:val="00985B33"/>
    <w:rsid w:val="00986112"/>
    <w:rsid w:val="009861C8"/>
    <w:rsid w:val="0098625B"/>
    <w:rsid w:val="009868C8"/>
    <w:rsid w:val="00986C79"/>
    <w:rsid w:val="00986CB6"/>
    <w:rsid w:val="00986CD8"/>
    <w:rsid w:val="00986F67"/>
    <w:rsid w:val="00987180"/>
    <w:rsid w:val="0098725A"/>
    <w:rsid w:val="00987281"/>
    <w:rsid w:val="0099008F"/>
    <w:rsid w:val="009906FD"/>
    <w:rsid w:val="0099070C"/>
    <w:rsid w:val="0099080B"/>
    <w:rsid w:val="00990C3B"/>
    <w:rsid w:val="00990D8A"/>
    <w:rsid w:val="00991512"/>
    <w:rsid w:val="009917E5"/>
    <w:rsid w:val="00991AE7"/>
    <w:rsid w:val="009925C9"/>
    <w:rsid w:val="00992E0C"/>
    <w:rsid w:val="0099362D"/>
    <w:rsid w:val="00993AA6"/>
    <w:rsid w:val="00994255"/>
    <w:rsid w:val="00994300"/>
    <w:rsid w:val="00994A87"/>
    <w:rsid w:val="00994E2E"/>
    <w:rsid w:val="00994E5C"/>
    <w:rsid w:val="00995215"/>
    <w:rsid w:val="009957FD"/>
    <w:rsid w:val="0099677D"/>
    <w:rsid w:val="00996BC6"/>
    <w:rsid w:val="009974C2"/>
    <w:rsid w:val="009975DC"/>
    <w:rsid w:val="00997639"/>
    <w:rsid w:val="00997D40"/>
    <w:rsid w:val="00997E74"/>
    <w:rsid w:val="00997EB1"/>
    <w:rsid w:val="009A0387"/>
    <w:rsid w:val="009A0480"/>
    <w:rsid w:val="009A0698"/>
    <w:rsid w:val="009A0BA8"/>
    <w:rsid w:val="009A0F12"/>
    <w:rsid w:val="009A11ED"/>
    <w:rsid w:val="009A1468"/>
    <w:rsid w:val="009A17E8"/>
    <w:rsid w:val="009A18DD"/>
    <w:rsid w:val="009A1A25"/>
    <w:rsid w:val="009A2313"/>
    <w:rsid w:val="009A2637"/>
    <w:rsid w:val="009A2745"/>
    <w:rsid w:val="009A28E9"/>
    <w:rsid w:val="009A2DDF"/>
    <w:rsid w:val="009A3451"/>
    <w:rsid w:val="009A37DD"/>
    <w:rsid w:val="009A41AB"/>
    <w:rsid w:val="009A4243"/>
    <w:rsid w:val="009A4297"/>
    <w:rsid w:val="009A4DCC"/>
    <w:rsid w:val="009A56B1"/>
    <w:rsid w:val="009A5A49"/>
    <w:rsid w:val="009A5BB1"/>
    <w:rsid w:val="009A68EA"/>
    <w:rsid w:val="009A6B59"/>
    <w:rsid w:val="009A6D07"/>
    <w:rsid w:val="009A6EEF"/>
    <w:rsid w:val="009B03AC"/>
    <w:rsid w:val="009B07E1"/>
    <w:rsid w:val="009B0870"/>
    <w:rsid w:val="009B107E"/>
    <w:rsid w:val="009B1454"/>
    <w:rsid w:val="009B171F"/>
    <w:rsid w:val="009B1ED7"/>
    <w:rsid w:val="009B27A1"/>
    <w:rsid w:val="009B2D7B"/>
    <w:rsid w:val="009B2D91"/>
    <w:rsid w:val="009B2DE1"/>
    <w:rsid w:val="009B3648"/>
    <w:rsid w:val="009B396D"/>
    <w:rsid w:val="009B3BDA"/>
    <w:rsid w:val="009B3CF5"/>
    <w:rsid w:val="009B440C"/>
    <w:rsid w:val="009B45BE"/>
    <w:rsid w:val="009B46E0"/>
    <w:rsid w:val="009B48C6"/>
    <w:rsid w:val="009B4BA4"/>
    <w:rsid w:val="009B4DB8"/>
    <w:rsid w:val="009B5507"/>
    <w:rsid w:val="009B58E2"/>
    <w:rsid w:val="009B58EE"/>
    <w:rsid w:val="009B5CBE"/>
    <w:rsid w:val="009B5EE9"/>
    <w:rsid w:val="009B6D3C"/>
    <w:rsid w:val="009B6D66"/>
    <w:rsid w:val="009B71F3"/>
    <w:rsid w:val="009B73D4"/>
    <w:rsid w:val="009B75C2"/>
    <w:rsid w:val="009B7663"/>
    <w:rsid w:val="009B7667"/>
    <w:rsid w:val="009B7B3B"/>
    <w:rsid w:val="009C01D7"/>
    <w:rsid w:val="009C0432"/>
    <w:rsid w:val="009C066E"/>
    <w:rsid w:val="009C13B1"/>
    <w:rsid w:val="009C1704"/>
    <w:rsid w:val="009C1F3C"/>
    <w:rsid w:val="009C225F"/>
    <w:rsid w:val="009C2681"/>
    <w:rsid w:val="009C281F"/>
    <w:rsid w:val="009C2B63"/>
    <w:rsid w:val="009C30EB"/>
    <w:rsid w:val="009C415C"/>
    <w:rsid w:val="009C425E"/>
    <w:rsid w:val="009C42AD"/>
    <w:rsid w:val="009C48A7"/>
    <w:rsid w:val="009C5B5E"/>
    <w:rsid w:val="009C5E76"/>
    <w:rsid w:val="009C6475"/>
    <w:rsid w:val="009C6682"/>
    <w:rsid w:val="009C677F"/>
    <w:rsid w:val="009C6CDD"/>
    <w:rsid w:val="009C6DF9"/>
    <w:rsid w:val="009C741E"/>
    <w:rsid w:val="009C7467"/>
    <w:rsid w:val="009C7715"/>
    <w:rsid w:val="009C7BF0"/>
    <w:rsid w:val="009C7FEE"/>
    <w:rsid w:val="009D0188"/>
    <w:rsid w:val="009D041B"/>
    <w:rsid w:val="009D0D01"/>
    <w:rsid w:val="009D0E4F"/>
    <w:rsid w:val="009D0EC1"/>
    <w:rsid w:val="009D0FB8"/>
    <w:rsid w:val="009D125B"/>
    <w:rsid w:val="009D12B6"/>
    <w:rsid w:val="009D1561"/>
    <w:rsid w:val="009D1911"/>
    <w:rsid w:val="009D244E"/>
    <w:rsid w:val="009D24F8"/>
    <w:rsid w:val="009D2DA2"/>
    <w:rsid w:val="009D348C"/>
    <w:rsid w:val="009D39FD"/>
    <w:rsid w:val="009D3AD7"/>
    <w:rsid w:val="009D451F"/>
    <w:rsid w:val="009D45F0"/>
    <w:rsid w:val="009D48C4"/>
    <w:rsid w:val="009D49B9"/>
    <w:rsid w:val="009D54A0"/>
    <w:rsid w:val="009D54FB"/>
    <w:rsid w:val="009D5B4C"/>
    <w:rsid w:val="009D5C2F"/>
    <w:rsid w:val="009D5F87"/>
    <w:rsid w:val="009D63E9"/>
    <w:rsid w:val="009D661F"/>
    <w:rsid w:val="009D6D7D"/>
    <w:rsid w:val="009D72BA"/>
    <w:rsid w:val="009D7309"/>
    <w:rsid w:val="009D7A8B"/>
    <w:rsid w:val="009E0A8B"/>
    <w:rsid w:val="009E0B34"/>
    <w:rsid w:val="009E0E0F"/>
    <w:rsid w:val="009E0EC6"/>
    <w:rsid w:val="009E1201"/>
    <w:rsid w:val="009E1769"/>
    <w:rsid w:val="009E1C87"/>
    <w:rsid w:val="009E1F98"/>
    <w:rsid w:val="009E206D"/>
    <w:rsid w:val="009E22BA"/>
    <w:rsid w:val="009E231F"/>
    <w:rsid w:val="009E38A7"/>
    <w:rsid w:val="009E3D13"/>
    <w:rsid w:val="009E3F10"/>
    <w:rsid w:val="009E4B57"/>
    <w:rsid w:val="009E51CA"/>
    <w:rsid w:val="009E562E"/>
    <w:rsid w:val="009E5D0E"/>
    <w:rsid w:val="009E5FBD"/>
    <w:rsid w:val="009E61D9"/>
    <w:rsid w:val="009E6273"/>
    <w:rsid w:val="009E6599"/>
    <w:rsid w:val="009E675F"/>
    <w:rsid w:val="009E6975"/>
    <w:rsid w:val="009E6AE9"/>
    <w:rsid w:val="009E7473"/>
    <w:rsid w:val="009E74D0"/>
    <w:rsid w:val="009E7628"/>
    <w:rsid w:val="009E78EB"/>
    <w:rsid w:val="009E79F3"/>
    <w:rsid w:val="009F042E"/>
    <w:rsid w:val="009F07CD"/>
    <w:rsid w:val="009F0AF1"/>
    <w:rsid w:val="009F0CA1"/>
    <w:rsid w:val="009F0F33"/>
    <w:rsid w:val="009F10F9"/>
    <w:rsid w:val="009F146B"/>
    <w:rsid w:val="009F18BF"/>
    <w:rsid w:val="009F1B8B"/>
    <w:rsid w:val="009F1BDD"/>
    <w:rsid w:val="009F1F98"/>
    <w:rsid w:val="009F26B2"/>
    <w:rsid w:val="009F2B81"/>
    <w:rsid w:val="009F2E79"/>
    <w:rsid w:val="009F318F"/>
    <w:rsid w:val="009F3A2D"/>
    <w:rsid w:val="009F4252"/>
    <w:rsid w:val="009F4457"/>
    <w:rsid w:val="009F468D"/>
    <w:rsid w:val="009F4724"/>
    <w:rsid w:val="009F4767"/>
    <w:rsid w:val="009F484E"/>
    <w:rsid w:val="009F4882"/>
    <w:rsid w:val="009F5814"/>
    <w:rsid w:val="009F5FA0"/>
    <w:rsid w:val="009F5FB4"/>
    <w:rsid w:val="009F63B7"/>
    <w:rsid w:val="009F64EF"/>
    <w:rsid w:val="009F66AF"/>
    <w:rsid w:val="009F66F5"/>
    <w:rsid w:val="009F6DD0"/>
    <w:rsid w:val="009F6F16"/>
    <w:rsid w:val="009F71FC"/>
    <w:rsid w:val="009F7521"/>
    <w:rsid w:val="009F7857"/>
    <w:rsid w:val="009F7915"/>
    <w:rsid w:val="009F79D3"/>
    <w:rsid w:val="00A001F4"/>
    <w:rsid w:val="00A009C2"/>
    <w:rsid w:val="00A00C82"/>
    <w:rsid w:val="00A00DA5"/>
    <w:rsid w:val="00A01837"/>
    <w:rsid w:val="00A0239D"/>
    <w:rsid w:val="00A0244B"/>
    <w:rsid w:val="00A02CE7"/>
    <w:rsid w:val="00A03637"/>
    <w:rsid w:val="00A03B81"/>
    <w:rsid w:val="00A03CFA"/>
    <w:rsid w:val="00A0413C"/>
    <w:rsid w:val="00A042C3"/>
    <w:rsid w:val="00A04785"/>
    <w:rsid w:val="00A051C3"/>
    <w:rsid w:val="00A0570D"/>
    <w:rsid w:val="00A059DF"/>
    <w:rsid w:val="00A05F0E"/>
    <w:rsid w:val="00A063D5"/>
    <w:rsid w:val="00A0683A"/>
    <w:rsid w:val="00A06B3E"/>
    <w:rsid w:val="00A06E86"/>
    <w:rsid w:val="00A070EA"/>
    <w:rsid w:val="00A0770F"/>
    <w:rsid w:val="00A07BE3"/>
    <w:rsid w:val="00A102CD"/>
    <w:rsid w:val="00A104DF"/>
    <w:rsid w:val="00A1088A"/>
    <w:rsid w:val="00A10EFC"/>
    <w:rsid w:val="00A10F68"/>
    <w:rsid w:val="00A1114A"/>
    <w:rsid w:val="00A11262"/>
    <w:rsid w:val="00A1182F"/>
    <w:rsid w:val="00A11ADE"/>
    <w:rsid w:val="00A11BD4"/>
    <w:rsid w:val="00A1258A"/>
    <w:rsid w:val="00A1268B"/>
    <w:rsid w:val="00A12853"/>
    <w:rsid w:val="00A12CF8"/>
    <w:rsid w:val="00A12DA7"/>
    <w:rsid w:val="00A1365B"/>
    <w:rsid w:val="00A13BAC"/>
    <w:rsid w:val="00A13CF2"/>
    <w:rsid w:val="00A14058"/>
    <w:rsid w:val="00A1414B"/>
    <w:rsid w:val="00A14150"/>
    <w:rsid w:val="00A1445B"/>
    <w:rsid w:val="00A14510"/>
    <w:rsid w:val="00A14778"/>
    <w:rsid w:val="00A14956"/>
    <w:rsid w:val="00A14B22"/>
    <w:rsid w:val="00A14D84"/>
    <w:rsid w:val="00A1523F"/>
    <w:rsid w:val="00A1590A"/>
    <w:rsid w:val="00A15DAC"/>
    <w:rsid w:val="00A15FCC"/>
    <w:rsid w:val="00A1601B"/>
    <w:rsid w:val="00A16CCC"/>
    <w:rsid w:val="00A17283"/>
    <w:rsid w:val="00A173D0"/>
    <w:rsid w:val="00A21C90"/>
    <w:rsid w:val="00A227A6"/>
    <w:rsid w:val="00A2297F"/>
    <w:rsid w:val="00A22EA1"/>
    <w:rsid w:val="00A23545"/>
    <w:rsid w:val="00A2371B"/>
    <w:rsid w:val="00A23969"/>
    <w:rsid w:val="00A23BED"/>
    <w:rsid w:val="00A24801"/>
    <w:rsid w:val="00A2483D"/>
    <w:rsid w:val="00A24A48"/>
    <w:rsid w:val="00A251D5"/>
    <w:rsid w:val="00A259BB"/>
    <w:rsid w:val="00A25FBE"/>
    <w:rsid w:val="00A26C44"/>
    <w:rsid w:val="00A26D14"/>
    <w:rsid w:val="00A26E6C"/>
    <w:rsid w:val="00A2708F"/>
    <w:rsid w:val="00A2723D"/>
    <w:rsid w:val="00A2768A"/>
    <w:rsid w:val="00A27B18"/>
    <w:rsid w:val="00A27BB2"/>
    <w:rsid w:val="00A27D6E"/>
    <w:rsid w:val="00A300C7"/>
    <w:rsid w:val="00A307D7"/>
    <w:rsid w:val="00A3150A"/>
    <w:rsid w:val="00A318E4"/>
    <w:rsid w:val="00A31B42"/>
    <w:rsid w:val="00A31C3E"/>
    <w:rsid w:val="00A31C75"/>
    <w:rsid w:val="00A32514"/>
    <w:rsid w:val="00A32752"/>
    <w:rsid w:val="00A328F9"/>
    <w:rsid w:val="00A33B1E"/>
    <w:rsid w:val="00A33B43"/>
    <w:rsid w:val="00A33BEA"/>
    <w:rsid w:val="00A33FE8"/>
    <w:rsid w:val="00A344BA"/>
    <w:rsid w:val="00A347E2"/>
    <w:rsid w:val="00A34C94"/>
    <w:rsid w:val="00A350A4"/>
    <w:rsid w:val="00A350D0"/>
    <w:rsid w:val="00A3524C"/>
    <w:rsid w:val="00A355DF"/>
    <w:rsid w:val="00A35800"/>
    <w:rsid w:val="00A3589D"/>
    <w:rsid w:val="00A35991"/>
    <w:rsid w:val="00A35E8D"/>
    <w:rsid w:val="00A36066"/>
    <w:rsid w:val="00A36130"/>
    <w:rsid w:val="00A366EB"/>
    <w:rsid w:val="00A3794E"/>
    <w:rsid w:val="00A37F20"/>
    <w:rsid w:val="00A406FE"/>
    <w:rsid w:val="00A40885"/>
    <w:rsid w:val="00A40CEC"/>
    <w:rsid w:val="00A40DE9"/>
    <w:rsid w:val="00A40E60"/>
    <w:rsid w:val="00A40FFA"/>
    <w:rsid w:val="00A41709"/>
    <w:rsid w:val="00A417E8"/>
    <w:rsid w:val="00A41901"/>
    <w:rsid w:val="00A420C3"/>
    <w:rsid w:val="00A42959"/>
    <w:rsid w:val="00A42C1A"/>
    <w:rsid w:val="00A43143"/>
    <w:rsid w:val="00A431E2"/>
    <w:rsid w:val="00A436F1"/>
    <w:rsid w:val="00A43C02"/>
    <w:rsid w:val="00A440FB"/>
    <w:rsid w:val="00A442C6"/>
    <w:rsid w:val="00A450F4"/>
    <w:rsid w:val="00A45126"/>
    <w:rsid w:val="00A45229"/>
    <w:rsid w:val="00A4557B"/>
    <w:rsid w:val="00A457F4"/>
    <w:rsid w:val="00A4588C"/>
    <w:rsid w:val="00A460CF"/>
    <w:rsid w:val="00A46208"/>
    <w:rsid w:val="00A465CD"/>
    <w:rsid w:val="00A467D2"/>
    <w:rsid w:val="00A46845"/>
    <w:rsid w:val="00A46CB5"/>
    <w:rsid w:val="00A4720C"/>
    <w:rsid w:val="00A503EF"/>
    <w:rsid w:val="00A50BD8"/>
    <w:rsid w:val="00A50D8A"/>
    <w:rsid w:val="00A513E8"/>
    <w:rsid w:val="00A51744"/>
    <w:rsid w:val="00A5175F"/>
    <w:rsid w:val="00A51959"/>
    <w:rsid w:val="00A51D71"/>
    <w:rsid w:val="00A520D4"/>
    <w:rsid w:val="00A52F6D"/>
    <w:rsid w:val="00A53101"/>
    <w:rsid w:val="00A5339A"/>
    <w:rsid w:val="00A541C0"/>
    <w:rsid w:val="00A5495A"/>
    <w:rsid w:val="00A549C0"/>
    <w:rsid w:val="00A54A49"/>
    <w:rsid w:val="00A54AA8"/>
    <w:rsid w:val="00A54C00"/>
    <w:rsid w:val="00A54CDE"/>
    <w:rsid w:val="00A55293"/>
    <w:rsid w:val="00A5593C"/>
    <w:rsid w:val="00A55EB0"/>
    <w:rsid w:val="00A5662B"/>
    <w:rsid w:val="00A56BCA"/>
    <w:rsid w:val="00A574D7"/>
    <w:rsid w:val="00A577CB"/>
    <w:rsid w:val="00A5789D"/>
    <w:rsid w:val="00A57B41"/>
    <w:rsid w:val="00A57E86"/>
    <w:rsid w:val="00A600F0"/>
    <w:rsid w:val="00A603C8"/>
    <w:rsid w:val="00A6128E"/>
    <w:rsid w:val="00A612AE"/>
    <w:rsid w:val="00A61676"/>
    <w:rsid w:val="00A61E53"/>
    <w:rsid w:val="00A61F14"/>
    <w:rsid w:val="00A624E5"/>
    <w:rsid w:val="00A626BF"/>
    <w:rsid w:val="00A6301C"/>
    <w:rsid w:val="00A6324E"/>
    <w:rsid w:val="00A63449"/>
    <w:rsid w:val="00A634D8"/>
    <w:rsid w:val="00A63C42"/>
    <w:rsid w:val="00A63F26"/>
    <w:rsid w:val="00A6414D"/>
    <w:rsid w:val="00A64696"/>
    <w:rsid w:val="00A64E0B"/>
    <w:rsid w:val="00A64E4D"/>
    <w:rsid w:val="00A64F2A"/>
    <w:rsid w:val="00A65248"/>
    <w:rsid w:val="00A65595"/>
    <w:rsid w:val="00A656A3"/>
    <w:rsid w:val="00A65A46"/>
    <w:rsid w:val="00A65A52"/>
    <w:rsid w:val="00A65C10"/>
    <w:rsid w:val="00A66B54"/>
    <w:rsid w:val="00A66E12"/>
    <w:rsid w:val="00A66F0D"/>
    <w:rsid w:val="00A6737E"/>
    <w:rsid w:val="00A6754A"/>
    <w:rsid w:val="00A67A70"/>
    <w:rsid w:val="00A70044"/>
    <w:rsid w:val="00A70593"/>
    <w:rsid w:val="00A70984"/>
    <w:rsid w:val="00A71D05"/>
    <w:rsid w:val="00A71D3B"/>
    <w:rsid w:val="00A71E56"/>
    <w:rsid w:val="00A726EF"/>
    <w:rsid w:val="00A72873"/>
    <w:rsid w:val="00A729B3"/>
    <w:rsid w:val="00A72C57"/>
    <w:rsid w:val="00A72D84"/>
    <w:rsid w:val="00A72E59"/>
    <w:rsid w:val="00A72FD5"/>
    <w:rsid w:val="00A73060"/>
    <w:rsid w:val="00A73555"/>
    <w:rsid w:val="00A73A4A"/>
    <w:rsid w:val="00A73CAC"/>
    <w:rsid w:val="00A73DF2"/>
    <w:rsid w:val="00A73F5F"/>
    <w:rsid w:val="00A74235"/>
    <w:rsid w:val="00A74435"/>
    <w:rsid w:val="00A7450D"/>
    <w:rsid w:val="00A7463A"/>
    <w:rsid w:val="00A74D2D"/>
    <w:rsid w:val="00A74F93"/>
    <w:rsid w:val="00A74F95"/>
    <w:rsid w:val="00A7529B"/>
    <w:rsid w:val="00A75558"/>
    <w:rsid w:val="00A75AF7"/>
    <w:rsid w:val="00A75C78"/>
    <w:rsid w:val="00A75D6C"/>
    <w:rsid w:val="00A765F3"/>
    <w:rsid w:val="00A7796D"/>
    <w:rsid w:val="00A77A29"/>
    <w:rsid w:val="00A77AEF"/>
    <w:rsid w:val="00A77D85"/>
    <w:rsid w:val="00A77F46"/>
    <w:rsid w:val="00A805D3"/>
    <w:rsid w:val="00A8093A"/>
    <w:rsid w:val="00A810BD"/>
    <w:rsid w:val="00A81228"/>
    <w:rsid w:val="00A813F5"/>
    <w:rsid w:val="00A82586"/>
    <w:rsid w:val="00A826B7"/>
    <w:rsid w:val="00A8271D"/>
    <w:rsid w:val="00A82CF6"/>
    <w:rsid w:val="00A82E61"/>
    <w:rsid w:val="00A82E65"/>
    <w:rsid w:val="00A82ED0"/>
    <w:rsid w:val="00A832AF"/>
    <w:rsid w:val="00A838C8"/>
    <w:rsid w:val="00A83AE7"/>
    <w:rsid w:val="00A83FAE"/>
    <w:rsid w:val="00A8426B"/>
    <w:rsid w:val="00A849C8"/>
    <w:rsid w:val="00A84B63"/>
    <w:rsid w:val="00A84BB9"/>
    <w:rsid w:val="00A84D98"/>
    <w:rsid w:val="00A850DE"/>
    <w:rsid w:val="00A857BB"/>
    <w:rsid w:val="00A85C48"/>
    <w:rsid w:val="00A85F3A"/>
    <w:rsid w:val="00A8662D"/>
    <w:rsid w:val="00A86A93"/>
    <w:rsid w:val="00A87244"/>
    <w:rsid w:val="00A8748C"/>
    <w:rsid w:val="00A874F6"/>
    <w:rsid w:val="00A87DE5"/>
    <w:rsid w:val="00A906F1"/>
    <w:rsid w:val="00A90909"/>
    <w:rsid w:val="00A918A1"/>
    <w:rsid w:val="00A918FA"/>
    <w:rsid w:val="00A9270C"/>
    <w:rsid w:val="00A92E8F"/>
    <w:rsid w:val="00A93448"/>
    <w:rsid w:val="00A9384D"/>
    <w:rsid w:val="00A938FD"/>
    <w:rsid w:val="00A93F57"/>
    <w:rsid w:val="00A941DC"/>
    <w:rsid w:val="00A952D0"/>
    <w:rsid w:val="00A95378"/>
    <w:rsid w:val="00A95643"/>
    <w:rsid w:val="00A9595D"/>
    <w:rsid w:val="00A964EA"/>
    <w:rsid w:val="00A96532"/>
    <w:rsid w:val="00AA029B"/>
    <w:rsid w:val="00AA077B"/>
    <w:rsid w:val="00AA0934"/>
    <w:rsid w:val="00AA0DBE"/>
    <w:rsid w:val="00AA1002"/>
    <w:rsid w:val="00AA11AF"/>
    <w:rsid w:val="00AA12B9"/>
    <w:rsid w:val="00AA1958"/>
    <w:rsid w:val="00AA19D5"/>
    <w:rsid w:val="00AA215B"/>
    <w:rsid w:val="00AA29F9"/>
    <w:rsid w:val="00AA383D"/>
    <w:rsid w:val="00AA3916"/>
    <w:rsid w:val="00AA3A37"/>
    <w:rsid w:val="00AA3D3D"/>
    <w:rsid w:val="00AA42B1"/>
    <w:rsid w:val="00AA4C0D"/>
    <w:rsid w:val="00AA52EC"/>
    <w:rsid w:val="00AA5347"/>
    <w:rsid w:val="00AA554C"/>
    <w:rsid w:val="00AA59FF"/>
    <w:rsid w:val="00AA5E60"/>
    <w:rsid w:val="00AA6328"/>
    <w:rsid w:val="00AA63EE"/>
    <w:rsid w:val="00AA6C2F"/>
    <w:rsid w:val="00AA771A"/>
    <w:rsid w:val="00AA7AEC"/>
    <w:rsid w:val="00AA7C19"/>
    <w:rsid w:val="00AA7CE7"/>
    <w:rsid w:val="00AA7D19"/>
    <w:rsid w:val="00AB046A"/>
    <w:rsid w:val="00AB0707"/>
    <w:rsid w:val="00AB180D"/>
    <w:rsid w:val="00AB1E49"/>
    <w:rsid w:val="00AB2072"/>
    <w:rsid w:val="00AB224F"/>
    <w:rsid w:val="00AB293F"/>
    <w:rsid w:val="00AB2AC4"/>
    <w:rsid w:val="00AB2B54"/>
    <w:rsid w:val="00AB2C1A"/>
    <w:rsid w:val="00AB2C34"/>
    <w:rsid w:val="00AB2C53"/>
    <w:rsid w:val="00AB2CE8"/>
    <w:rsid w:val="00AB324D"/>
    <w:rsid w:val="00AB32D2"/>
    <w:rsid w:val="00AB3412"/>
    <w:rsid w:val="00AB3449"/>
    <w:rsid w:val="00AB51F8"/>
    <w:rsid w:val="00AB548C"/>
    <w:rsid w:val="00AB554F"/>
    <w:rsid w:val="00AB5A59"/>
    <w:rsid w:val="00AB5E5A"/>
    <w:rsid w:val="00AB601D"/>
    <w:rsid w:val="00AB65DE"/>
    <w:rsid w:val="00AB6D2D"/>
    <w:rsid w:val="00AB70EA"/>
    <w:rsid w:val="00AC0271"/>
    <w:rsid w:val="00AC06FA"/>
    <w:rsid w:val="00AC0D41"/>
    <w:rsid w:val="00AC1022"/>
    <w:rsid w:val="00AC103A"/>
    <w:rsid w:val="00AC1328"/>
    <w:rsid w:val="00AC1B76"/>
    <w:rsid w:val="00AC1D3A"/>
    <w:rsid w:val="00AC20BF"/>
    <w:rsid w:val="00AC213C"/>
    <w:rsid w:val="00AC2162"/>
    <w:rsid w:val="00AC2AF1"/>
    <w:rsid w:val="00AC2B62"/>
    <w:rsid w:val="00AC2BA4"/>
    <w:rsid w:val="00AC2C36"/>
    <w:rsid w:val="00AC2D71"/>
    <w:rsid w:val="00AC328C"/>
    <w:rsid w:val="00AC35F2"/>
    <w:rsid w:val="00AC36E6"/>
    <w:rsid w:val="00AC4472"/>
    <w:rsid w:val="00AC4820"/>
    <w:rsid w:val="00AC4C73"/>
    <w:rsid w:val="00AC4E47"/>
    <w:rsid w:val="00AC5045"/>
    <w:rsid w:val="00AC5333"/>
    <w:rsid w:val="00AC55FD"/>
    <w:rsid w:val="00AC59C2"/>
    <w:rsid w:val="00AC5C96"/>
    <w:rsid w:val="00AC6CAB"/>
    <w:rsid w:val="00AC713C"/>
    <w:rsid w:val="00AC736A"/>
    <w:rsid w:val="00AD0588"/>
    <w:rsid w:val="00AD06FA"/>
    <w:rsid w:val="00AD0D22"/>
    <w:rsid w:val="00AD1601"/>
    <w:rsid w:val="00AD20DD"/>
    <w:rsid w:val="00AD21D0"/>
    <w:rsid w:val="00AD23EB"/>
    <w:rsid w:val="00AD24EB"/>
    <w:rsid w:val="00AD25DA"/>
    <w:rsid w:val="00AD2658"/>
    <w:rsid w:val="00AD2CA7"/>
    <w:rsid w:val="00AD2EB7"/>
    <w:rsid w:val="00AD3D18"/>
    <w:rsid w:val="00AD4035"/>
    <w:rsid w:val="00AD43B2"/>
    <w:rsid w:val="00AD44ED"/>
    <w:rsid w:val="00AD46E0"/>
    <w:rsid w:val="00AD48A0"/>
    <w:rsid w:val="00AD48B2"/>
    <w:rsid w:val="00AD4B56"/>
    <w:rsid w:val="00AD542B"/>
    <w:rsid w:val="00AD545F"/>
    <w:rsid w:val="00AD54FE"/>
    <w:rsid w:val="00AD5545"/>
    <w:rsid w:val="00AD578D"/>
    <w:rsid w:val="00AD5D84"/>
    <w:rsid w:val="00AD6033"/>
    <w:rsid w:val="00AD6061"/>
    <w:rsid w:val="00AD650A"/>
    <w:rsid w:val="00AD6758"/>
    <w:rsid w:val="00AD68DF"/>
    <w:rsid w:val="00AD698B"/>
    <w:rsid w:val="00AD7985"/>
    <w:rsid w:val="00AD7A6E"/>
    <w:rsid w:val="00AE02CF"/>
    <w:rsid w:val="00AE08F2"/>
    <w:rsid w:val="00AE0E7C"/>
    <w:rsid w:val="00AE1B9F"/>
    <w:rsid w:val="00AE1F1F"/>
    <w:rsid w:val="00AE1FFA"/>
    <w:rsid w:val="00AE2692"/>
    <w:rsid w:val="00AE2CB9"/>
    <w:rsid w:val="00AE3250"/>
    <w:rsid w:val="00AE3857"/>
    <w:rsid w:val="00AE391A"/>
    <w:rsid w:val="00AE3BEA"/>
    <w:rsid w:val="00AE4287"/>
    <w:rsid w:val="00AE4484"/>
    <w:rsid w:val="00AE44BB"/>
    <w:rsid w:val="00AE45C0"/>
    <w:rsid w:val="00AE4A2A"/>
    <w:rsid w:val="00AE4B42"/>
    <w:rsid w:val="00AE4B58"/>
    <w:rsid w:val="00AE4E23"/>
    <w:rsid w:val="00AE4FE3"/>
    <w:rsid w:val="00AE5A4A"/>
    <w:rsid w:val="00AE62DD"/>
    <w:rsid w:val="00AE65AD"/>
    <w:rsid w:val="00AE6BEB"/>
    <w:rsid w:val="00AE6C4F"/>
    <w:rsid w:val="00AE7039"/>
    <w:rsid w:val="00AE7263"/>
    <w:rsid w:val="00AE730C"/>
    <w:rsid w:val="00AE7741"/>
    <w:rsid w:val="00AE7BAC"/>
    <w:rsid w:val="00AE7DBF"/>
    <w:rsid w:val="00AF07EA"/>
    <w:rsid w:val="00AF19B0"/>
    <w:rsid w:val="00AF2054"/>
    <w:rsid w:val="00AF31B8"/>
    <w:rsid w:val="00AF3473"/>
    <w:rsid w:val="00AF3519"/>
    <w:rsid w:val="00AF3D5F"/>
    <w:rsid w:val="00AF41CB"/>
    <w:rsid w:val="00AF4205"/>
    <w:rsid w:val="00AF47B8"/>
    <w:rsid w:val="00AF4CAD"/>
    <w:rsid w:val="00AF4D4F"/>
    <w:rsid w:val="00AF54C4"/>
    <w:rsid w:val="00AF573A"/>
    <w:rsid w:val="00AF57AD"/>
    <w:rsid w:val="00AF59A9"/>
    <w:rsid w:val="00AF6034"/>
    <w:rsid w:val="00AF6A10"/>
    <w:rsid w:val="00AF6E53"/>
    <w:rsid w:val="00AF7116"/>
    <w:rsid w:val="00AF7253"/>
    <w:rsid w:val="00AF74CB"/>
    <w:rsid w:val="00AF77AA"/>
    <w:rsid w:val="00B00384"/>
    <w:rsid w:val="00B009AF"/>
    <w:rsid w:val="00B00C0C"/>
    <w:rsid w:val="00B00F72"/>
    <w:rsid w:val="00B0136B"/>
    <w:rsid w:val="00B01AD4"/>
    <w:rsid w:val="00B0273B"/>
    <w:rsid w:val="00B02816"/>
    <w:rsid w:val="00B0296A"/>
    <w:rsid w:val="00B039A3"/>
    <w:rsid w:val="00B03B40"/>
    <w:rsid w:val="00B03ED6"/>
    <w:rsid w:val="00B0441F"/>
    <w:rsid w:val="00B045D1"/>
    <w:rsid w:val="00B04EB7"/>
    <w:rsid w:val="00B057FF"/>
    <w:rsid w:val="00B05E05"/>
    <w:rsid w:val="00B05F55"/>
    <w:rsid w:val="00B06055"/>
    <w:rsid w:val="00B06209"/>
    <w:rsid w:val="00B063D9"/>
    <w:rsid w:val="00B06F60"/>
    <w:rsid w:val="00B0702F"/>
    <w:rsid w:val="00B07CA5"/>
    <w:rsid w:val="00B07DC8"/>
    <w:rsid w:val="00B10489"/>
    <w:rsid w:val="00B104BD"/>
    <w:rsid w:val="00B1053E"/>
    <w:rsid w:val="00B108A7"/>
    <w:rsid w:val="00B108F7"/>
    <w:rsid w:val="00B109B6"/>
    <w:rsid w:val="00B10C14"/>
    <w:rsid w:val="00B10C8F"/>
    <w:rsid w:val="00B11353"/>
    <w:rsid w:val="00B1193B"/>
    <w:rsid w:val="00B11E3F"/>
    <w:rsid w:val="00B121B5"/>
    <w:rsid w:val="00B1243E"/>
    <w:rsid w:val="00B1274D"/>
    <w:rsid w:val="00B12941"/>
    <w:rsid w:val="00B129E6"/>
    <w:rsid w:val="00B13163"/>
    <w:rsid w:val="00B13315"/>
    <w:rsid w:val="00B13660"/>
    <w:rsid w:val="00B13771"/>
    <w:rsid w:val="00B1483D"/>
    <w:rsid w:val="00B14DF1"/>
    <w:rsid w:val="00B15097"/>
    <w:rsid w:val="00B152A2"/>
    <w:rsid w:val="00B158E6"/>
    <w:rsid w:val="00B1605A"/>
    <w:rsid w:val="00B167D0"/>
    <w:rsid w:val="00B169C7"/>
    <w:rsid w:val="00B169CC"/>
    <w:rsid w:val="00B16EDF"/>
    <w:rsid w:val="00B17647"/>
    <w:rsid w:val="00B17A1A"/>
    <w:rsid w:val="00B17D42"/>
    <w:rsid w:val="00B17FB6"/>
    <w:rsid w:val="00B2072F"/>
    <w:rsid w:val="00B2178B"/>
    <w:rsid w:val="00B217DB"/>
    <w:rsid w:val="00B21D68"/>
    <w:rsid w:val="00B21E39"/>
    <w:rsid w:val="00B2268B"/>
    <w:rsid w:val="00B23790"/>
    <w:rsid w:val="00B23C15"/>
    <w:rsid w:val="00B23F62"/>
    <w:rsid w:val="00B2443A"/>
    <w:rsid w:val="00B24729"/>
    <w:rsid w:val="00B24903"/>
    <w:rsid w:val="00B24AF5"/>
    <w:rsid w:val="00B24D22"/>
    <w:rsid w:val="00B24DBA"/>
    <w:rsid w:val="00B257E0"/>
    <w:rsid w:val="00B25B6F"/>
    <w:rsid w:val="00B2685F"/>
    <w:rsid w:val="00B278AE"/>
    <w:rsid w:val="00B27A65"/>
    <w:rsid w:val="00B30F9A"/>
    <w:rsid w:val="00B31349"/>
    <w:rsid w:val="00B31928"/>
    <w:rsid w:val="00B31AFF"/>
    <w:rsid w:val="00B321C9"/>
    <w:rsid w:val="00B3238C"/>
    <w:rsid w:val="00B323DD"/>
    <w:rsid w:val="00B32A0B"/>
    <w:rsid w:val="00B32CBA"/>
    <w:rsid w:val="00B3321E"/>
    <w:rsid w:val="00B33B80"/>
    <w:rsid w:val="00B340A5"/>
    <w:rsid w:val="00B346AD"/>
    <w:rsid w:val="00B35494"/>
    <w:rsid w:val="00B35A04"/>
    <w:rsid w:val="00B3633E"/>
    <w:rsid w:val="00B3642E"/>
    <w:rsid w:val="00B36679"/>
    <w:rsid w:val="00B36C2A"/>
    <w:rsid w:val="00B36CF4"/>
    <w:rsid w:val="00B36DB7"/>
    <w:rsid w:val="00B36FE6"/>
    <w:rsid w:val="00B37274"/>
    <w:rsid w:val="00B378A6"/>
    <w:rsid w:val="00B37DA0"/>
    <w:rsid w:val="00B40A73"/>
    <w:rsid w:val="00B40C6F"/>
    <w:rsid w:val="00B412C7"/>
    <w:rsid w:val="00B4144A"/>
    <w:rsid w:val="00B4172E"/>
    <w:rsid w:val="00B4191B"/>
    <w:rsid w:val="00B41B14"/>
    <w:rsid w:val="00B41E90"/>
    <w:rsid w:val="00B4230E"/>
    <w:rsid w:val="00B42367"/>
    <w:rsid w:val="00B42464"/>
    <w:rsid w:val="00B4296B"/>
    <w:rsid w:val="00B42C59"/>
    <w:rsid w:val="00B42F77"/>
    <w:rsid w:val="00B42FEE"/>
    <w:rsid w:val="00B4344A"/>
    <w:rsid w:val="00B43AC7"/>
    <w:rsid w:val="00B43F79"/>
    <w:rsid w:val="00B44013"/>
    <w:rsid w:val="00B44194"/>
    <w:rsid w:val="00B44292"/>
    <w:rsid w:val="00B442EF"/>
    <w:rsid w:val="00B44672"/>
    <w:rsid w:val="00B44F29"/>
    <w:rsid w:val="00B45063"/>
    <w:rsid w:val="00B4529D"/>
    <w:rsid w:val="00B4535F"/>
    <w:rsid w:val="00B4556D"/>
    <w:rsid w:val="00B45CDF"/>
    <w:rsid w:val="00B469F2"/>
    <w:rsid w:val="00B47800"/>
    <w:rsid w:val="00B50479"/>
    <w:rsid w:val="00B50525"/>
    <w:rsid w:val="00B50580"/>
    <w:rsid w:val="00B5077F"/>
    <w:rsid w:val="00B50E07"/>
    <w:rsid w:val="00B50FF3"/>
    <w:rsid w:val="00B51042"/>
    <w:rsid w:val="00B5160E"/>
    <w:rsid w:val="00B51692"/>
    <w:rsid w:val="00B51857"/>
    <w:rsid w:val="00B51A66"/>
    <w:rsid w:val="00B51CE1"/>
    <w:rsid w:val="00B51D47"/>
    <w:rsid w:val="00B51E81"/>
    <w:rsid w:val="00B5321F"/>
    <w:rsid w:val="00B538CC"/>
    <w:rsid w:val="00B53C45"/>
    <w:rsid w:val="00B53D76"/>
    <w:rsid w:val="00B54DC6"/>
    <w:rsid w:val="00B54FB6"/>
    <w:rsid w:val="00B55619"/>
    <w:rsid w:val="00B563FD"/>
    <w:rsid w:val="00B564CC"/>
    <w:rsid w:val="00B5665B"/>
    <w:rsid w:val="00B56A56"/>
    <w:rsid w:val="00B570A1"/>
    <w:rsid w:val="00B57248"/>
    <w:rsid w:val="00B5743B"/>
    <w:rsid w:val="00B5749F"/>
    <w:rsid w:val="00B57551"/>
    <w:rsid w:val="00B608B8"/>
    <w:rsid w:val="00B60AD9"/>
    <w:rsid w:val="00B615E5"/>
    <w:rsid w:val="00B617EA"/>
    <w:rsid w:val="00B61F34"/>
    <w:rsid w:val="00B62F76"/>
    <w:rsid w:val="00B6330E"/>
    <w:rsid w:val="00B6356A"/>
    <w:rsid w:val="00B63F88"/>
    <w:rsid w:val="00B64928"/>
    <w:rsid w:val="00B64E70"/>
    <w:rsid w:val="00B6515A"/>
    <w:rsid w:val="00B65670"/>
    <w:rsid w:val="00B65758"/>
    <w:rsid w:val="00B65EF2"/>
    <w:rsid w:val="00B65FCE"/>
    <w:rsid w:val="00B66333"/>
    <w:rsid w:val="00B67131"/>
    <w:rsid w:val="00B67AC6"/>
    <w:rsid w:val="00B7060C"/>
    <w:rsid w:val="00B70781"/>
    <w:rsid w:val="00B70EC1"/>
    <w:rsid w:val="00B7124A"/>
    <w:rsid w:val="00B71384"/>
    <w:rsid w:val="00B713C5"/>
    <w:rsid w:val="00B718C4"/>
    <w:rsid w:val="00B71CD7"/>
    <w:rsid w:val="00B721D6"/>
    <w:rsid w:val="00B724F8"/>
    <w:rsid w:val="00B72587"/>
    <w:rsid w:val="00B72643"/>
    <w:rsid w:val="00B728B6"/>
    <w:rsid w:val="00B72D21"/>
    <w:rsid w:val="00B73183"/>
    <w:rsid w:val="00B734E5"/>
    <w:rsid w:val="00B73549"/>
    <w:rsid w:val="00B73E54"/>
    <w:rsid w:val="00B73F21"/>
    <w:rsid w:val="00B74274"/>
    <w:rsid w:val="00B7436F"/>
    <w:rsid w:val="00B74957"/>
    <w:rsid w:val="00B75866"/>
    <w:rsid w:val="00B75BD7"/>
    <w:rsid w:val="00B75EB8"/>
    <w:rsid w:val="00B762AB"/>
    <w:rsid w:val="00B768A7"/>
    <w:rsid w:val="00B769EB"/>
    <w:rsid w:val="00B76A87"/>
    <w:rsid w:val="00B76D8E"/>
    <w:rsid w:val="00B77069"/>
    <w:rsid w:val="00B771EC"/>
    <w:rsid w:val="00B77337"/>
    <w:rsid w:val="00B773B6"/>
    <w:rsid w:val="00B774FD"/>
    <w:rsid w:val="00B776B6"/>
    <w:rsid w:val="00B77852"/>
    <w:rsid w:val="00B77949"/>
    <w:rsid w:val="00B77C08"/>
    <w:rsid w:val="00B77DED"/>
    <w:rsid w:val="00B80143"/>
    <w:rsid w:val="00B801BF"/>
    <w:rsid w:val="00B8081A"/>
    <w:rsid w:val="00B80EE8"/>
    <w:rsid w:val="00B81362"/>
    <w:rsid w:val="00B82254"/>
    <w:rsid w:val="00B82782"/>
    <w:rsid w:val="00B8299A"/>
    <w:rsid w:val="00B83F98"/>
    <w:rsid w:val="00B8406D"/>
    <w:rsid w:val="00B8429B"/>
    <w:rsid w:val="00B84606"/>
    <w:rsid w:val="00B84762"/>
    <w:rsid w:val="00B8492F"/>
    <w:rsid w:val="00B84961"/>
    <w:rsid w:val="00B84AC3"/>
    <w:rsid w:val="00B852E3"/>
    <w:rsid w:val="00B85301"/>
    <w:rsid w:val="00B8543D"/>
    <w:rsid w:val="00B85806"/>
    <w:rsid w:val="00B85DBE"/>
    <w:rsid w:val="00B86189"/>
    <w:rsid w:val="00B87176"/>
    <w:rsid w:val="00B90106"/>
    <w:rsid w:val="00B90BD1"/>
    <w:rsid w:val="00B90EBC"/>
    <w:rsid w:val="00B911B9"/>
    <w:rsid w:val="00B918B8"/>
    <w:rsid w:val="00B91B6E"/>
    <w:rsid w:val="00B91C40"/>
    <w:rsid w:val="00B91E3F"/>
    <w:rsid w:val="00B9233F"/>
    <w:rsid w:val="00B92356"/>
    <w:rsid w:val="00B926F4"/>
    <w:rsid w:val="00B927EC"/>
    <w:rsid w:val="00B92908"/>
    <w:rsid w:val="00B92DEC"/>
    <w:rsid w:val="00B95F6A"/>
    <w:rsid w:val="00B96761"/>
    <w:rsid w:val="00B967C4"/>
    <w:rsid w:val="00B96D2B"/>
    <w:rsid w:val="00B96DBD"/>
    <w:rsid w:val="00B96EE8"/>
    <w:rsid w:val="00B974F5"/>
    <w:rsid w:val="00B97C74"/>
    <w:rsid w:val="00B97D9C"/>
    <w:rsid w:val="00BA0244"/>
    <w:rsid w:val="00BA0427"/>
    <w:rsid w:val="00BA0869"/>
    <w:rsid w:val="00BA09CF"/>
    <w:rsid w:val="00BA0F85"/>
    <w:rsid w:val="00BA1375"/>
    <w:rsid w:val="00BA15DD"/>
    <w:rsid w:val="00BA15E9"/>
    <w:rsid w:val="00BA161B"/>
    <w:rsid w:val="00BA18BA"/>
    <w:rsid w:val="00BA1B81"/>
    <w:rsid w:val="00BA29B1"/>
    <w:rsid w:val="00BA30A8"/>
    <w:rsid w:val="00BA31AB"/>
    <w:rsid w:val="00BA31B1"/>
    <w:rsid w:val="00BA35C2"/>
    <w:rsid w:val="00BA3B22"/>
    <w:rsid w:val="00BA3F75"/>
    <w:rsid w:val="00BA48C2"/>
    <w:rsid w:val="00BA4BB7"/>
    <w:rsid w:val="00BA4E90"/>
    <w:rsid w:val="00BA4F79"/>
    <w:rsid w:val="00BA501E"/>
    <w:rsid w:val="00BA50F1"/>
    <w:rsid w:val="00BA5426"/>
    <w:rsid w:val="00BA58F4"/>
    <w:rsid w:val="00BA5AFC"/>
    <w:rsid w:val="00BA6077"/>
    <w:rsid w:val="00BA6A1A"/>
    <w:rsid w:val="00BA7289"/>
    <w:rsid w:val="00BA72E2"/>
    <w:rsid w:val="00BA7540"/>
    <w:rsid w:val="00BA7B3A"/>
    <w:rsid w:val="00BB014B"/>
    <w:rsid w:val="00BB0C61"/>
    <w:rsid w:val="00BB0CC4"/>
    <w:rsid w:val="00BB0CFF"/>
    <w:rsid w:val="00BB138A"/>
    <w:rsid w:val="00BB1583"/>
    <w:rsid w:val="00BB15DA"/>
    <w:rsid w:val="00BB1FCA"/>
    <w:rsid w:val="00BB201E"/>
    <w:rsid w:val="00BB2A32"/>
    <w:rsid w:val="00BB2BF1"/>
    <w:rsid w:val="00BB2FB5"/>
    <w:rsid w:val="00BB34F8"/>
    <w:rsid w:val="00BB3A40"/>
    <w:rsid w:val="00BB3D6F"/>
    <w:rsid w:val="00BB3E2D"/>
    <w:rsid w:val="00BB3ECC"/>
    <w:rsid w:val="00BB41DD"/>
    <w:rsid w:val="00BB438C"/>
    <w:rsid w:val="00BB4D78"/>
    <w:rsid w:val="00BB53A7"/>
    <w:rsid w:val="00BB53B4"/>
    <w:rsid w:val="00BB5484"/>
    <w:rsid w:val="00BB558C"/>
    <w:rsid w:val="00BB568F"/>
    <w:rsid w:val="00BB5866"/>
    <w:rsid w:val="00BB60E7"/>
    <w:rsid w:val="00BB6102"/>
    <w:rsid w:val="00BB6AEE"/>
    <w:rsid w:val="00BB7092"/>
    <w:rsid w:val="00BB7E7C"/>
    <w:rsid w:val="00BC002C"/>
    <w:rsid w:val="00BC0803"/>
    <w:rsid w:val="00BC0AC6"/>
    <w:rsid w:val="00BC0D18"/>
    <w:rsid w:val="00BC0DF9"/>
    <w:rsid w:val="00BC129F"/>
    <w:rsid w:val="00BC1411"/>
    <w:rsid w:val="00BC1DE2"/>
    <w:rsid w:val="00BC22C4"/>
    <w:rsid w:val="00BC23FD"/>
    <w:rsid w:val="00BC36DD"/>
    <w:rsid w:val="00BC3C01"/>
    <w:rsid w:val="00BC3CF3"/>
    <w:rsid w:val="00BC3F1A"/>
    <w:rsid w:val="00BC40F3"/>
    <w:rsid w:val="00BC41E4"/>
    <w:rsid w:val="00BC44C9"/>
    <w:rsid w:val="00BC4682"/>
    <w:rsid w:val="00BC4984"/>
    <w:rsid w:val="00BC52A8"/>
    <w:rsid w:val="00BC53AE"/>
    <w:rsid w:val="00BC598D"/>
    <w:rsid w:val="00BC6371"/>
    <w:rsid w:val="00BC6792"/>
    <w:rsid w:val="00BC709D"/>
    <w:rsid w:val="00BD03C6"/>
    <w:rsid w:val="00BD0480"/>
    <w:rsid w:val="00BD160C"/>
    <w:rsid w:val="00BD1754"/>
    <w:rsid w:val="00BD1E94"/>
    <w:rsid w:val="00BD2098"/>
    <w:rsid w:val="00BD2792"/>
    <w:rsid w:val="00BD3087"/>
    <w:rsid w:val="00BD4EA1"/>
    <w:rsid w:val="00BD545A"/>
    <w:rsid w:val="00BD57FC"/>
    <w:rsid w:val="00BD5D1C"/>
    <w:rsid w:val="00BD5DDC"/>
    <w:rsid w:val="00BD6127"/>
    <w:rsid w:val="00BD660F"/>
    <w:rsid w:val="00BD72C2"/>
    <w:rsid w:val="00BD72E6"/>
    <w:rsid w:val="00BD757F"/>
    <w:rsid w:val="00BD78E0"/>
    <w:rsid w:val="00BD7AF4"/>
    <w:rsid w:val="00BD7ED0"/>
    <w:rsid w:val="00BE015A"/>
    <w:rsid w:val="00BE01FC"/>
    <w:rsid w:val="00BE04BC"/>
    <w:rsid w:val="00BE0835"/>
    <w:rsid w:val="00BE0A94"/>
    <w:rsid w:val="00BE123A"/>
    <w:rsid w:val="00BE1308"/>
    <w:rsid w:val="00BE164A"/>
    <w:rsid w:val="00BE17F3"/>
    <w:rsid w:val="00BE1F8B"/>
    <w:rsid w:val="00BE1FDD"/>
    <w:rsid w:val="00BE2A44"/>
    <w:rsid w:val="00BE2C18"/>
    <w:rsid w:val="00BE2C1B"/>
    <w:rsid w:val="00BE2E62"/>
    <w:rsid w:val="00BE2E7D"/>
    <w:rsid w:val="00BE2F7F"/>
    <w:rsid w:val="00BE34F1"/>
    <w:rsid w:val="00BE353C"/>
    <w:rsid w:val="00BE35C9"/>
    <w:rsid w:val="00BE369B"/>
    <w:rsid w:val="00BE3958"/>
    <w:rsid w:val="00BE3F7D"/>
    <w:rsid w:val="00BE40FE"/>
    <w:rsid w:val="00BE4213"/>
    <w:rsid w:val="00BE43DA"/>
    <w:rsid w:val="00BE4AF7"/>
    <w:rsid w:val="00BE590E"/>
    <w:rsid w:val="00BE5C46"/>
    <w:rsid w:val="00BE6349"/>
    <w:rsid w:val="00BE6569"/>
    <w:rsid w:val="00BE6703"/>
    <w:rsid w:val="00BE6841"/>
    <w:rsid w:val="00BE6A5F"/>
    <w:rsid w:val="00BE6F2C"/>
    <w:rsid w:val="00BE6FD1"/>
    <w:rsid w:val="00BE6FD6"/>
    <w:rsid w:val="00BE7544"/>
    <w:rsid w:val="00BF03B1"/>
    <w:rsid w:val="00BF07C1"/>
    <w:rsid w:val="00BF0BDB"/>
    <w:rsid w:val="00BF1A36"/>
    <w:rsid w:val="00BF1ACD"/>
    <w:rsid w:val="00BF29FD"/>
    <w:rsid w:val="00BF2E09"/>
    <w:rsid w:val="00BF300F"/>
    <w:rsid w:val="00BF3BDB"/>
    <w:rsid w:val="00BF44D2"/>
    <w:rsid w:val="00BF47B6"/>
    <w:rsid w:val="00BF489E"/>
    <w:rsid w:val="00BF5098"/>
    <w:rsid w:val="00BF5133"/>
    <w:rsid w:val="00BF5536"/>
    <w:rsid w:val="00BF5588"/>
    <w:rsid w:val="00BF5D4C"/>
    <w:rsid w:val="00BF5E50"/>
    <w:rsid w:val="00BF5FC3"/>
    <w:rsid w:val="00BF6309"/>
    <w:rsid w:val="00BF6367"/>
    <w:rsid w:val="00BF6537"/>
    <w:rsid w:val="00BF6968"/>
    <w:rsid w:val="00BF6CC0"/>
    <w:rsid w:val="00BF7006"/>
    <w:rsid w:val="00BF7527"/>
    <w:rsid w:val="00C0047F"/>
    <w:rsid w:val="00C0111E"/>
    <w:rsid w:val="00C013F4"/>
    <w:rsid w:val="00C0249C"/>
    <w:rsid w:val="00C02809"/>
    <w:rsid w:val="00C028C1"/>
    <w:rsid w:val="00C02B46"/>
    <w:rsid w:val="00C02D9F"/>
    <w:rsid w:val="00C0319A"/>
    <w:rsid w:val="00C03BF7"/>
    <w:rsid w:val="00C042BA"/>
    <w:rsid w:val="00C04874"/>
    <w:rsid w:val="00C05138"/>
    <w:rsid w:val="00C0530C"/>
    <w:rsid w:val="00C054FE"/>
    <w:rsid w:val="00C05887"/>
    <w:rsid w:val="00C05E73"/>
    <w:rsid w:val="00C060A9"/>
    <w:rsid w:val="00C06600"/>
    <w:rsid w:val="00C0722F"/>
    <w:rsid w:val="00C072E4"/>
    <w:rsid w:val="00C07456"/>
    <w:rsid w:val="00C07457"/>
    <w:rsid w:val="00C07555"/>
    <w:rsid w:val="00C07699"/>
    <w:rsid w:val="00C076E5"/>
    <w:rsid w:val="00C0791D"/>
    <w:rsid w:val="00C07FD1"/>
    <w:rsid w:val="00C07FD6"/>
    <w:rsid w:val="00C102A8"/>
    <w:rsid w:val="00C10440"/>
    <w:rsid w:val="00C1070F"/>
    <w:rsid w:val="00C108B7"/>
    <w:rsid w:val="00C11784"/>
    <w:rsid w:val="00C117EE"/>
    <w:rsid w:val="00C11BF7"/>
    <w:rsid w:val="00C12309"/>
    <w:rsid w:val="00C12B3E"/>
    <w:rsid w:val="00C12BC1"/>
    <w:rsid w:val="00C12ED7"/>
    <w:rsid w:val="00C1367B"/>
    <w:rsid w:val="00C137E8"/>
    <w:rsid w:val="00C13D2E"/>
    <w:rsid w:val="00C14060"/>
    <w:rsid w:val="00C1437B"/>
    <w:rsid w:val="00C143BB"/>
    <w:rsid w:val="00C144AB"/>
    <w:rsid w:val="00C1452A"/>
    <w:rsid w:val="00C1484A"/>
    <w:rsid w:val="00C15286"/>
    <w:rsid w:val="00C15362"/>
    <w:rsid w:val="00C15A13"/>
    <w:rsid w:val="00C15CF4"/>
    <w:rsid w:val="00C15D50"/>
    <w:rsid w:val="00C15EB1"/>
    <w:rsid w:val="00C167A2"/>
    <w:rsid w:val="00C168F5"/>
    <w:rsid w:val="00C16DBB"/>
    <w:rsid w:val="00C17368"/>
    <w:rsid w:val="00C17C59"/>
    <w:rsid w:val="00C20E10"/>
    <w:rsid w:val="00C21030"/>
    <w:rsid w:val="00C21636"/>
    <w:rsid w:val="00C21BD0"/>
    <w:rsid w:val="00C22A64"/>
    <w:rsid w:val="00C22C2D"/>
    <w:rsid w:val="00C22F04"/>
    <w:rsid w:val="00C2301D"/>
    <w:rsid w:val="00C23070"/>
    <w:rsid w:val="00C230A3"/>
    <w:rsid w:val="00C23114"/>
    <w:rsid w:val="00C23508"/>
    <w:rsid w:val="00C23987"/>
    <w:rsid w:val="00C23C1A"/>
    <w:rsid w:val="00C24173"/>
    <w:rsid w:val="00C242FA"/>
    <w:rsid w:val="00C24381"/>
    <w:rsid w:val="00C2454D"/>
    <w:rsid w:val="00C24FDC"/>
    <w:rsid w:val="00C26264"/>
    <w:rsid w:val="00C265B3"/>
    <w:rsid w:val="00C265DB"/>
    <w:rsid w:val="00C269C5"/>
    <w:rsid w:val="00C26D41"/>
    <w:rsid w:val="00C26EBF"/>
    <w:rsid w:val="00C27818"/>
    <w:rsid w:val="00C27BA5"/>
    <w:rsid w:val="00C309BC"/>
    <w:rsid w:val="00C30A92"/>
    <w:rsid w:val="00C30E2A"/>
    <w:rsid w:val="00C30E46"/>
    <w:rsid w:val="00C30F10"/>
    <w:rsid w:val="00C31202"/>
    <w:rsid w:val="00C313DA"/>
    <w:rsid w:val="00C3153C"/>
    <w:rsid w:val="00C3173A"/>
    <w:rsid w:val="00C318A9"/>
    <w:rsid w:val="00C31ADB"/>
    <w:rsid w:val="00C31F14"/>
    <w:rsid w:val="00C32148"/>
    <w:rsid w:val="00C327A9"/>
    <w:rsid w:val="00C32D03"/>
    <w:rsid w:val="00C33368"/>
    <w:rsid w:val="00C33D6C"/>
    <w:rsid w:val="00C33D89"/>
    <w:rsid w:val="00C341C4"/>
    <w:rsid w:val="00C34A02"/>
    <w:rsid w:val="00C34BB5"/>
    <w:rsid w:val="00C34F14"/>
    <w:rsid w:val="00C34F3B"/>
    <w:rsid w:val="00C36274"/>
    <w:rsid w:val="00C362B3"/>
    <w:rsid w:val="00C3674B"/>
    <w:rsid w:val="00C36783"/>
    <w:rsid w:val="00C37216"/>
    <w:rsid w:val="00C372A0"/>
    <w:rsid w:val="00C374DA"/>
    <w:rsid w:val="00C376F5"/>
    <w:rsid w:val="00C37821"/>
    <w:rsid w:val="00C37BEB"/>
    <w:rsid w:val="00C403FF"/>
    <w:rsid w:val="00C405D4"/>
    <w:rsid w:val="00C40DB9"/>
    <w:rsid w:val="00C40F2C"/>
    <w:rsid w:val="00C41537"/>
    <w:rsid w:val="00C41DBF"/>
    <w:rsid w:val="00C41E9C"/>
    <w:rsid w:val="00C42336"/>
    <w:rsid w:val="00C4237F"/>
    <w:rsid w:val="00C42424"/>
    <w:rsid w:val="00C42B1B"/>
    <w:rsid w:val="00C42D82"/>
    <w:rsid w:val="00C42FA0"/>
    <w:rsid w:val="00C43044"/>
    <w:rsid w:val="00C43C56"/>
    <w:rsid w:val="00C43E21"/>
    <w:rsid w:val="00C43F31"/>
    <w:rsid w:val="00C43FCB"/>
    <w:rsid w:val="00C44823"/>
    <w:rsid w:val="00C45121"/>
    <w:rsid w:val="00C465A6"/>
    <w:rsid w:val="00C4667E"/>
    <w:rsid w:val="00C46943"/>
    <w:rsid w:val="00C478B1"/>
    <w:rsid w:val="00C47D94"/>
    <w:rsid w:val="00C50106"/>
    <w:rsid w:val="00C503F0"/>
    <w:rsid w:val="00C50F21"/>
    <w:rsid w:val="00C51BEE"/>
    <w:rsid w:val="00C51CBB"/>
    <w:rsid w:val="00C5227F"/>
    <w:rsid w:val="00C532D2"/>
    <w:rsid w:val="00C53A55"/>
    <w:rsid w:val="00C5443D"/>
    <w:rsid w:val="00C547C1"/>
    <w:rsid w:val="00C54B35"/>
    <w:rsid w:val="00C550A4"/>
    <w:rsid w:val="00C55C93"/>
    <w:rsid w:val="00C55F1C"/>
    <w:rsid w:val="00C577AF"/>
    <w:rsid w:val="00C57A0F"/>
    <w:rsid w:val="00C60190"/>
    <w:rsid w:val="00C605F4"/>
    <w:rsid w:val="00C6064C"/>
    <w:rsid w:val="00C60C17"/>
    <w:rsid w:val="00C61305"/>
    <w:rsid w:val="00C619C9"/>
    <w:rsid w:val="00C61C70"/>
    <w:rsid w:val="00C623A3"/>
    <w:rsid w:val="00C62552"/>
    <w:rsid w:val="00C62738"/>
    <w:rsid w:val="00C62772"/>
    <w:rsid w:val="00C629A6"/>
    <w:rsid w:val="00C633DE"/>
    <w:rsid w:val="00C637B6"/>
    <w:rsid w:val="00C63C4B"/>
    <w:rsid w:val="00C63D9D"/>
    <w:rsid w:val="00C64368"/>
    <w:rsid w:val="00C66369"/>
    <w:rsid w:val="00C6662D"/>
    <w:rsid w:val="00C66745"/>
    <w:rsid w:val="00C66C1F"/>
    <w:rsid w:val="00C66C4C"/>
    <w:rsid w:val="00C67927"/>
    <w:rsid w:val="00C67FD2"/>
    <w:rsid w:val="00C70600"/>
    <w:rsid w:val="00C710D1"/>
    <w:rsid w:val="00C712B1"/>
    <w:rsid w:val="00C71C22"/>
    <w:rsid w:val="00C723CE"/>
    <w:rsid w:val="00C72861"/>
    <w:rsid w:val="00C73395"/>
    <w:rsid w:val="00C73446"/>
    <w:rsid w:val="00C737F4"/>
    <w:rsid w:val="00C7391D"/>
    <w:rsid w:val="00C73E76"/>
    <w:rsid w:val="00C7477A"/>
    <w:rsid w:val="00C749CB"/>
    <w:rsid w:val="00C74F27"/>
    <w:rsid w:val="00C7504D"/>
    <w:rsid w:val="00C7549C"/>
    <w:rsid w:val="00C75592"/>
    <w:rsid w:val="00C759AC"/>
    <w:rsid w:val="00C759F8"/>
    <w:rsid w:val="00C75DBE"/>
    <w:rsid w:val="00C75DCD"/>
    <w:rsid w:val="00C761AC"/>
    <w:rsid w:val="00C764CC"/>
    <w:rsid w:val="00C76C6E"/>
    <w:rsid w:val="00C7752E"/>
    <w:rsid w:val="00C77BD6"/>
    <w:rsid w:val="00C77C0C"/>
    <w:rsid w:val="00C77EEB"/>
    <w:rsid w:val="00C803F5"/>
    <w:rsid w:val="00C80461"/>
    <w:rsid w:val="00C808D1"/>
    <w:rsid w:val="00C80939"/>
    <w:rsid w:val="00C80B25"/>
    <w:rsid w:val="00C80C31"/>
    <w:rsid w:val="00C81267"/>
    <w:rsid w:val="00C813FF"/>
    <w:rsid w:val="00C81FCF"/>
    <w:rsid w:val="00C8223B"/>
    <w:rsid w:val="00C8247D"/>
    <w:rsid w:val="00C8255B"/>
    <w:rsid w:val="00C825A5"/>
    <w:rsid w:val="00C82FDE"/>
    <w:rsid w:val="00C83103"/>
    <w:rsid w:val="00C83405"/>
    <w:rsid w:val="00C83FB1"/>
    <w:rsid w:val="00C8443D"/>
    <w:rsid w:val="00C845F6"/>
    <w:rsid w:val="00C84872"/>
    <w:rsid w:val="00C848AB"/>
    <w:rsid w:val="00C84D83"/>
    <w:rsid w:val="00C858A6"/>
    <w:rsid w:val="00C859B6"/>
    <w:rsid w:val="00C85BC9"/>
    <w:rsid w:val="00C86832"/>
    <w:rsid w:val="00C86B87"/>
    <w:rsid w:val="00C9086D"/>
    <w:rsid w:val="00C9101E"/>
    <w:rsid w:val="00C91399"/>
    <w:rsid w:val="00C918FA"/>
    <w:rsid w:val="00C920F7"/>
    <w:rsid w:val="00C92201"/>
    <w:rsid w:val="00C925C5"/>
    <w:rsid w:val="00C92AA4"/>
    <w:rsid w:val="00C92D3D"/>
    <w:rsid w:val="00C92EAF"/>
    <w:rsid w:val="00C937AC"/>
    <w:rsid w:val="00C93823"/>
    <w:rsid w:val="00C93CA9"/>
    <w:rsid w:val="00C93E76"/>
    <w:rsid w:val="00C941FF"/>
    <w:rsid w:val="00C942BE"/>
    <w:rsid w:val="00C945D1"/>
    <w:rsid w:val="00C9559C"/>
    <w:rsid w:val="00C956C9"/>
    <w:rsid w:val="00C95800"/>
    <w:rsid w:val="00C959AB"/>
    <w:rsid w:val="00C95A67"/>
    <w:rsid w:val="00C9637F"/>
    <w:rsid w:val="00C96A0A"/>
    <w:rsid w:val="00C972CE"/>
    <w:rsid w:val="00C97D74"/>
    <w:rsid w:val="00C97E99"/>
    <w:rsid w:val="00CA0649"/>
    <w:rsid w:val="00CA09F7"/>
    <w:rsid w:val="00CA169D"/>
    <w:rsid w:val="00CA19D9"/>
    <w:rsid w:val="00CA1EB1"/>
    <w:rsid w:val="00CA1F15"/>
    <w:rsid w:val="00CA20AF"/>
    <w:rsid w:val="00CA268C"/>
    <w:rsid w:val="00CA2913"/>
    <w:rsid w:val="00CA2959"/>
    <w:rsid w:val="00CA2A6C"/>
    <w:rsid w:val="00CA30AC"/>
    <w:rsid w:val="00CA30E5"/>
    <w:rsid w:val="00CA3C03"/>
    <w:rsid w:val="00CA3CB9"/>
    <w:rsid w:val="00CA3E3E"/>
    <w:rsid w:val="00CA3EC7"/>
    <w:rsid w:val="00CA3F1F"/>
    <w:rsid w:val="00CA530F"/>
    <w:rsid w:val="00CA53BA"/>
    <w:rsid w:val="00CA5DBE"/>
    <w:rsid w:val="00CA5E3F"/>
    <w:rsid w:val="00CA713E"/>
    <w:rsid w:val="00CA752A"/>
    <w:rsid w:val="00CA752D"/>
    <w:rsid w:val="00CA7999"/>
    <w:rsid w:val="00CA7A81"/>
    <w:rsid w:val="00CA7BBC"/>
    <w:rsid w:val="00CB021D"/>
    <w:rsid w:val="00CB0250"/>
    <w:rsid w:val="00CB0375"/>
    <w:rsid w:val="00CB03AC"/>
    <w:rsid w:val="00CB06C9"/>
    <w:rsid w:val="00CB07E1"/>
    <w:rsid w:val="00CB11DD"/>
    <w:rsid w:val="00CB16BA"/>
    <w:rsid w:val="00CB1FD7"/>
    <w:rsid w:val="00CB1FF3"/>
    <w:rsid w:val="00CB201A"/>
    <w:rsid w:val="00CB2A18"/>
    <w:rsid w:val="00CB2E86"/>
    <w:rsid w:val="00CB3293"/>
    <w:rsid w:val="00CB3610"/>
    <w:rsid w:val="00CB3967"/>
    <w:rsid w:val="00CB40CE"/>
    <w:rsid w:val="00CB415F"/>
    <w:rsid w:val="00CB486D"/>
    <w:rsid w:val="00CB4E13"/>
    <w:rsid w:val="00CB5A2B"/>
    <w:rsid w:val="00CB6263"/>
    <w:rsid w:val="00CB65B5"/>
    <w:rsid w:val="00CB6864"/>
    <w:rsid w:val="00CB6B5F"/>
    <w:rsid w:val="00CB6D8B"/>
    <w:rsid w:val="00CB6ED6"/>
    <w:rsid w:val="00CB6F84"/>
    <w:rsid w:val="00CB71E9"/>
    <w:rsid w:val="00CB7249"/>
    <w:rsid w:val="00CB737D"/>
    <w:rsid w:val="00CB7443"/>
    <w:rsid w:val="00CB7C68"/>
    <w:rsid w:val="00CB7DC5"/>
    <w:rsid w:val="00CB7E03"/>
    <w:rsid w:val="00CC0C34"/>
    <w:rsid w:val="00CC0D0C"/>
    <w:rsid w:val="00CC12D3"/>
    <w:rsid w:val="00CC178B"/>
    <w:rsid w:val="00CC1EC7"/>
    <w:rsid w:val="00CC1FB3"/>
    <w:rsid w:val="00CC2298"/>
    <w:rsid w:val="00CC2D26"/>
    <w:rsid w:val="00CC2E34"/>
    <w:rsid w:val="00CC34A9"/>
    <w:rsid w:val="00CC34DB"/>
    <w:rsid w:val="00CC39DE"/>
    <w:rsid w:val="00CC3C8A"/>
    <w:rsid w:val="00CC3FBA"/>
    <w:rsid w:val="00CC3FBC"/>
    <w:rsid w:val="00CC4301"/>
    <w:rsid w:val="00CC4616"/>
    <w:rsid w:val="00CC4D4B"/>
    <w:rsid w:val="00CC5AB6"/>
    <w:rsid w:val="00CC677C"/>
    <w:rsid w:val="00CC69A4"/>
    <w:rsid w:val="00CD012B"/>
    <w:rsid w:val="00CD01CD"/>
    <w:rsid w:val="00CD0230"/>
    <w:rsid w:val="00CD0292"/>
    <w:rsid w:val="00CD0D9B"/>
    <w:rsid w:val="00CD1196"/>
    <w:rsid w:val="00CD19AD"/>
    <w:rsid w:val="00CD1D1D"/>
    <w:rsid w:val="00CD1EC7"/>
    <w:rsid w:val="00CD224A"/>
    <w:rsid w:val="00CD24E6"/>
    <w:rsid w:val="00CD2572"/>
    <w:rsid w:val="00CD2659"/>
    <w:rsid w:val="00CD28B2"/>
    <w:rsid w:val="00CD2FA7"/>
    <w:rsid w:val="00CD3154"/>
    <w:rsid w:val="00CD369D"/>
    <w:rsid w:val="00CD36E0"/>
    <w:rsid w:val="00CD397B"/>
    <w:rsid w:val="00CD3E80"/>
    <w:rsid w:val="00CD3F00"/>
    <w:rsid w:val="00CD4075"/>
    <w:rsid w:val="00CD44E3"/>
    <w:rsid w:val="00CD46D8"/>
    <w:rsid w:val="00CD479A"/>
    <w:rsid w:val="00CD4A5A"/>
    <w:rsid w:val="00CD4FA3"/>
    <w:rsid w:val="00CD5795"/>
    <w:rsid w:val="00CD5B9A"/>
    <w:rsid w:val="00CD5BD9"/>
    <w:rsid w:val="00CD5C17"/>
    <w:rsid w:val="00CD5ED1"/>
    <w:rsid w:val="00CD60B6"/>
    <w:rsid w:val="00CD611A"/>
    <w:rsid w:val="00CD659F"/>
    <w:rsid w:val="00CD66B2"/>
    <w:rsid w:val="00CD6850"/>
    <w:rsid w:val="00CD689D"/>
    <w:rsid w:val="00CD7A9B"/>
    <w:rsid w:val="00CD7B26"/>
    <w:rsid w:val="00CE03C1"/>
    <w:rsid w:val="00CE06C3"/>
    <w:rsid w:val="00CE0C57"/>
    <w:rsid w:val="00CE0C75"/>
    <w:rsid w:val="00CE0CEF"/>
    <w:rsid w:val="00CE1B6B"/>
    <w:rsid w:val="00CE2CDA"/>
    <w:rsid w:val="00CE2E61"/>
    <w:rsid w:val="00CE3633"/>
    <w:rsid w:val="00CE3886"/>
    <w:rsid w:val="00CE43DA"/>
    <w:rsid w:val="00CE4713"/>
    <w:rsid w:val="00CE4791"/>
    <w:rsid w:val="00CE4C13"/>
    <w:rsid w:val="00CE5CC0"/>
    <w:rsid w:val="00CE6249"/>
    <w:rsid w:val="00CE63CD"/>
    <w:rsid w:val="00CE6435"/>
    <w:rsid w:val="00CE68D5"/>
    <w:rsid w:val="00CE69EF"/>
    <w:rsid w:val="00CE6B62"/>
    <w:rsid w:val="00CE774F"/>
    <w:rsid w:val="00CE7B5A"/>
    <w:rsid w:val="00CF00E2"/>
    <w:rsid w:val="00CF0324"/>
    <w:rsid w:val="00CF06BA"/>
    <w:rsid w:val="00CF078B"/>
    <w:rsid w:val="00CF0791"/>
    <w:rsid w:val="00CF0AC9"/>
    <w:rsid w:val="00CF108E"/>
    <w:rsid w:val="00CF133A"/>
    <w:rsid w:val="00CF1BA8"/>
    <w:rsid w:val="00CF1DFD"/>
    <w:rsid w:val="00CF1E1B"/>
    <w:rsid w:val="00CF2036"/>
    <w:rsid w:val="00CF211F"/>
    <w:rsid w:val="00CF25F3"/>
    <w:rsid w:val="00CF2ECC"/>
    <w:rsid w:val="00CF3074"/>
    <w:rsid w:val="00CF37F8"/>
    <w:rsid w:val="00CF3945"/>
    <w:rsid w:val="00CF4174"/>
    <w:rsid w:val="00CF47A8"/>
    <w:rsid w:val="00CF4A93"/>
    <w:rsid w:val="00CF5671"/>
    <w:rsid w:val="00CF585C"/>
    <w:rsid w:val="00CF5999"/>
    <w:rsid w:val="00CF5BCA"/>
    <w:rsid w:val="00CF6022"/>
    <w:rsid w:val="00CF607D"/>
    <w:rsid w:val="00CF6267"/>
    <w:rsid w:val="00CF6B86"/>
    <w:rsid w:val="00CF7139"/>
    <w:rsid w:val="00CF775A"/>
    <w:rsid w:val="00CF7842"/>
    <w:rsid w:val="00CF79BC"/>
    <w:rsid w:val="00CF79F0"/>
    <w:rsid w:val="00D00184"/>
    <w:rsid w:val="00D009C7"/>
    <w:rsid w:val="00D00F9C"/>
    <w:rsid w:val="00D01115"/>
    <w:rsid w:val="00D01D5C"/>
    <w:rsid w:val="00D01DA4"/>
    <w:rsid w:val="00D0219A"/>
    <w:rsid w:val="00D025A9"/>
    <w:rsid w:val="00D02BE1"/>
    <w:rsid w:val="00D02D3B"/>
    <w:rsid w:val="00D03004"/>
    <w:rsid w:val="00D034A5"/>
    <w:rsid w:val="00D03673"/>
    <w:rsid w:val="00D04207"/>
    <w:rsid w:val="00D04700"/>
    <w:rsid w:val="00D0499C"/>
    <w:rsid w:val="00D0500C"/>
    <w:rsid w:val="00D05153"/>
    <w:rsid w:val="00D052DA"/>
    <w:rsid w:val="00D05A9B"/>
    <w:rsid w:val="00D05C3E"/>
    <w:rsid w:val="00D05CC8"/>
    <w:rsid w:val="00D05EA0"/>
    <w:rsid w:val="00D05FDB"/>
    <w:rsid w:val="00D06DFF"/>
    <w:rsid w:val="00D07506"/>
    <w:rsid w:val="00D07959"/>
    <w:rsid w:val="00D07E23"/>
    <w:rsid w:val="00D100C7"/>
    <w:rsid w:val="00D1063E"/>
    <w:rsid w:val="00D1092C"/>
    <w:rsid w:val="00D10D1E"/>
    <w:rsid w:val="00D11297"/>
    <w:rsid w:val="00D117BF"/>
    <w:rsid w:val="00D11911"/>
    <w:rsid w:val="00D11B92"/>
    <w:rsid w:val="00D120D8"/>
    <w:rsid w:val="00D12750"/>
    <w:rsid w:val="00D12785"/>
    <w:rsid w:val="00D128C2"/>
    <w:rsid w:val="00D12CF2"/>
    <w:rsid w:val="00D13256"/>
    <w:rsid w:val="00D134A7"/>
    <w:rsid w:val="00D138C9"/>
    <w:rsid w:val="00D13953"/>
    <w:rsid w:val="00D13BA8"/>
    <w:rsid w:val="00D14123"/>
    <w:rsid w:val="00D14D54"/>
    <w:rsid w:val="00D158F8"/>
    <w:rsid w:val="00D15921"/>
    <w:rsid w:val="00D159C9"/>
    <w:rsid w:val="00D15A39"/>
    <w:rsid w:val="00D15B5F"/>
    <w:rsid w:val="00D15DEA"/>
    <w:rsid w:val="00D15F18"/>
    <w:rsid w:val="00D1624A"/>
    <w:rsid w:val="00D16EFA"/>
    <w:rsid w:val="00D170EE"/>
    <w:rsid w:val="00D1799C"/>
    <w:rsid w:val="00D179B6"/>
    <w:rsid w:val="00D17D35"/>
    <w:rsid w:val="00D17DC4"/>
    <w:rsid w:val="00D17EB5"/>
    <w:rsid w:val="00D2019D"/>
    <w:rsid w:val="00D20AAF"/>
    <w:rsid w:val="00D21757"/>
    <w:rsid w:val="00D228F1"/>
    <w:rsid w:val="00D23004"/>
    <w:rsid w:val="00D23393"/>
    <w:rsid w:val="00D2369B"/>
    <w:rsid w:val="00D242F1"/>
    <w:rsid w:val="00D2472E"/>
    <w:rsid w:val="00D2475A"/>
    <w:rsid w:val="00D24900"/>
    <w:rsid w:val="00D24C63"/>
    <w:rsid w:val="00D24DC4"/>
    <w:rsid w:val="00D255B9"/>
    <w:rsid w:val="00D257CD"/>
    <w:rsid w:val="00D2611C"/>
    <w:rsid w:val="00D261EF"/>
    <w:rsid w:val="00D261F0"/>
    <w:rsid w:val="00D26277"/>
    <w:rsid w:val="00D264C6"/>
    <w:rsid w:val="00D2657D"/>
    <w:rsid w:val="00D26DB3"/>
    <w:rsid w:val="00D27E13"/>
    <w:rsid w:val="00D3011D"/>
    <w:rsid w:val="00D30BC7"/>
    <w:rsid w:val="00D3154C"/>
    <w:rsid w:val="00D31903"/>
    <w:rsid w:val="00D31A76"/>
    <w:rsid w:val="00D32505"/>
    <w:rsid w:val="00D32755"/>
    <w:rsid w:val="00D32A97"/>
    <w:rsid w:val="00D32DBD"/>
    <w:rsid w:val="00D32DEB"/>
    <w:rsid w:val="00D32E0D"/>
    <w:rsid w:val="00D33041"/>
    <w:rsid w:val="00D331E8"/>
    <w:rsid w:val="00D33214"/>
    <w:rsid w:val="00D3354D"/>
    <w:rsid w:val="00D33947"/>
    <w:rsid w:val="00D33E23"/>
    <w:rsid w:val="00D3413E"/>
    <w:rsid w:val="00D3415B"/>
    <w:rsid w:val="00D34592"/>
    <w:rsid w:val="00D35957"/>
    <w:rsid w:val="00D35A99"/>
    <w:rsid w:val="00D35CF6"/>
    <w:rsid w:val="00D35ECF"/>
    <w:rsid w:val="00D366E7"/>
    <w:rsid w:val="00D374C9"/>
    <w:rsid w:val="00D37C54"/>
    <w:rsid w:val="00D40821"/>
    <w:rsid w:val="00D41047"/>
    <w:rsid w:val="00D414BC"/>
    <w:rsid w:val="00D4194D"/>
    <w:rsid w:val="00D41F0B"/>
    <w:rsid w:val="00D423FF"/>
    <w:rsid w:val="00D42D56"/>
    <w:rsid w:val="00D42EC6"/>
    <w:rsid w:val="00D43130"/>
    <w:rsid w:val="00D43DC0"/>
    <w:rsid w:val="00D4412B"/>
    <w:rsid w:val="00D442D6"/>
    <w:rsid w:val="00D44566"/>
    <w:rsid w:val="00D44665"/>
    <w:rsid w:val="00D44683"/>
    <w:rsid w:val="00D44853"/>
    <w:rsid w:val="00D449DC"/>
    <w:rsid w:val="00D44CAF"/>
    <w:rsid w:val="00D44EC5"/>
    <w:rsid w:val="00D44F7D"/>
    <w:rsid w:val="00D44FE4"/>
    <w:rsid w:val="00D450EA"/>
    <w:rsid w:val="00D4597D"/>
    <w:rsid w:val="00D45AA2"/>
    <w:rsid w:val="00D45FC4"/>
    <w:rsid w:val="00D4629A"/>
    <w:rsid w:val="00D46475"/>
    <w:rsid w:val="00D47022"/>
    <w:rsid w:val="00D4719A"/>
    <w:rsid w:val="00D4720B"/>
    <w:rsid w:val="00D478A2"/>
    <w:rsid w:val="00D47B3B"/>
    <w:rsid w:val="00D505AB"/>
    <w:rsid w:val="00D51424"/>
    <w:rsid w:val="00D51C0A"/>
    <w:rsid w:val="00D51DDA"/>
    <w:rsid w:val="00D51DE9"/>
    <w:rsid w:val="00D51FF0"/>
    <w:rsid w:val="00D525B4"/>
    <w:rsid w:val="00D525E5"/>
    <w:rsid w:val="00D52794"/>
    <w:rsid w:val="00D52821"/>
    <w:rsid w:val="00D53C7F"/>
    <w:rsid w:val="00D53F63"/>
    <w:rsid w:val="00D547BE"/>
    <w:rsid w:val="00D5535F"/>
    <w:rsid w:val="00D55437"/>
    <w:rsid w:val="00D56983"/>
    <w:rsid w:val="00D57033"/>
    <w:rsid w:val="00D57117"/>
    <w:rsid w:val="00D57EC8"/>
    <w:rsid w:val="00D605F9"/>
    <w:rsid w:val="00D60E66"/>
    <w:rsid w:val="00D6113A"/>
    <w:rsid w:val="00D6140A"/>
    <w:rsid w:val="00D61477"/>
    <w:rsid w:val="00D61BC7"/>
    <w:rsid w:val="00D62EE5"/>
    <w:rsid w:val="00D6321C"/>
    <w:rsid w:val="00D634B9"/>
    <w:rsid w:val="00D637E1"/>
    <w:rsid w:val="00D63A84"/>
    <w:rsid w:val="00D63F74"/>
    <w:rsid w:val="00D64428"/>
    <w:rsid w:val="00D644C7"/>
    <w:rsid w:val="00D644F6"/>
    <w:rsid w:val="00D649E5"/>
    <w:rsid w:val="00D65583"/>
    <w:rsid w:val="00D6569F"/>
    <w:rsid w:val="00D658CA"/>
    <w:rsid w:val="00D65CEA"/>
    <w:rsid w:val="00D667BB"/>
    <w:rsid w:val="00D667E2"/>
    <w:rsid w:val="00D6694D"/>
    <w:rsid w:val="00D66C60"/>
    <w:rsid w:val="00D66CC9"/>
    <w:rsid w:val="00D66DC7"/>
    <w:rsid w:val="00D67218"/>
    <w:rsid w:val="00D67743"/>
    <w:rsid w:val="00D677E3"/>
    <w:rsid w:val="00D67807"/>
    <w:rsid w:val="00D724D1"/>
    <w:rsid w:val="00D725B3"/>
    <w:rsid w:val="00D730A3"/>
    <w:rsid w:val="00D731B6"/>
    <w:rsid w:val="00D733E1"/>
    <w:rsid w:val="00D73A8F"/>
    <w:rsid w:val="00D7438A"/>
    <w:rsid w:val="00D74495"/>
    <w:rsid w:val="00D749A0"/>
    <w:rsid w:val="00D753FE"/>
    <w:rsid w:val="00D75538"/>
    <w:rsid w:val="00D75A4D"/>
    <w:rsid w:val="00D762D2"/>
    <w:rsid w:val="00D76995"/>
    <w:rsid w:val="00D76CDB"/>
    <w:rsid w:val="00D77247"/>
    <w:rsid w:val="00D772BE"/>
    <w:rsid w:val="00D77DF1"/>
    <w:rsid w:val="00D80A4D"/>
    <w:rsid w:val="00D80EC7"/>
    <w:rsid w:val="00D80F95"/>
    <w:rsid w:val="00D81537"/>
    <w:rsid w:val="00D8222D"/>
    <w:rsid w:val="00D82C1C"/>
    <w:rsid w:val="00D82EB2"/>
    <w:rsid w:val="00D82F74"/>
    <w:rsid w:val="00D83034"/>
    <w:rsid w:val="00D8317C"/>
    <w:rsid w:val="00D837BB"/>
    <w:rsid w:val="00D839DB"/>
    <w:rsid w:val="00D8477D"/>
    <w:rsid w:val="00D84D24"/>
    <w:rsid w:val="00D84FF7"/>
    <w:rsid w:val="00D855DD"/>
    <w:rsid w:val="00D858B4"/>
    <w:rsid w:val="00D85DEB"/>
    <w:rsid w:val="00D86203"/>
    <w:rsid w:val="00D86BAD"/>
    <w:rsid w:val="00D8739F"/>
    <w:rsid w:val="00D87458"/>
    <w:rsid w:val="00D87F5F"/>
    <w:rsid w:val="00D87FF2"/>
    <w:rsid w:val="00D9014F"/>
    <w:rsid w:val="00D90ACD"/>
    <w:rsid w:val="00D90EF4"/>
    <w:rsid w:val="00D91F9F"/>
    <w:rsid w:val="00D92B13"/>
    <w:rsid w:val="00D92D46"/>
    <w:rsid w:val="00D92E16"/>
    <w:rsid w:val="00D93382"/>
    <w:rsid w:val="00D935B9"/>
    <w:rsid w:val="00D937B7"/>
    <w:rsid w:val="00D93EB6"/>
    <w:rsid w:val="00D93F0B"/>
    <w:rsid w:val="00D94D32"/>
    <w:rsid w:val="00D94F8C"/>
    <w:rsid w:val="00D955D3"/>
    <w:rsid w:val="00D95FA7"/>
    <w:rsid w:val="00D96547"/>
    <w:rsid w:val="00D968CC"/>
    <w:rsid w:val="00D97059"/>
    <w:rsid w:val="00D97636"/>
    <w:rsid w:val="00D97CB8"/>
    <w:rsid w:val="00DA00E7"/>
    <w:rsid w:val="00DA07C8"/>
    <w:rsid w:val="00DA0BCD"/>
    <w:rsid w:val="00DA0E9C"/>
    <w:rsid w:val="00DA0F17"/>
    <w:rsid w:val="00DA1133"/>
    <w:rsid w:val="00DA1704"/>
    <w:rsid w:val="00DA18D2"/>
    <w:rsid w:val="00DA1C8B"/>
    <w:rsid w:val="00DA1D35"/>
    <w:rsid w:val="00DA1E84"/>
    <w:rsid w:val="00DA1E8C"/>
    <w:rsid w:val="00DA20D2"/>
    <w:rsid w:val="00DA2C88"/>
    <w:rsid w:val="00DA2EBE"/>
    <w:rsid w:val="00DA345D"/>
    <w:rsid w:val="00DA34C0"/>
    <w:rsid w:val="00DA3A00"/>
    <w:rsid w:val="00DA3B36"/>
    <w:rsid w:val="00DA3B4B"/>
    <w:rsid w:val="00DA4CBF"/>
    <w:rsid w:val="00DA5D26"/>
    <w:rsid w:val="00DA5DCA"/>
    <w:rsid w:val="00DA64A2"/>
    <w:rsid w:val="00DA6C65"/>
    <w:rsid w:val="00DA6EFD"/>
    <w:rsid w:val="00DA718D"/>
    <w:rsid w:val="00DA761D"/>
    <w:rsid w:val="00DA7740"/>
    <w:rsid w:val="00DA7926"/>
    <w:rsid w:val="00DB0196"/>
    <w:rsid w:val="00DB06DD"/>
    <w:rsid w:val="00DB0899"/>
    <w:rsid w:val="00DB0B4B"/>
    <w:rsid w:val="00DB2DA2"/>
    <w:rsid w:val="00DB2DE0"/>
    <w:rsid w:val="00DB2E7E"/>
    <w:rsid w:val="00DB34C9"/>
    <w:rsid w:val="00DB34DC"/>
    <w:rsid w:val="00DB3F17"/>
    <w:rsid w:val="00DB3F1B"/>
    <w:rsid w:val="00DB417E"/>
    <w:rsid w:val="00DB4E10"/>
    <w:rsid w:val="00DB56A7"/>
    <w:rsid w:val="00DB5894"/>
    <w:rsid w:val="00DB5E28"/>
    <w:rsid w:val="00DB615F"/>
    <w:rsid w:val="00DB6791"/>
    <w:rsid w:val="00DB6FAF"/>
    <w:rsid w:val="00DB7A52"/>
    <w:rsid w:val="00DB7B06"/>
    <w:rsid w:val="00DB7C2D"/>
    <w:rsid w:val="00DB7E9B"/>
    <w:rsid w:val="00DC0198"/>
    <w:rsid w:val="00DC035E"/>
    <w:rsid w:val="00DC1BF1"/>
    <w:rsid w:val="00DC210C"/>
    <w:rsid w:val="00DC245C"/>
    <w:rsid w:val="00DC259D"/>
    <w:rsid w:val="00DC296D"/>
    <w:rsid w:val="00DC3695"/>
    <w:rsid w:val="00DC41A6"/>
    <w:rsid w:val="00DC42DA"/>
    <w:rsid w:val="00DC43F2"/>
    <w:rsid w:val="00DC44E9"/>
    <w:rsid w:val="00DC454C"/>
    <w:rsid w:val="00DC4C24"/>
    <w:rsid w:val="00DC4EE8"/>
    <w:rsid w:val="00DC56B3"/>
    <w:rsid w:val="00DC5A17"/>
    <w:rsid w:val="00DC637F"/>
    <w:rsid w:val="00DC6534"/>
    <w:rsid w:val="00DC658B"/>
    <w:rsid w:val="00DC66BE"/>
    <w:rsid w:val="00DC6FAF"/>
    <w:rsid w:val="00DC741F"/>
    <w:rsid w:val="00DC761A"/>
    <w:rsid w:val="00DC77B2"/>
    <w:rsid w:val="00DC781F"/>
    <w:rsid w:val="00DC79F6"/>
    <w:rsid w:val="00DC7AA1"/>
    <w:rsid w:val="00DC7AC2"/>
    <w:rsid w:val="00DC7EF8"/>
    <w:rsid w:val="00DD0135"/>
    <w:rsid w:val="00DD0587"/>
    <w:rsid w:val="00DD1399"/>
    <w:rsid w:val="00DD1460"/>
    <w:rsid w:val="00DD15E3"/>
    <w:rsid w:val="00DD182A"/>
    <w:rsid w:val="00DD1C73"/>
    <w:rsid w:val="00DD21FA"/>
    <w:rsid w:val="00DD236B"/>
    <w:rsid w:val="00DD2E60"/>
    <w:rsid w:val="00DD3653"/>
    <w:rsid w:val="00DD36F5"/>
    <w:rsid w:val="00DD37DA"/>
    <w:rsid w:val="00DD3A98"/>
    <w:rsid w:val="00DD423F"/>
    <w:rsid w:val="00DD4F13"/>
    <w:rsid w:val="00DD57D6"/>
    <w:rsid w:val="00DD630C"/>
    <w:rsid w:val="00DD6339"/>
    <w:rsid w:val="00DD69E1"/>
    <w:rsid w:val="00DD6CD2"/>
    <w:rsid w:val="00DD71BD"/>
    <w:rsid w:val="00DD731B"/>
    <w:rsid w:val="00DD7582"/>
    <w:rsid w:val="00DD79BD"/>
    <w:rsid w:val="00DD7B48"/>
    <w:rsid w:val="00DE0EFB"/>
    <w:rsid w:val="00DE1060"/>
    <w:rsid w:val="00DE1CE7"/>
    <w:rsid w:val="00DE2158"/>
    <w:rsid w:val="00DE2492"/>
    <w:rsid w:val="00DE24DA"/>
    <w:rsid w:val="00DE25D9"/>
    <w:rsid w:val="00DE26B6"/>
    <w:rsid w:val="00DE2C65"/>
    <w:rsid w:val="00DE3538"/>
    <w:rsid w:val="00DE3866"/>
    <w:rsid w:val="00DE3E42"/>
    <w:rsid w:val="00DE3EAE"/>
    <w:rsid w:val="00DE444A"/>
    <w:rsid w:val="00DE4DA8"/>
    <w:rsid w:val="00DE51BF"/>
    <w:rsid w:val="00DE57B9"/>
    <w:rsid w:val="00DE5F82"/>
    <w:rsid w:val="00DE63CA"/>
    <w:rsid w:val="00DE664E"/>
    <w:rsid w:val="00DE6ADB"/>
    <w:rsid w:val="00DE75BD"/>
    <w:rsid w:val="00DE78B0"/>
    <w:rsid w:val="00DE793B"/>
    <w:rsid w:val="00DE7C99"/>
    <w:rsid w:val="00DF0406"/>
    <w:rsid w:val="00DF06AA"/>
    <w:rsid w:val="00DF087C"/>
    <w:rsid w:val="00DF0AF1"/>
    <w:rsid w:val="00DF124D"/>
    <w:rsid w:val="00DF1B8D"/>
    <w:rsid w:val="00DF2103"/>
    <w:rsid w:val="00DF25E9"/>
    <w:rsid w:val="00DF25ED"/>
    <w:rsid w:val="00DF29F3"/>
    <w:rsid w:val="00DF2AF8"/>
    <w:rsid w:val="00DF3058"/>
    <w:rsid w:val="00DF3170"/>
    <w:rsid w:val="00DF3823"/>
    <w:rsid w:val="00DF40E6"/>
    <w:rsid w:val="00DF46B1"/>
    <w:rsid w:val="00DF48AD"/>
    <w:rsid w:val="00DF4BC2"/>
    <w:rsid w:val="00DF4E0A"/>
    <w:rsid w:val="00DF4FB1"/>
    <w:rsid w:val="00DF5053"/>
    <w:rsid w:val="00DF5174"/>
    <w:rsid w:val="00DF527A"/>
    <w:rsid w:val="00DF5D33"/>
    <w:rsid w:val="00DF5E2A"/>
    <w:rsid w:val="00DF6819"/>
    <w:rsid w:val="00DF68BE"/>
    <w:rsid w:val="00DF6BB5"/>
    <w:rsid w:val="00DF6DF2"/>
    <w:rsid w:val="00DF6E88"/>
    <w:rsid w:val="00DF6FFA"/>
    <w:rsid w:val="00DF7439"/>
    <w:rsid w:val="00DF7818"/>
    <w:rsid w:val="00DF7E60"/>
    <w:rsid w:val="00E0009F"/>
    <w:rsid w:val="00E00570"/>
    <w:rsid w:val="00E0081B"/>
    <w:rsid w:val="00E00EF1"/>
    <w:rsid w:val="00E01313"/>
    <w:rsid w:val="00E01975"/>
    <w:rsid w:val="00E01BAD"/>
    <w:rsid w:val="00E01CDF"/>
    <w:rsid w:val="00E02190"/>
    <w:rsid w:val="00E02516"/>
    <w:rsid w:val="00E02A0B"/>
    <w:rsid w:val="00E02F58"/>
    <w:rsid w:val="00E0360D"/>
    <w:rsid w:val="00E03809"/>
    <w:rsid w:val="00E03C1F"/>
    <w:rsid w:val="00E03D82"/>
    <w:rsid w:val="00E046DE"/>
    <w:rsid w:val="00E048BC"/>
    <w:rsid w:val="00E05116"/>
    <w:rsid w:val="00E0522D"/>
    <w:rsid w:val="00E05D20"/>
    <w:rsid w:val="00E05DC7"/>
    <w:rsid w:val="00E0650D"/>
    <w:rsid w:val="00E06947"/>
    <w:rsid w:val="00E06A5B"/>
    <w:rsid w:val="00E06D57"/>
    <w:rsid w:val="00E0736C"/>
    <w:rsid w:val="00E07ABF"/>
    <w:rsid w:val="00E07DDF"/>
    <w:rsid w:val="00E10DBE"/>
    <w:rsid w:val="00E10EB9"/>
    <w:rsid w:val="00E11322"/>
    <w:rsid w:val="00E1174C"/>
    <w:rsid w:val="00E11DF9"/>
    <w:rsid w:val="00E1230C"/>
    <w:rsid w:val="00E12A3D"/>
    <w:rsid w:val="00E12A79"/>
    <w:rsid w:val="00E132C8"/>
    <w:rsid w:val="00E136F7"/>
    <w:rsid w:val="00E13C6E"/>
    <w:rsid w:val="00E140DB"/>
    <w:rsid w:val="00E16424"/>
    <w:rsid w:val="00E16699"/>
    <w:rsid w:val="00E16EF7"/>
    <w:rsid w:val="00E173FA"/>
    <w:rsid w:val="00E17BFE"/>
    <w:rsid w:val="00E20054"/>
    <w:rsid w:val="00E20407"/>
    <w:rsid w:val="00E20729"/>
    <w:rsid w:val="00E208C5"/>
    <w:rsid w:val="00E20981"/>
    <w:rsid w:val="00E209E2"/>
    <w:rsid w:val="00E20DA4"/>
    <w:rsid w:val="00E20E00"/>
    <w:rsid w:val="00E22292"/>
    <w:rsid w:val="00E22A94"/>
    <w:rsid w:val="00E22ACC"/>
    <w:rsid w:val="00E22D0B"/>
    <w:rsid w:val="00E22F93"/>
    <w:rsid w:val="00E2302B"/>
    <w:rsid w:val="00E23231"/>
    <w:rsid w:val="00E235F8"/>
    <w:rsid w:val="00E242AB"/>
    <w:rsid w:val="00E24458"/>
    <w:rsid w:val="00E24A5F"/>
    <w:rsid w:val="00E24AB3"/>
    <w:rsid w:val="00E2541E"/>
    <w:rsid w:val="00E2569D"/>
    <w:rsid w:val="00E259B5"/>
    <w:rsid w:val="00E25A15"/>
    <w:rsid w:val="00E26553"/>
    <w:rsid w:val="00E2681A"/>
    <w:rsid w:val="00E26C6F"/>
    <w:rsid w:val="00E26EBA"/>
    <w:rsid w:val="00E2706D"/>
    <w:rsid w:val="00E272AB"/>
    <w:rsid w:val="00E277D5"/>
    <w:rsid w:val="00E27C32"/>
    <w:rsid w:val="00E27E86"/>
    <w:rsid w:val="00E301A1"/>
    <w:rsid w:val="00E303F7"/>
    <w:rsid w:val="00E3095D"/>
    <w:rsid w:val="00E30B00"/>
    <w:rsid w:val="00E311B1"/>
    <w:rsid w:val="00E31288"/>
    <w:rsid w:val="00E313C9"/>
    <w:rsid w:val="00E31B2C"/>
    <w:rsid w:val="00E31D28"/>
    <w:rsid w:val="00E32366"/>
    <w:rsid w:val="00E323AA"/>
    <w:rsid w:val="00E32549"/>
    <w:rsid w:val="00E32898"/>
    <w:rsid w:val="00E328A3"/>
    <w:rsid w:val="00E32A27"/>
    <w:rsid w:val="00E32A34"/>
    <w:rsid w:val="00E32C3A"/>
    <w:rsid w:val="00E32EEA"/>
    <w:rsid w:val="00E32FAD"/>
    <w:rsid w:val="00E34006"/>
    <w:rsid w:val="00E343B9"/>
    <w:rsid w:val="00E34C97"/>
    <w:rsid w:val="00E35113"/>
    <w:rsid w:val="00E3573E"/>
    <w:rsid w:val="00E35EF8"/>
    <w:rsid w:val="00E36A08"/>
    <w:rsid w:val="00E3727B"/>
    <w:rsid w:val="00E378AE"/>
    <w:rsid w:val="00E37A67"/>
    <w:rsid w:val="00E401A7"/>
    <w:rsid w:val="00E40596"/>
    <w:rsid w:val="00E406DE"/>
    <w:rsid w:val="00E409B7"/>
    <w:rsid w:val="00E40CE6"/>
    <w:rsid w:val="00E40ED9"/>
    <w:rsid w:val="00E41529"/>
    <w:rsid w:val="00E41763"/>
    <w:rsid w:val="00E42054"/>
    <w:rsid w:val="00E42409"/>
    <w:rsid w:val="00E42D4D"/>
    <w:rsid w:val="00E42ECD"/>
    <w:rsid w:val="00E42EFE"/>
    <w:rsid w:val="00E4356F"/>
    <w:rsid w:val="00E437C9"/>
    <w:rsid w:val="00E438CA"/>
    <w:rsid w:val="00E448D2"/>
    <w:rsid w:val="00E44D87"/>
    <w:rsid w:val="00E459DD"/>
    <w:rsid w:val="00E45C32"/>
    <w:rsid w:val="00E4618E"/>
    <w:rsid w:val="00E465A3"/>
    <w:rsid w:val="00E46619"/>
    <w:rsid w:val="00E473FD"/>
    <w:rsid w:val="00E4771E"/>
    <w:rsid w:val="00E5024B"/>
    <w:rsid w:val="00E5034B"/>
    <w:rsid w:val="00E508BF"/>
    <w:rsid w:val="00E50D06"/>
    <w:rsid w:val="00E510F8"/>
    <w:rsid w:val="00E51362"/>
    <w:rsid w:val="00E51810"/>
    <w:rsid w:val="00E5183A"/>
    <w:rsid w:val="00E51926"/>
    <w:rsid w:val="00E51B96"/>
    <w:rsid w:val="00E5216F"/>
    <w:rsid w:val="00E5230E"/>
    <w:rsid w:val="00E523D6"/>
    <w:rsid w:val="00E526FC"/>
    <w:rsid w:val="00E53E4E"/>
    <w:rsid w:val="00E54200"/>
    <w:rsid w:val="00E543B8"/>
    <w:rsid w:val="00E54DD8"/>
    <w:rsid w:val="00E54F55"/>
    <w:rsid w:val="00E55707"/>
    <w:rsid w:val="00E56004"/>
    <w:rsid w:val="00E56403"/>
    <w:rsid w:val="00E56608"/>
    <w:rsid w:val="00E5692C"/>
    <w:rsid w:val="00E56A61"/>
    <w:rsid w:val="00E56A6F"/>
    <w:rsid w:val="00E570A2"/>
    <w:rsid w:val="00E57649"/>
    <w:rsid w:val="00E57C2E"/>
    <w:rsid w:val="00E602CF"/>
    <w:rsid w:val="00E604F0"/>
    <w:rsid w:val="00E6083F"/>
    <w:rsid w:val="00E61320"/>
    <w:rsid w:val="00E6173E"/>
    <w:rsid w:val="00E623ED"/>
    <w:rsid w:val="00E623F9"/>
    <w:rsid w:val="00E62423"/>
    <w:rsid w:val="00E62A3C"/>
    <w:rsid w:val="00E62A99"/>
    <w:rsid w:val="00E62FFA"/>
    <w:rsid w:val="00E630B2"/>
    <w:rsid w:val="00E638CA"/>
    <w:rsid w:val="00E63EF2"/>
    <w:rsid w:val="00E644A8"/>
    <w:rsid w:val="00E645D1"/>
    <w:rsid w:val="00E64A72"/>
    <w:rsid w:val="00E64BC8"/>
    <w:rsid w:val="00E653C7"/>
    <w:rsid w:val="00E65EFD"/>
    <w:rsid w:val="00E66950"/>
    <w:rsid w:val="00E66AF2"/>
    <w:rsid w:val="00E66E26"/>
    <w:rsid w:val="00E673E3"/>
    <w:rsid w:val="00E67AB6"/>
    <w:rsid w:val="00E67C35"/>
    <w:rsid w:val="00E67EF2"/>
    <w:rsid w:val="00E70266"/>
    <w:rsid w:val="00E71022"/>
    <w:rsid w:val="00E71450"/>
    <w:rsid w:val="00E7181A"/>
    <w:rsid w:val="00E71893"/>
    <w:rsid w:val="00E71EC6"/>
    <w:rsid w:val="00E71FB2"/>
    <w:rsid w:val="00E72429"/>
    <w:rsid w:val="00E72E68"/>
    <w:rsid w:val="00E72F84"/>
    <w:rsid w:val="00E731EA"/>
    <w:rsid w:val="00E73373"/>
    <w:rsid w:val="00E7363D"/>
    <w:rsid w:val="00E738BB"/>
    <w:rsid w:val="00E73B27"/>
    <w:rsid w:val="00E7414A"/>
    <w:rsid w:val="00E74CB5"/>
    <w:rsid w:val="00E76849"/>
    <w:rsid w:val="00E76F5E"/>
    <w:rsid w:val="00E76F9F"/>
    <w:rsid w:val="00E771E5"/>
    <w:rsid w:val="00E77589"/>
    <w:rsid w:val="00E77609"/>
    <w:rsid w:val="00E77815"/>
    <w:rsid w:val="00E77A47"/>
    <w:rsid w:val="00E77D10"/>
    <w:rsid w:val="00E80093"/>
    <w:rsid w:val="00E8026C"/>
    <w:rsid w:val="00E804A3"/>
    <w:rsid w:val="00E80573"/>
    <w:rsid w:val="00E8067C"/>
    <w:rsid w:val="00E80CF1"/>
    <w:rsid w:val="00E810A8"/>
    <w:rsid w:val="00E81212"/>
    <w:rsid w:val="00E81300"/>
    <w:rsid w:val="00E81792"/>
    <w:rsid w:val="00E81B4D"/>
    <w:rsid w:val="00E81CBB"/>
    <w:rsid w:val="00E81E6E"/>
    <w:rsid w:val="00E81EF7"/>
    <w:rsid w:val="00E82A36"/>
    <w:rsid w:val="00E82B5C"/>
    <w:rsid w:val="00E82D27"/>
    <w:rsid w:val="00E82D79"/>
    <w:rsid w:val="00E82ECB"/>
    <w:rsid w:val="00E82F37"/>
    <w:rsid w:val="00E83051"/>
    <w:rsid w:val="00E83351"/>
    <w:rsid w:val="00E8336D"/>
    <w:rsid w:val="00E8346C"/>
    <w:rsid w:val="00E834A4"/>
    <w:rsid w:val="00E8390C"/>
    <w:rsid w:val="00E83C16"/>
    <w:rsid w:val="00E84760"/>
    <w:rsid w:val="00E849DB"/>
    <w:rsid w:val="00E84FC0"/>
    <w:rsid w:val="00E8570D"/>
    <w:rsid w:val="00E857BE"/>
    <w:rsid w:val="00E8583B"/>
    <w:rsid w:val="00E85B1E"/>
    <w:rsid w:val="00E863EF"/>
    <w:rsid w:val="00E86531"/>
    <w:rsid w:val="00E86795"/>
    <w:rsid w:val="00E86938"/>
    <w:rsid w:val="00E86B1B"/>
    <w:rsid w:val="00E86C78"/>
    <w:rsid w:val="00E87CF2"/>
    <w:rsid w:val="00E87D90"/>
    <w:rsid w:val="00E87F24"/>
    <w:rsid w:val="00E907BB"/>
    <w:rsid w:val="00E9145B"/>
    <w:rsid w:val="00E91C31"/>
    <w:rsid w:val="00E91D99"/>
    <w:rsid w:val="00E9250E"/>
    <w:rsid w:val="00E92CFF"/>
    <w:rsid w:val="00E92D76"/>
    <w:rsid w:val="00E93329"/>
    <w:rsid w:val="00E93895"/>
    <w:rsid w:val="00E93C5F"/>
    <w:rsid w:val="00E9430B"/>
    <w:rsid w:val="00E944F6"/>
    <w:rsid w:val="00E94A23"/>
    <w:rsid w:val="00E94E65"/>
    <w:rsid w:val="00E955FE"/>
    <w:rsid w:val="00E95915"/>
    <w:rsid w:val="00E9711B"/>
    <w:rsid w:val="00E9755C"/>
    <w:rsid w:val="00EA03C8"/>
    <w:rsid w:val="00EA138F"/>
    <w:rsid w:val="00EA1EA2"/>
    <w:rsid w:val="00EA1F10"/>
    <w:rsid w:val="00EA244F"/>
    <w:rsid w:val="00EA2AA5"/>
    <w:rsid w:val="00EA302B"/>
    <w:rsid w:val="00EA322B"/>
    <w:rsid w:val="00EA371D"/>
    <w:rsid w:val="00EA445D"/>
    <w:rsid w:val="00EA4E7B"/>
    <w:rsid w:val="00EA6A94"/>
    <w:rsid w:val="00EA6CDC"/>
    <w:rsid w:val="00EA7D2B"/>
    <w:rsid w:val="00EB0328"/>
    <w:rsid w:val="00EB04E9"/>
    <w:rsid w:val="00EB05BA"/>
    <w:rsid w:val="00EB0744"/>
    <w:rsid w:val="00EB09B2"/>
    <w:rsid w:val="00EB0DA8"/>
    <w:rsid w:val="00EB0FD8"/>
    <w:rsid w:val="00EB1660"/>
    <w:rsid w:val="00EB1946"/>
    <w:rsid w:val="00EB194F"/>
    <w:rsid w:val="00EB1954"/>
    <w:rsid w:val="00EB1B27"/>
    <w:rsid w:val="00EB1CF2"/>
    <w:rsid w:val="00EB2095"/>
    <w:rsid w:val="00EB2122"/>
    <w:rsid w:val="00EB223C"/>
    <w:rsid w:val="00EB250E"/>
    <w:rsid w:val="00EB2967"/>
    <w:rsid w:val="00EB2BBB"/>
    <w:rsid w:val="00EB3445"/>
    <w:rsid w:val="00EB37C3"/>
    <w:rsid w:val="00EB3F1B"/>
    <w:rsid w:val="00EB4394"/>
    <w:rsid w:val="00EB487B"/>
    <w:rsid w:val="00EB4CDA"/>
    <w:rsid w:val="00EB5035"/>
    <w:rsid w:val="00EB5896"/>
    <w:rsid w:val="00EB5912"/>
    <w:rsid w:val="00EB5A00"/>
    <w:rsid w:val="00EB5B20"/>
    <w:rsid w:val="00EB6329"/>
    <w:rsid w:val="00EB6485"/>
    <w:rsid w:val="00EB665B"/>
    <w:rsid w:val="00EB669D"/>
    <w:rsid w:val="00EB729A"/>
    <w:rsid w:val="00EB737A"/>
    <w:rsid w:val="00EB7843"/>
    <w:rsid w:val="00EB7E74"/>
    <w:rsid w:val="00EC08F1"/>
    <w:rsid w:val="00EC1739"/>
    <w:rsid w:val="00EC1A52"/>
    <w:rsid w:val="00EC1B25"/>
    <w:rsid w:val="00EC1B84"/>
    <w:rsid w:val="00EC1E3C"/>
    <w:rsid w:val="00EC230E"/>
    <w:rsid w:val="00EC2655"/>
    <w:rsid w:val="00EC2802"/>
    <w:rsid w:val="00EC28DD"/>
    <w:rsid w:val="00EC2AC9"/>
    <w:rsid w:val="00EC2B31"/>
    <w:rsid w:val="00EC33F0"/>
    <w:rsid w:val="00EC34D9"/>
    <w:rsid w:val="00EC3CB0"/>
    <w:rsid w:val="00EC4194"/>
    <w:rsid w:val="00EC43CE"/>
    <w:rsid w:val="00EC528D"/>
    <w:rsid w:val="00EC5424"/>
    <w:rsid w:val="00EC55AC"/>
    <w:rsid w:val="00EC55ED"/>
    <w:rsid w:val="00EC60D8"/>
    <w:rsid w:val="00EC650D"/>
    <w:rsid w:val="00EC659B"/>
    <w:rsid w:val="00EC6BDB"/>
    <w:rsid w:val="00EC6BE0"/>
    <w:rsid w:val="00EC7608"/>
    <w:rsid w:val="00EC7C35"/>
    <w:rsid w:val="00ED07B0"/>
    <w:rsid w:val="00ED0C6B"/>
    <w:rsid w:val="00ED1C7C"/>
    <w:rsid w:val="00ED212A"/>
    <w:rsid w:val="00ED25AB"/>
    <w:rsid w:val="00ED2F7D"/>
    <w:rsid w:val="00ED2FCD"/>
    <w:rsid w:val="00ED30C2"/>
    <w:rsid w:val="00ED36C4"/>
    <w:rsid w:val="00ED39AC"/>
    <w:rsid w:val="00ED3BA8"/>
    <w:rsid w:val="00ED3FC9"/>
    <w:rsid w:val="00ED4434"/>
    <w:rsid w:val="00ED4A02"/>
    <w:rsid w:val="00ED4E9B"/>
    <w:rsid w:val="00ED5303"/>
    <w:rsid w:val="00ED580C"/>
    <w:rsid w:val="00ED5C2B"/>
    <w:rsid w:val="00ED5DDC"/>
    <w:rsid w:val="00ED623C"/>
    <w:rsid w:val="00ED6BD7"/>
    <w:rsid w:val="00ED6C08"/>
    <w:rsid w:val="00ED6E08"/>
    <w:rsid w:val="00ED75DC"/>
    <w:rsid w:val="00ED7AC4"/>
    <w:rsid w:val="00ED7B36"/>
    <w:rsid w:val="00EE05D6"/>
    <w:rsid w:val="00EE0DF2"/>
    <w:rsid w:val="00EE10EA"/>
    <w:rsid w:val="00EE17CA"/>
    <w:rsid w:val="00EE1C9E"/>
    <w:rsid w:val="00EE1CA1"/>
    <w:rsid w:val="00EE1E2A"/>
    <w:rsid w:val="00EE2522"/>
    <w:rsid w:val="00EE257F"/>
    <w:rsid w:val="00EE28DB"/>
    <w:rsid w:val="00EE2B9E"/>
    <w:rsid w:val="00EE318E"/>
    <w:rsid w:val="00EE41F5"/>
    <w:rsid w:val="00EE4233"/>
    <w:rsid w:val="00EE442F"/>
    <w:rsid w:val="00EE4A48"/>
    <w:rsid w:val="00EE4F5E"/>
    <w:rsid w:val="00EE5420"/>
    <w:rsid w:val="00EE54A0"/>
    <w:rsid w:val="00EE6497"/>
    <w:rsid w:val="00EE6FFE"/>
    <w:rsid w:val="00EE76BA"/>
    <w:rsid w:val="00EE7912"/>
    <w:rsid w:val="00EE7C06"/>
    <w:rsid w:val="00EF004B"/>
    <w:rsid w:val="00EF03B3"/>
    <w:rsid w:val="00EF0931"/>
    <w:rsid w:val="00EF0BC5"/>
    <w:rsid w:val="00EF0F77"/>
    <w:rsid w:val="00EF1137"/>
    <w:rsid w:val="00EF1538"/>
    <w:rsid w:val="00EF1A05"/>
    <w:rsid w:val="00EF2775"/>
    <w:rsid w:val="00EF32BA"/>
    <w:rsid w:val="00EF41DE"/>
    <w:rsid w:val="00EF462E"/>
    <w:rsid w:val="00EF4B16"/>
    <w:rsid w:val="00EF5318"/>
    <w:rsid w:val="00EF55F4"/>
    <w:rsid w:val="00EF5D06"/>
    <w:rsid w:val="00EF5FBD"/>
    <w:rsid w:val="00EF60B1"/>
    <w:rsid w:val="00EF63BB"/>
    <w:rsid w:val="00EF6C68"/>
    <w:rsid w:val="00EF6ED2"/>
    <w:rsid w:val="00EF7279"/>
    <w:rsid w:val="00EF7332"/>
    <w:rsid w:val="00F00121"/>
    <w:rsid w:val="00F00C03"/>
    <w:rsid w:val="00F00CA3"/>
    <w:rsid w:val="00F00E64"/>
    <w:rsid w:val="00F00FC6"/>
    <w:rsid w:val="00F01123"/>
    <w:rsid w:val="00F011C7"/>
    <w:rsid w:val="00F01850"/>
    <w:rsid w:val="00F02135"/>
    <w:rsid w:val="00F021A3"/>
    <w:rsid w:val="00F024E6"/>
    <w:rsid w:val="00F02CEB"/>
    <w:rsid w:val="00F035C9"/>
    <w:rsid w:val="00F0394F"/>
    <w:rsid w:val="00F03F38"/>
    <w:rsid w:val="00F04002"/>
    <w:rsid w:val="00F04224"/>
    <w:rsid w:val="00F044B1"/>
    <w:rsid w:val="00F04AF9"/>
    <w:rsid w:val="00F04F77"/>
    <w:rsid w:val="00F05C22"/>
    <w:rsid w:val="00F05D80"/>
    <w:rsid w:val="00F063C0"/>
    <w:rsid w:val="00F064E8"/>
    <w:rsid w:val="00F06CD0"/>
    <w:rsid w:val="00F06E6B"/>
    <w:rsid w:val="00F06E72"/>
    <w:rsid w:val="00F076AF"/>
    <w:rsid w:val="00F077BD"/>
    <w:rsid w:val="00F07A87"/>
    <w:rsid w:val="00F07CDE"/>
    <w:rsid w:val="00F10645"/>
    <w:rsid w:val="00F10A10"/>
    <w:rsid w:val="00F10E12"/>
    <w:rsid w:val="00F11170"/>
    <w:rsid w:val="00F114C2"/>
    <w:rsid w:val="00F11629"/>
    <w:rsid w:val="00F117D3"/>
    <w:rsid w:val="00F117EA"/>
    <w:rsid w:val="00F11FE6"/>
    <w:rsid w:val="00F12231"/>
    <w:rsid w:val="00F1289F"/>
    <w:rsid w:val="00F129D2"/>
    <w:rsid w:val="00F135B5"/>
    <w:rsid w:val="00F13B2A"/>
    <w:rsid w:val="00F14B55"/>
    <w:rsid w:val="00F14BD7"/>
    <w:rsid w:val="00F14FDF"/>
    <w:rsid w:val="00F14FE4"/>
    <w:rsid w:val="00F15184"/>
    <w:rsid w:val="00F15192"/>
    <w:rsid w:val="00F15679"/>
    <w:rsid w:val="00F156C4"/>
    <w:rsid w:val="00F16418"/>
    <w:rsid w:val="00F164A7"/>
    <w:rsid w:val="00F16690"/>
    <w:rsid w:val="00F16936"/>
    <w:rsid w:val="00F1732D"/>
    <w:rsid w:val="00F174B7"/>
    <w:rsid w:val="00F177F0"/>
    <w:rsid w:val="00F17914"/>
    <w:rsid w:val="00F2003B"/>
    <w:rsid w:val="00F21970"/>
    <w:rsid w:val="00F2213D"/>
    <w:rsid w:val="00F22398"/>
    <w:rsid w:val="00F228CA"/>
    <w:rsid w:val="00F22B01"/>
    <w:rsid w:val="00F22E92"/>
    <w:rsid w:val="00F23324"/>
    <w:rsid w:val="00F2334D"/>
    <w:rsid w:val="00F23A73"/>
    <w:rsid w:val="00F23E97"/>
    <w:rsid w:val="00F23F0B"/>
    <w:rsid w:val="00F2433E"/>
    <w:rsid w:val="00F2473D"/>
    <w:rsid w:val="00F24977"/>
    <w:rsid w:val="00F24B0D"/>
    <w:rsid w:val="00F25617"/>
    <w:rsid w:val="00F25C47"/>
    <w:rsid w:val="00F263C6"/>
    <w:rsid w:val="00F26541"/>
    <w:rsid w:val="00F2655D"/>
    <w:rsid w:val="00F2716A"/>
    <w:rsid w:val="00F2751B"/>
    <w:rsid w:val="00F27566"/>
    <w:rsid w:val="00F27682"/>
    <w:rsid w:val="00F27C3E"/>
    <w:rsid w:val="00F30263"/>
    <w:rsid w:val="00F306F8"/>
    <w:rsid w:val="00F3083D"/>
    <w:rsid w:val="00F30BD4"/>
    <w:rsid w:val="00F30C07"/>
    <w:rsid w:val="00F3121D"/>
    <w:rsid w:val="00F31FF2"/>
    <w:rsid w:val="00F32BB2"/>
    <w:rsid w:val="00F3338D"/>
    <w:rsid w:val="00F3342C"/>
    <w:rsid w:val="00F337C0"/>
    <w:rsid w:val="00F33C96"/>
    <w:rsid w:val="00F34487"/>
    <w:rsid w:val="00F348B3"/>
    <w:rsid w:val="00F3498E"/>
    <w:rsid w:val="00F34CA0"/>
    <w:rsid w:val="00F3519E"/>
    <w:rsid w:val="00F35395"/>
    <w:rsid w:val="00F35456"/>
    <w:rsid w:val="00F35D5C"/>
    <w:rsid w:val="00F36916"/>
    <w:rsid w:val="00F370EC"/>
    <w:rsid w:val="00F371AD"/>
    <w:rsid w:val="00F371EB"/>
    <w:rsid w:val="00F4040D"/>
    <w:rsid w:val="00F406F3"/>
    <w:rsid w:val="00F4071E"/>
    <w:rsid w:val="00F40837"/>
    <w:rsid w:val="00F411A3"/>
    <w:rsid w:val="00F420FD"/>
    <w:rsid w:val="00F42105"/>
    <w:rsid w:val="00F421A3"/>
    <w:rsid w:val="00F424AE"/>
    <w:rsid w:val="00F425D8"/>
    <w:rsid w:val="00F4260C"/>
    <w:rsid w:val="00F42A66"/>
    <w:rsid w:val="00F42DD6"/>
    <w:rsid w:val="00F43277"/>
    <w:rsid w:val="00F43429"/>
    <w:rsid w:val="00F43DC5"/>
    <w:rsid w:val="00F44360"/>
    <w:rsid w:val="00F4494F"/>
    <w:rsid w:val="00F44AC9"/>
    <w:rsid w:val="00F44D27"/>
    <w:rsid w:val="00F44DD0"/>
    <w:rsid w:val="00F453BB"/>
    <w:rsid w:val="00F454F2"/>
    <w:rsid w:val="00F45931"/>
    <w:rsid w:val="00F45ACE"/>
    <w:rsid w:val="00F45BBD"/>
    <w:rsid w:val="00F4667B"/>
    <w:rsid w:val="00F46925"/>
    <w:rsid w:val="00F47243"/>
    <w:rsid w:val="00F47DCE"/>
    <w:rsid w:val="00F50A64"/>
    <w:rsid w:val="00F50BE2"/>
    <w:rsid w:val="00F5126C"/>
    <w:rsid w:val="00F5131A"/>
    <w:rsid w:val="00F513DC"/>
    <w:rsid w:val="00F51958"/>
    <w:rsid w:val="00F51CCA"/>
    <w:rsid w:val="00F51DF5"/>
    <w:rsid w:val="00F52364"/>
    <w:rsid w:val="00F526F5"/>
    <w:rsid w:val="00F52AEF"/>
    <w:rsid w:val="00F52E26"/>
    <w:rsid w:val="00F53202"/>
    <w:rsid w:val="00F53422"/>
    <w:rsid w:val="00F536F4"/>
    <w:rsid w:val="00F5403A"/>
    <w:rsid w:val="00F545D5"/>
    <w:rsid w:val="00F54F82"/>
    <w:rsid w:val="00F5591C"/>
    <w:rsid w:val="00F55920"/>
    <w:rsid w:val="00F55A7B"/>
    <w:rsid w:val="00F55AB9"/>
    <w:rsid w:val="00F55E1F"/>
    <w:rsid w:val="00F55E61"/>
    <w:rsid w:val="00F56440"/>
    <w:rsid w:val="00F567B0"/>
    <w:rsid w:val="00F570B1"/>
    <w:rsid w:val="00F57675"/>
    <w:rsid w:val="00F57A91"/>
    <w:rsid w:val="00F6024E"/>
    <w:rsid w:val="00F61411"/>
    <w:rsid w:val="00F61ED8"/>
    <w:rsid w:val="00F6275F"/>
    <w:rsid w:val="00F62823"/>
    <w:rsid w:val="00F62E0E"/>
    <w:rsid w:val="00F62E11"/>
    <w:rsid w:val="00F62F75"/>
    <w:rsid w:val="00F6327A"/>
    <w:rsid w:val="00F6383B"/>
    <w:rsid w:val="00F6437A"/>
    <w:rsid w:val="00F657EC"/>
    <w:rsid w:val="00F66262"/>
    <w:rsid w:val="00F66A8A"/>
    <w:rsid w:val="00F66D67"/>
    <w:rsid w:val="00F67872"/>
    <w:rsid w:val="00F67F64"/>
    <w:rsid w:val="00F70184"/>
    <w:rsid w:val="00F702F0"/>
    <w:rsid w:val="00F70567"/>
    <w:rsid w:val="00F7066B"/>
    <w:rsid w:val="00F708D2"/>
    <w:rsid w:val="00F70AEA"/>
    <w:rsid w:val="00F70C19"/>
    <w:rsid w:val="00F70D09"/>
    <w:rsid w:val="00F70DB1"/>
    <w:rsid w:val="00F71198"/>
    <w:rsid w:val="00F71D04"/>
    <w:rsid w:val="00F71E00"/>
    <w:rsid w:val="00F72229"/>
    <w:rsid w:val="00F722BA"/>
    <w:rsid w:val="00F725BD"/>
    <w:rsid w:val="00F72845"/>
    <w:rsid w:val="00F72999"/>
    <w:rsid w:val="00F73195"/>
    <w:rsid w:val="00F73253"/>
    <w:rsid w:val="00F7361F"/>
    <w:rsid w:val="00F73E78"/>
    <w:rsid w:val="00F73FB2"/>
    <w:rsid w:val="00F741A0"/>
    <w:rsid w:val="00F744FF"/>
    <w:rsid w:val="00F74602"/>
    <w:rsid w:val="00F75178"/>
    <w:rsid w:val="00F75864"/>
    <w:rsid w:val="00F75978"/>
    <w:rsid w:val="00F75CD5"/>
    <w:rsid w:val="00F760D2"/>
    <w:rsid w:val="00F76B48"/>
    <w:rsid w:val="00F76CD6"/>
    <w:rsid w:val="00F77550"/>
    <w:rsid w:val="00F775DE"/>
    <w:rsid w:val="00F77763"/>
    <w:rsid w:val="00F77F52"/>
    <w:rsid w:val="00F80603"/>
    <w:rsid w:val="00F806A2"/>
    <w:rsid w:val="00F80B28"/>
    <w:rsid w:val="00F81CA0"/>
    <w:rsid w:val="00F82D70"/>
    <w:rsid w:val="00F838AE"/>
    <w:rsid w:val="00F838EB"/>
    <w:rsid w:val="00F83BD1"/>
    <w:rsid w:val="00F83F96"/>
    <w:rsid w:val="00F849D6"/>
    <w:rsid w:val="00F84D66"/>
    <w:rsid w:val="00F84F51"/>
    <w:rsid w:val="00F85801"/>
    <w:rsid w:val="00F8590D"/>
    <w:rsid w:val="00F85A87"/>
    <w:rsid w:val="00F85C09"/>
    <w:rsid w:val="00F85FE7"/>
    <w:rsid w:val="00F864D0"/>
    <w:rsid w:val="00F86D48"/>
    <w:rsid w:val="00F86E53"/>
    <w:rsid w:val="00F87014"/>
    <w:rsid w:val="00F87129"/>
    <w:rsid w:val="00F874E5"/>
    <w:rsid w:val="00F8765E"/>
    <w:rsid w:val="00F8768E"/>
    <w:rsid w:val="00F8771D"/>
    <w:rsid w:val="00F8780D"/>
    <w:rsid w:val="00F878D1"/>
    <w:rsid w:val="00F87CCA"/>
    <w:rsid w:val="00F90B16"/>
    <w:rsid w:val="00F90C72"/>
    <w:rsid w:val="00F90C75"/>
    <w:rsid w:val="00F90C82"/>
    <w:rsid w:val="00F90E79"/>
    <w:rsid w:val="00F91768"/>
    <w:rsid w:val="00F91DC0"/>
    <w:rsid w:val="00F91F43"/>
    <w:rsid w:val="00F92036"/>
    <w:rsid w:val="00F92171"/>
    <w:rsid w:val="00F924B0"/>
    <w:rsid w:val="00F93559"/>
    <w:rsid w:val="00F937D6"/>
    <w:rsid w:val="00F93A73"/>
    <w:rsid w:val="00F93FD8"/>
    <w:rsid w:val="00F945CC"/>
    <w:rsid w:val="00F945E9"/>
    <w:rsid w:val="00F94D89"/>
    <w:rsid w:val="00F9524E"/>
    <w:rsid w:val="00F958A9"/>
    <w:rsid w:val="00F95B04"/>
    <w:rsid w:val="00F95B14"/>
    <w:rsid w:val="00F95CE6"/>
    <w:rsid w:val="00F96215"/>
    <w:rsid w:val="00F962E1"/>
    <w:rsid w:val="00F9641B"/>
    <w:rsid w:val="00F9715D"/>
    <w:rsid w:val="00F97492"/>
    <w:rsid w:val="00F97578"/>
    <w:rsid w:val="00F9757E"/>
    <w:rsid w:val="00F97662"/>
    <w:rsid w:val="00F976D8"/>
    <w:rsid w:val="00FA0041"/>
    <w:rsid w:val="00FA0625"/>
    <w:rsid w:val="00FA091E"/>
    <w:rsid w:val="00FA0A21"/>
    <w:rsid w:val="00FA0B80"/>
    <w:rsid w:val="00FA0D93"/>
    <w:rsid w:val="00FA1888"/>
    <w:rsid w:val="00FA243F"/>
    <w:rsid w:val="00FA26F6"/>
    <w:rsid w:val="00FA281C"/>
    <w:rsid w:val="00FA28AA"/>
    <w:rsid w:val="00FA2CD0"/>
    <w:rsid w:val="00FA2EE6"/>
    <w:rsid w:val="00FA3746"/>
    <w:rsid w:val="00FA3A62"/>
    <w:rsid w:val="00FA3AD3"/>
    <w:rsid w:val="00FA3D38"/>
    <w:rsid w:val="00FA3DBF"/>
    <w:rsid w:val="00FA3E65"/>
    <w:rsid w:val="00FA40AB"/>
    <w:rsid w:val="00FA482B"/>
    <w:rsid w:val="00FA4963"/>
    <w:rsid w:val="00FA4A56"/>
    <w:rsid w:val="00FA4B3C"/>
    <w:rsid w:val="00FA5451"/>
    <w:rsid w:val="00FA557B"/>
    <w:rsid w:val="00FA5719"/>
    <w:rsid w:val="00FA64A1"/>
    <w:rsid w:val="00FA673D"/>
    <w:rsid w:val="00FA6CCC"/>
    <w:rsid w:val="00FA75CC"/>
    <w:rsid w:val="00FA7A3E"/>
    <w:rsid w:val="00FB0098"/>
    <w:rsid w:val="00FB019B"/>
    <w:rsid w:val="00FB05FC"/>
    <w:rsid w:val="00FB06AE"/>
    <w:rsid w:val="00FB0E70"/>
    <w:rsid w:val="00FB0E91"/>
    <w:rsid w:val="00FB0FB7"/>
    <w:rsid w:val="00FB1407"/>
    <w:rsid w:val="00FB144E"/>
    <w:rsid w:val="00FB163E"/>
    <w:rsid w:val="00FB192B"/>
    <w:rsid w:val="00FB20D5"/>
    <w:rsid w:val="00FB25EB"/>
    <w:rsid w:val="00FB2B3E"/>
    <w:rsid w:val="00FB2D29"/>
    <w:rsid w:val="00FB331B"/>
    <w:rsid w:val="00FB3884"/>
    <w:rsid w:val="00FB4EBA"/>
    <w:rsid w:val="00FB4FC7"/>
    <w:rsid w:val="00FB550A"/>
    <w:rsid w:val="00FB60A5"/>
    <w:rsid w:val="00FB6875"/>
    <w:rsid w:val="00FB6B80"/>
    <w:rsid w:val="00FB6DA0"/>
    <w:rsid w:val="00FB7332"/>
    <w:rsid w:val="00FB73F0"/>
    <w:rsid w:val="00FB7D13"/>
    <w:rsid w:val="00FC052F"/>
    <w:rsid w:val="00FC0537"/>
    <w:rsid w:val="00FC0828"/>
    <w:rsid w:val="00FC0B42"/>
    <w:rsid w:val="00FC0E1C"/>
    <w:rsid w:val="00FC2406"/>
    <w:rsid w:val="00FC254E"/>
    <w:rsid w:val="00FC3274"/>
    <w:rsid w:val="00FC33E0"/>
    <w:rsid w:val="00FC3729"/>
    <w:rsid w:val="00FC3C8D"/>
    <w:rsid w:val="00FC41A4"/>
    <w:rsid w:val="00FC4D0D"/>
    <w:rsid w:val="00FC4FC4"/>
    <w:rsid w:val="00FC53AD"/>
    <w:rsid w:val="00FC5E1F"/>
    <w:rsid w:val="00FC6001"/>
    <w:rsid w:val="00FC6455"/>
    <w:rsid w:val="00FC657A"/>
    <w:rsid w:val="00FC762F"/>
    <w:rsid w:val="00FC7BCB"/>
    <w:rsid w:val="00FD1073"/>
    <w:rsid w:val="00FD156B"/>
    <w:rsid w:val="00FD191F"/>
    <w:rsid w:val="00FD1A36"/>
    <w:rsid w:val="00FD1B27"/>
    <w:rsid w:val="00FD1E5A"/>
    <w:rsid w:val="00FD23E2"/>
    <w:rsid w:val="00FD26A9"/>
    <w:rsid w:val="00FD2C88"/>
    <w:rsid w:val="00FD3173"/>
    <w:rsid w:val="00FD35F0"/>
    <w:rsid w:val="00FD3680"/>
    <w:rsid w:val="00FD3E0B"/>
    <w:rsid w:val="00FD40BF"/>
    <w:rsid w:val="00FD46B0"/>
    <w:rsid w:val="00FD48FB"/>
    <w:rsid w:val="00FD4D3D"/>
    <w:rsid w:val="00FD4DD6"/>
    <w:rsid w:val="00FD5529"/>
    <w:rsid w:val="00FD5DD6"/>
    <w:rsid w:val="00FD5F9B"/>
    <w:rsid w:val="00FD6C30"/>
    <w:rsid w:val="00FD6FD7"/>
    <w:rsid w:val="00FD70AC"/>
    <w:rsid w:val="00FD717A"/>
    <w:rsid w:val="00FD7F0E"/>
    <w:rsid w:val="00FE0D74"/>
    <w:rsid w:val="00FE0F4C"/>
    <w:rsid w:val="00FE1315"/>
    <w:rsid w:val="00FE135F"/>
    <w:rsid w:val="00FE1493"/>
    <w:rsid w:val="00FE15C2"/>
    <w:rsid w:val="00FE1A21"/>
    <w:rsid w:val="00FE1B3D"/>
    <w:rsid w:val="00FE1F9E"/>
    <w:rsid w:val="00FE232C"/>
    <w:rsid w:val="00FE25F6"/>
    <w:rsid w:val="00FE27EB"/>
    <w:rsid w:val="00FE28B1"/>
    <w:rsid w:val="00FE2F76"/>
    <w:rsid w:val="00FE3373"/>
    <w:rsid w:val="00FE37B7"/>
    <w:rsid w:val="00FE39C3"/>
    <w:rsid w:val="00FE4582"/>
    <w:rsid w:val="00FE4C3D"/>
    <w:rsid w:val="00FE503F"/>
    <w:rsid w:val="00FE51A7"/>
    <w:rsid w:val="00FE5F20"/>
    <w:rsid w:val="00FE6190"/>
    <w:rsid w:val="00FE6292"/>
    <w:rsid w:val="00FE6399"/>
    <w:rsid w:val="00FE6EA3"/>
    <w:rsid w:val="00FE6EA7"/>
    <w:rsid w:val="00FE7877"/>
    <w:rsid w:val="00FE7BCC"/>
    <w:rsid w:val="00FF04F1"/>
    <w:rsid w:val="00FF0538"/>
    <w:rsid w:val="00FF0BD6"/>
    <w:rsid w:val="00FF0FE7"/>
    <w:rsid w:val="00FF110D"/>
    <w:rsid w:val="00FF16EA"/>
    <w:rsid w:val="00FF181B"/>
    <w:rsid w:val="00FF1CD3"/>
    <w:rsid w:val="00FF2202"/>
    <w:rsid w:val="00FF2D3D"/>
    <w:rsid w:val="00FF3112"/>
    <w:rsid w:val="00FF4801"/>
    <w:rsid w:val="00FF4E48"/>
    <w:rsid w:val="00FF4ECB"/>
    <w:rsid w:val="00FF588F"/>
    <w:rsid w:val="00FF610A"/>
    <w:rsid w:val="00FF621B"/>
    <w:rsid w:val="00FF686D"/>
    <w:rsid w:val="00FF6962"/>
    <w:rsid w:val="00FF72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64B1B"/>
  <w15:chartTrackingRefBased/>
  <w15:docId w15:val="{1D9420AD-87FF-E349-83B7-8009E27B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350"/>
    <w:rPr>
      <w:rFonts w:eastAsia="Times New Roman"/>
      <w:lang w:eastAsia="fr-FR"/>
    </w:rPr>
  </w:style>
  <w:style w:type="paragraph" w:styleId="Titre1">
    <w:name w:val="heading 1"/>
    <w:basedOn w:val="Normal"/>
    <w:next w:val="Normal"/>
    <w:link w:val="Titre1Car"/>
    <w:uiPriority w:val="9"/>
    <w:qFormat/>
    <w:rsid w:val="002E7D2C"/>
    <w:pPr>
      <w:keepNext/>
      <w:keepLines/>
      <w:spacing w:before="240"/>
      <w:jc w:val="center"/>
      <w:outlineLvl w:val="0"/>
    </w:pPr>
    <w:rPr>
      <w:rFonts w:eastAsiaTheme="majorEastAsia" w:cstheme="majorBidi"/>
      <w:b/>
      <w:color w:val="000000" w:themeColor="text1"/>
      <w:szCs w:val="32"/>
    </w:rPr>
  </w:style>
  <w:style w:type="paragraph" w:styleId="Titre2">
    <w:name w:val="heading 2"/>
    <w:basedOn w:val="Normal"/>
    <w:next w:val="Normal"/>
    <w:link w:val="Titre2Car"/>
    <w:uiPriority w:val="9"/>
    <w:unhideWhenUsed/>
    <w:qFormat/>
    <w:rsid w:val="002E7D2C"/>
    <w:pPr>
      <w:keepNext/>
      <w:keepLines/>
      <w:spacing w:before="40"/>
      <w:outlineLvl w:val="1"/>
    </w:pPr>
    <w:rPr>
      <w:rFonts w:eastAsiaTheme="majorEastAsia" w:cstheme="majorBidi"/>
      <w:b/>
      <w:color w:val="000000" w:themeColor="text1"/>
      <w:szCs w:val="26"/>
    </w:rPr>
  </w:style>
  <w:style w:type="paragraph" w:styleId="Titre3">
    <w:name w:val="heading 3"/>
    <w:basedOn w:val="Normal"/>
    <w:next w:val="Normal"/>
    <w:link w:val="Titre3Car"/>
    <w:autoRedefine/>
    <w:uiPriority w:val="9"/>
    <w:unhideWhenUsed/>
    <w:qFormat/>
    <w:rsid w:val="000A1551"/>
    <w:pPr>
      <w:keepNext/>
      <w:keepLines/>
      <w:spacing w:before="40"/>
      <w:outlineLvl w:val="2"/>
    </w:pPr>
    <w:rPr>
      <w:rFonts w:eastAsiaTheme="majorEastAsia" w:cstheme="majorBidi"/>
      <w:b/>
      <w:i/>
      <w:color w:val="000000" w:themeColor="text1"/>
    </w:rPr>
  </w:style>
  <w:style w:type="paragraph" w:styleId="Titre4">
    <w:name w:val="heading 4"/>
    <w:basedOn w:val="Normal"/>
    <w:next w:val="Normal"/>
    <w:link w:val="Titre4Car"/>
    <w:autoRedefine/>
    <w:uiPriority w:val="9"/>
    <w:unhideWhenUsed/>
    <w:qFormat/>
    <w:rsid w:val="008D2C48"/>
    <w:pPr>
      <w:keepNext/>
      <w:keepLines/>
      <w:spacing w:before="40"/>
      <w:ind w:left="708"/>
      <w:outlineLvl w:val="3"/>
    </w:pPr>
    <w:rPr>
      <w:rFonts w:eastAsiaTheme="majorEastAsia" w:cstheme="majorBidi"/>
      <w:b/>
      <w:iCs/>
      <w:color w:val="000000" w:themeColor="text1"/>
      <w:lang w:val="en-US"/>
    </w:rPr>
  </w:style>
  <w:style w:type="paragraph" w:styleId="Titre5">
    <w:name w:val="heading 5"/>
    <w:basedOn w:val="Normal"/>
    <w:next w:val="Normal"/>
    <w:link w:val="Titre5Car"/>
    <w:uiPriority w:val="9"/>
    <w:unhideWhenUsed/>
    <w:qFormat/>
    <w:rsid w:val="00E57C2E"/>
    <w:pPr>
      <w:spacing w:line="360" w:lineRule="auto"/>
      <w:outlineLvl w:val="4"/>
    </w:pPr>
    <w:rPr>
      <w:b/>
      <w:bCs/>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TItreI">
    <w:name w:val="TItre I"/>
    <w:basedOn w:val="Aucuneliste"/>
    <w:uiPriority w:val="99"/>
    <w:rsid w:val="00C845F6"/>
    <w:pPr>
      <w:numPr>
        <w:numId w:val="1"/>
      </w:numPr>
    </w:pPr>
  </w:style>
  <w:style w:type="character" w:customStyle="1" w:styleId="Titre1Car">
    <w:name w:val="Titre 1 Car"/>
    <w:basedOn w:val="Policepardfaut"/>
    <w:link w:val="Titre1"/>
    <w:uiPriority w:val="9"/>
    <w:rsid w:val="002E7D2C"/>
    <w:rPr>
      <w:rFonts w:eastAsiaTheme="majorEastAsia" w:cstheme="majorBidi"/>
      <w:b/>
      <w:color w:val="000000" w:themeColor="text1"/>
      <w:szCs w:val="32"/>
      <w:lang w:val="en-AU"/>
    </w:rPr>
  </w:style>
  <w:style w:type="character" w:customStyle="1" w:styleId="Titre2Car">
    <w:name w:val="Titre 2 Car"/>
    <w:basedOn w:val="Policepardfaut"/>
    <w:link w:val="Titre2"/>
    <w:rsid w:val="002E7D2C"/>
    <w:rPr>
      <w:rFonts w:eastAsiaTheme="majorEastAsia" w:cstheme="majorBidi"/>
      <w:b/>
      <w:color w:val="000000" w:themeColor="text1"/>
      <w:szCs w:val="26"/>
      <w:lang w:val="en-AU"/>
    </w:rPr>
  </w:style>
  <w:style w:type="numbering" w:styleId="111111">
    <w:name w:val="Outline List 2"/>
    <w:aliases w:val="I / 1.1 / 1.1.1"/>
    <w:basedOn w:val="Aucuneliste"/>
    <w:uiPriority w:val="99"/>
    <w:semiHidden/>
    <w:unhideWhenUsed/>
    <w:rsid w:val="00527C92"/>
    <w:pPr>
      <w:numPr>
        <w:numId w:val="2"/>
      </w:numPr>
    </w:pPr>
  </w:style>
  <w:style w:type="paragraph" w:styleId="Paragraphedeliste">
    <w:name w:val="List Paragraph"/>
    <w:basedOn w:val="Normal"/>
    <w:uiPriority w:val="34"/>
    <w:qFormat/>
    <w:rsid w:val="00527C92"/>
    <w:pPr>
      <w:ind w:left="720"/>
      <w:contextualSpacing/>
    </w:pPr>
  </w:style>
  <w:style w:type="paragraph" w:styleId="Sous-titre">
    <w:name w:val="Subtitle"/>
    <w:basedOn w:val="Normal"/>
    <w:next w:val="Normal"/>
    <w:link w:val="Sous-titreCar"/>
    <w:uiPriority w:val="11"/>
    <w:qFormat/>
    <w:rsid w:val="00F70DB1"/>
    <w:pPr>
      <w:numPr>
        <w:ilvl w:val="1"/>
      </w:numPr>
      <w:spacing w:after="160"/>
      <w:ind w:firstLine="709"/>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F70DB1"/>
    <w:rPr>
      <w:rFonts w:asciiTheme="minorHAnsi" w:eastAsiaTheme="minorEastAsia" w:hAnsiTheme="minorHAnsi" w:cstheme="minorBidi"/>
      <w:color w:val="5A5A5A" w:themeColor="text1" w:themeTint="A5"/>
      <w:spacing w:val="15"/>
      <w:sz w:val="22"/>
      <w:szCs w:val="22"/>
      <w:lang w:val="en-AU"/>
    </w:rPr>
  </w:style>
  <w:style w:type="paragraph" w:styleId="TM1">
    <w:name w:val="toc 1"/>
    <w:aliases w:val="Niveau 1"/>
    <w:basedOn w:val="Normal"/>
    <w:next w:val="Normal"/>
    <w:autoRedefine/>
    <w:uiPriority w:val="39"/>
    <w:unhideWhenUsed/>
    <w:rsid w:val="00210F83"/>
    <w:pPr>
      <w:tabs>
        <w:tab w:val="right" w:leader="dot" w:pos="9056"/>
      </w:tabs>
      <w:spacing w:before="120" w:after="120"/>
      <w:ind w:right="227"/>
    </w:pPr>
    <w:rPr>
      <w:rFonts w:cs="Calibri (Corps)"/>
      <w:b/>
      <w:bCs/>
      <w:szCs w:val="20"/>
    </w:rPr>
  </w:style>
  <w:style w:type="paragraph" w:styleId="TM2">
    <w:name w:val="toc 2"/>
    <w:aliases w:val="Niveau 2"/>
    <w:basedOn w:val="Normal"/>
    <w:next w:val="Normal"/>
    <w:autoRedefine/>
    <w:uiPriority w:val="39"/>
    <w:unhideWhenUsed/>
    <w:rsid w:val="00070279"/>
    <w:pPr>
      <w:snapToGrid w:val="0"/>
      <w:ind w:left="340"/>
      <w:outlineLvl w:val="1"/>
    </w:pPr>
    <w:rPr>
      <w:rFonts w:cs="Calibri (Corps)"/>
      <w:szCs w:val="20"/>
    </w:rPr>
  </w:style>
  <w:style w:type="paragraph" w:styleId="TM3">
    <w:name w:val="toc 3"/>
    <w:aliases w:val="Niveau 3"/>
    <w:basedOn w:val="Normal"/>
    <w:next w:val="Normal"/>
    <w:autoRedefine/>
    <w:uiPriority w:val="39"/>
    <w:unhideWhenUsed/>
    <w:rsid w:val="009369A3"/>
    <w:pPr>
      <w:ind w:left="907"/>
      <w:outlineLvl w:val="2"/>
    </w:pPr>
    <w:rPr>
      <w:rFonts w:cstheme="minorHAnsi"/>
      <w:i/>
      <w:iCs/>
      <w:szCs w:val="20"/>
    </w:rPr>
  </w:style>
  <w:style w:type="paragraph" w:styleId="TM4">
    <w:name w:val="toc 4"/>
    <w:basedOn w:val="Normal"/>
    <w:next w:val="Normal"/>
    <w:autoRedefine/>
    <w:uiPriority w:val="39"/>
    <w:unhideWhenUsed/>
    <w:rsid w:val="00826971"/>
    <w:pPr>
      <w:ind w:left="720"/>
    </w:pPr>
    <w:rPr>
      <w:rFonts w:cstheme="minorHAnsi"/>
      <w:szCs w:val="18"/>
    </w:rPr>
  </w:style>
  <w:style w:type="paragraph" w:styleId="TM5">
    <w:name w:val="toc 5"/>
    <w:basedOn w:val="Normal"/>
    <w:next w:val="Normal"/>
    <w:autoRedefine/>
    <w:uiPriority w:val="39"/>
    <w:unhideWhenUsed/>
    <w:rsid w:val="00826971"/>
    <w:pPr>
      <w:ind w:left="960"/>
    </w:pPr>
    <w:rPr>
      <w:rFonts w:cstheme="minorHAnsi"/>
      <w:szCs w:val="18"/>
    </w:rPr>
  </w:style>
  <w:style w:type="paragraph" w:styleId="TM6">
    <w:name w:val="toc 6"/>
    <w:basedOn w:val="Normal"/>
    <w:next w:val="Normal"/>
    <w:autoRedefine/>
    <w:uiPriority w:val="39"/>
    <w:unhideWhenUsed/>
    <w:rsid w:val="00826971"/>
    <w:pPr>
      <w:ind w:left="1200"/>
    </w:pPr>
    <w:rPr>
      <w:rFonts w:cstheme="minorHAnsi"/>
      <w:szCs w:val="18"/>
    </w:rPr>
  </w:style>
  <w:style w:type="paragraph" w:styleId="TM7">
    <w:name w:val="toc 7"/>
    <w:basedOn w:val="Normal"/>
    <w:next w:val="Normal"/>
    <w:autoRedefine/>
    <w:uiPriority w:val="39"/>
    <w:unhideWhenUsed/>
    <w:rsid w:val="00826971"/>
    <w:pPr>
      <w:ind w:left="1440"/>
    </w:pPr>
    <w:rPr>
      <w:rFonts w:cstheme="minorHAnsi"/>
      <w:szCs w:val="18"/>
    </w:rPr>
  </w:style>
  <w:style w:type="paragraph" w:styleId="TM8">
    <w:name w:val="toc 8"/>
    <w:basedOn w:val="Normal"/>
    <w:next w:val="Normal"/>
    <w:autoRedefine/>
    <w:uiPriority w:val="39"/>
    <w:unhideWhenUsed/>
    <w:rsid w:val="00826971"/>
    <w:pPr>
      <w:ind w:left="1680"/>
    </w:pPr>
    <w:rPr>
      <w:rFonts w:cstheme="minorHAnsi"/>
      <w:szCs w:val="18"/>
    </w:rPr>
  </w:style>
  <w:style w:type="character" w:styleId="Lienhypertexte">
    <w:name w:val="Hyperlink"/>
    <w:basedOn w:val="Policepardfaut"/>
    <w:uiPriority w:val="99"/>
    <w:unhideWhenUsed/>
    <w:rsid w:val="005B109A"/>
    <w:rPr>
      <w:color w:val="0563C1" w:themeColor="hyperlink"/>
      <w:u w:val="single"/>
    </w:rPr>
  </w:style>
  <w:style w:type="character" w:customStyle="1" w:styleId="Titre3Car">
    <w:name w:val="Titre 3 Car"/>
    <w:basedOn w:val="Policepardfaut"/>
    <w:link w:val="Titre3"/>
    <w:uiPriority w:val="9"/>
    <w:rsid w:val="000A1551"/>
    <w:rPr>
      <w:rFonts w:eastAsiaTheme="majorEastAsia" w:cstheme="majorBidi"/>
      <w:b/>
      <w:i/>
      <w:color w:val="000000" w:themeColor="text1"/>
      <w:lang w:val="en-AU"/>
    </w:rPr>
  </w:style>
  <w:style w:type="character" w:customStyle="1" w:styleId="Titre4Car">
    <w:name w:val="Titre 4 Car"/>
    <w:basedOn w:val="Policepardfaut"/>
    <w:link w:val="Titre4"/>
    <w:uiPriority w:val="9"/>
    <w:rsid w:val="008D2C48"/>
    <w:rPr>
      <w:rFonts w:eastAsiaTheme="majorEastAsia" w:cstheme="majorBidi"/>
      <w:b/>
      <w:iCs/>
      <w:color w:val="000000" w:themeColor="text1"/>
      <w:lang w:val="en-US"/>
    </w:rPr>
  </w:style>
  <w:style w:type="paragraph" w:customStyle="1" w:styleId="Corps">
    <w:name w:val="Corps"/>
    <w:rsid w:val="00070C8E"/>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FR"/>
      <w14:textOutline w14:w="0" w14:cap="flat" w14:cmpd="sng" w14:algn="ctr">
        <w14:noFill/>
        <w14:prstDash w14:val="solid"/>
        <w14:bevel/>
      </w14:textOutline>
    </w:rPr>
  </w:style>
  <w:style w:type="character" w:customStyle="1" w:styleId="Aucun">
    <w:name w:val="Aucun"/>
    <w:rsid w:val="00070C8E"/>
    <w:rPr>
      <w:lang w:val="fr-FR"/>
    </w:rPr>
  </w:style>
  <w:style w:type="character" w:styleId="Marquedecommentaire">
    <w:name w:val="annotation reference"/>
    <w:basedOn w:val="Policepardfaut"/>
    <w:uiPriority w:val="99"/>
    <w:semiHidden/>
    <w:unhideWhenUsed/>
    <w:rsid w:val="00070C8E"/>
    <w:rPr>
      <w:sz w:val="16"/>
      <w:szCs w:val="16"/>
    </w:rPr>
  </w:style>
  <w:style w:type="paragraph" w:styleId="Commentaire">
    <w:name w:val="annotation text"/>
    <w:basedOn w:val="Normal"/>
    <w:link w:val="CommentaireCar"/>
    <w:uiPriority w:val="99"/>
    <w:unhideWhenUsed/>
    <w:rsid w:val="00070C8E"/>
    <w:rPr>
      <w:sz w:val="20"/>
      <w:szCs w:val="20"/>
    </w:rPr>
  </w:style>
  <w:style w:type="character" w:customStyle="1" w:styleId="CommentaireCar">
    <w:name w:val="Commentaire Car"/>
    <w:basedOn w:val="Policepardfaut"/>
    <w:link w:val="Commentaire"/>
    <w:uiPriority w:val="99"/>
    <w:rsid w:val="00070C8E"/>
    <w:rPr>
      <w:sz w:val="20"/>
      <w:szCs w:val="20"/>
    </w:rPr>
  </w:style>
  <w:style w:type="paragraph" w:styleId="En-tte">
    <w:name w:val="header"/>
    <w:basedOn w:val="Normal"/>
    <w:link w:val="En-tteCar"/>
    <w:uiPriority w:val="99"/>
    <w:unhideWhenUsed/>
    <w:rsid w:val="007A176A"/>
    <w:pPr>
      <w:tabs>
        <w:tab w:val="center" w:pos="4536"/>
        <w:tab w:val="right" w:pos="9072"/>
      </w:tabs>
    </w:pPr>
  </w:style>
  <w:style w:type="character" w:customStyle="1" w:styleId="En-tteCar">
    <w:name w:val="En-tête Car"/>
    <w:basedOn w:val="Policepardfaut"/>
    <w:link w:val="En-tte"/>
    <w:uiPriority w:val="99"/>
    <w:rsid w:val="007A176A"/>
    <w:rPr>
      <w:lang w:val="en-AU"/>
    </w:rPr>
  </w:style>
  <w:style w:type="paragraph" w:styleId="Pieddepage">
    <w:name w:val="footer"/>
    <w:basedOn w:val="Normal"/>
    <w:link w:val="PieddepageCar"/>
    <w:uiPriority w:val="99"/>
    <w:unhideWhenUsed/>
    <w:rsid w:val="007A176A"/>
    <w:pPr>
      <w:tabs>
        <w:tab w:val="center" w:pos="4536"/>
        <w:tab w:val="right" w:pos="9072"/>
      </w:tabs>
    </w:pPr>
  </w:style>
  <w:style w:type="character" w:customStyle="1" w:styleId="PieddepageCar">
    <w:name w:val="Pied de page Car"/>
    <w:basedOn w:val="Policepardfaut"/>
    <w:link w:val="Pieddepage"/>
    <w:uiPriority w:val="99"/>
    <w:rsid w:val="007A176A"/>
    <w:rPr>
      <w:lang w:val="en-AU"/>
    </w:rPr>
  </w:style>
  <w:style w:type="character" w:styleId="Numrodepage">
    <w:name w:val="page number"/>
    <w:basedOn w:val="Policepardfaut"/>
    <w:uiPriority w:val="99"/>
    <w:semiHidden/>
    <w:unhideWhenUsed/>
    <w:rsid w:val="00D44FE4"/>
  </w:style>
  <w:style w:type="character" w:customStyle="1" w:styleId="Rouge">
    <w:name w:val="Rouge"/>
    <w:rsid w:val="00D15A39"/>
    <w:rPr>
      <w:outline w:val="0"/>
      <w:color w:val="C82506"/>
      <w:lang w:val="fr-FR"/>
    </w:rPr>
  </w:style>
  <w:style w:type="table" w:styleId="Grilledutableau">
    <w:name w:val="Table Grid"/>
    <w:basedOn w:val="TableauNormal"/>
    <w:uiPriority w:val="39"/>
    <w:rsid w:val="00642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B17FB6"/>
    <w:rPr>
      <w:sz w:val="20"/>
      <w:szCs w:val="20"/>
    </w:rPr>
  </w:style>
  <w:style w:type="character" w:customStyle="1" w:styleId="NotedefinCar">
    <w:name w:val="Note de fin Car"/>
    <w:basedOn w:val="Policepardfaut"/>
    <w:link w:val="Notedefin"/>
    <w:uiPriority w:val="99"/>
    <w:semiHidden/>
    <w:rsid w:val="00B17FB6"/>
    <w:rPr>
      <w:sz w:val="20"/>
      <w:szCs w:val="20"/>
      <w:lang w:val="en-AU"/>
    </w:rPr>
  </w:style>
  <w:style w:type="character" w:styleId="Appeldenotedefin">
    <w:name w:val="endnote reference"/>
    <w:basedOn w:val="Policepardfaut"/>
    <w:uiPriority w:val="99"/>
    <w:semiHidden/>
    <w:unhideWhenUsed/>
    <w:rsid w:val="00B17FB6"/>
    <w:rPr>
      <w:vertAlign w:val="superscript"/>
    </w:rPr>
  </w:style>
  <w:style w:type="character" w:customStyle="1" w:styleId="Titre5Car">
    <w:name w:val="Titre 5 Car"/>
    <w:basedOn w:val="Policepardfaut"/>
    <w:link w:val="Titre5"/>
    <w:uiPriority w:val="9"/>
    <w:rsid w:val="00E57C2E"/>
    <w:rPr>
      <w:b/>
      <w:bCs/>
      <w:i/>
      <w:lang w:val="en-AU"/>
    </w:rPr>
  </w:style>
  <w:style w:type="paragraph" w:styleId="Textedebulles">
    <w:name w:val="Balloon Text"/>
    <w:basedOn w:val="Normal"/>
    <w:link w:val="TextedebullesCar"/>
    <w:uiPriority w:val="99"/>
    <w:semiHidden/>
    <w:unhideWhenUsed/>
    <w:rsid w:val="00812723"/>
    <w:rPr>
      <w:sz w:val="18"/>
      <w:szCs w:val="18"/>
    </w:rPr>
  </w:style>
  <w:style w:type="character" w:customStyle="1" w:styleId="TextedebullesCar">
    <w:name w:val="Texte de bulles Car"/>
    <w:basedOn w:val="Policepardfaut"/>
    <w:link w:val="Textedebulles"/>
    <w:uiPriority w:val="99"/>
    <w:semiHidden/>
    <w:rsid w:val="00812723"/>
    <w:rPr>
      <w:sz w:val="18"/>
      <w:szCs w:val="18"/>
      <w:lang w:val="en-AU"/>
    </w:rPr>
  </w:style>
  <w:style w:type="paragraph" w:styleId="Objetducommentaire">
    <w:name w:val="annotation subject"/>
    <w:basedOn w:val="Commentaire"/>
    <w:next w:val="Commentaire"/>
    <w:link w:val="ObjetducommentaireCar"/>
    <w:uiPriority w:val="99"/>
    <w:semiHidden/>
    <w:unhideWhenUsed/>
    <w:rsid w:val="00812723"/>
    <w:rPr>
      <w:b/>
      <w:bCs/>
    </w:rPr>
  </w:style>
  <w:style w:type="character" w:customStyle="1" w:styleId="ObjetducommentaireCar">
    <w:name w:val="Objet du commentaire Car"/>
    <w:basedOn w:val="CommentaireCar"/>
    <w:link w:val="Objetducommentaire"/>
    <w:uiPriority w:val="99"/>
    <w:semiHidden/>
    <w:rsid w:val="00812723"/>
    <w:rPr>
      <w:b/>
      <w:bCs/>
      <w:sz w:val="20"/>
      <w:szCs w:val="20"/>
    </w:rPr>
  </w:style>
  <w:style w:type="paragraph" w:customStyle="1" w:styleId="Tables">
    <w:name w:val="Tables"/>
    <w:basedOn w:val="Normal"/>
    <w:next w:val="Normal"/>
    <w:qFormat/>
    <w:rsid w:val="00E83351"/>
    <w:rPr>
      <w:color w:val="000000" w:themeColor="text1"/>
      <w:lang w:val="en-US"/>
    </w:rPr>
  </w:style>
  <w:style w:type="paragraph" w:styleId="Rvision">
    <w:name w:val="Revision"/>
    <w:hidden/>
    <w:uiPriority w:val="99"/>
    <w:semiHidden/>
    <w:rsid w:val="00812723"/>
  </w:style>
  <w:style w:type="paragraph" w:customStyle="1" w:styleId="EndNoteBibliographyTitle">
    <w:name w:val="EndNote Bibliography Title"/>
    <w:basedOn w:val="Normal"/>
    <w:link w:val="EndNoteBibliographyTitleCar"/>
    <w:rsid w:val="00812723"/>
    <w:pPr>
      <w:jc w:val="center"/>
    </w:pPr>
    <w:rPr>
      <w:lang w:val="en-US"/>
    </w:rPr>
  </w:style>
  <w:style w:type="character" w:customStyle="1" w:styleId="EndNoteBibliographyTitleCar">
    <w:name w:val="EndNote Bibliography Title Car"/>
    <w:basedOn w:val="Policepardfaut"/>
    <w:link w:val="EndNoteBibliographyTitle"/>
    <w:rsid w:val="00812723"/>
    <w:rPr>
      <w:lang w:val="en-US"/>
    </w:rPr>
  </w:style>
  <w:style w:type="paragraph" w:customStyle="1" w:styleId="EndNoteBibliography">
    <w:name w:val="EndNote Bibliography"/>
    <w:basedOn w:val="Normal"/>
    <w:link w:val="EndNoteBibliographyCar"/>
    <w:qFormat/>
    <w:rsid w:val="00812723"/>
    <w:pPr>
      <w:spacing w:line="360" w:lineRule="auto"/>
    </w:pPr>
    <w:rPr>
      <w:lang w:val="en-US"/>
    </w:rPr>
  </w:style>
  <w:style w:type="character" w:customStyle="1" w:styleId="EndNoteBibliographyCar">
    <w:name w:val="EndNote Bibliography Car"/>
    <w:basedOn w:val="Policepardfaut"/>
    <w:link w:val="EndNoteBibliography"/>
    <w:rsid w:val="00812723"/>
    <w:rPr>
      <w:lang w:val="en-US"/>
    </w:rPr>
  </w:style>
  <w:style w:type="paragraph" w:styleId="Notedebasdepage">
    <w:name w:val="footnote text"/>
    <w:basedOn w:val="Normal"/>
    <w:link w:val="NotedebasdepageCar"/>
    <w:uiPriority w:val="99"/>
    <w:unhideWhenUsed/>
    <w:rsid w:val="00812723"/>
    <w:rPr>
      <w:sz w:val="20"/>
      <w:szCs w:val="20"/>
    </w:rPr>
  </w:style>
  <w:style w:type="character" w:customStyle="1" w:styleId="NotedebasdepageCar">
    <w:name w:val="Note de bas de page Car"/>
    <w:basedOn w:val="Policepardfaut"/>
    <w:link w:val="Notedebasdepage"/>
    <w:uiPriority w:val="99"/>
    <w:rsid w:val="00812723"/>
    <w:rPr>
      <w:sz w:val="20"/>
      <w:szCs w:val="20"/>
      <w:lang w:val="en-AU"/>
    </w:rPr>
  </w:style>
  <w:style w:type="character" w:styleId="Appelnotedebasdep">
    <w:name w:val="footnote reference"/>
    <w:basedOn w:val="Policepardfaut"/>
    <w:uiPriority w:val="99"/>
    <w:semiHidden/>
    <w:unhideWhenUsed/>
    <w:rsid w:val="00812723"/>
    <w:rPr>
      <w:vertAlign w:val="superscript"/>
    </w:rPr>
  </w:style>
  <w:style w:type="character" w:styleId="Mentionnonrsolue">
    <w:name w:val="Unresolved Mention"/>
    <w:basedOn w:val="Policepardfaut"/>
    <w:uiPriority w:val="99"/>
    <w:semiHidden/>
    <w:unhideWhenUsed/>
    <w:rsid w:val="00F92036"/>
    <w:rPr>
      <w:color w:val="605E5C"/>
      <w:shd w:val="clear" w:color="auto" w:fill="E1DFDD"/>
    </w:rPr>
  </w:style>
  <w:style w:type="table" w:customStyle="1" w:styleId="TableGrid1">
    <w:name w:val="Table Grid1"/>
    <w:basedOn w:val="TableauNormal"/>
    <w:next w:val="Grilledutableau"/>
    <w:uiPriority w:val="39"/>
    <w:rsid w:val="00EF0931"/>
    <w:rPr>
      <w:rFonts w:ascii="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B538CC"/>
    <w:pPr>
      <w:spacing w:after="200" w:line="360" w:lineRule="auto"/>
    </w:pPr>
    <w:rPr>
      <w:iCs/>
      <w:szCs w:val="18"/>
    </w:rPr>
  </w:style>
  <w:style w:type="numbering" w:customStyle="1" w:styleId="Style1">
    <w:name w:val="Style1"/>
    <w:uiPriority w:val="99"/>
    <w:rsid w:val="00E235F8"/>
    <w:pPr>
      <w:numPr>
        <w:numId w:val="3"/>
      </w:numPr>
    </w:pPr>
  </w:style>
  <w:style w:type="character" w:customStyle="1" w:styleId="mixed-citation">
    <w:name w:val="mixed-citation"/>
    <w:basedOn w:val="Policepardfaut"/>
    <w:rsid w:val="0000497A"/>
  </w:style>
  <w:style w:type="character" w:customStyle="1" w:styleId="ref-title">
    <w:name w:val="ref-title"/>
    <w:basedOn w:val="Policepardfaut"/>
    <w:rsid w:val="0000497A"/>
  </w:style>
  <w:style w:type="character" w:customStyle="1" w:styleId="Mentionnonrsolue1">
    <w:name w:val="Mention non résolue1"/>
    <w:basedOn w:val="Policepardfaut"/>
    <w:uiPriority w:val="99"/>
    <w:semiHidden/>
    <w:unhideWhenUsed/>
    <w:rsid w:val="00900EDE"/>
    <w:rPr>
      <w:color w:val="605E5C"/>
      <w:shd w:val="clear" w:color="auto" w:fill="E1DFDD"/>
    </w:rPr>
  </w:style>
  <w:style w:type="character" w:styleId="Lienhypertextesuivivisit">
    <w:name w:val="FollowedHyperlink"/>
    <w:basedOn w:val="Policepardfaut"/>
    <w:uiPriority w:val="99"/>
    <w:semiHidden/>
    <w:unhideWhenUsed/>
    <w:rsid w:val="007C7ECB"/>
    <w:rPr>
      <w:color w:val="954F72" w:themeColor="followedHyperlink"/>
      <w:u w:val="single"/>
    </w:rPr>
  </w:style>
  <w:style w:type="paragraph" w:styleId="Titre">
    <w:name w:val="Title"/>
    <w:aliases w:val="Titre de Chapitre"/>
    <w:basedOn w:val="Normal"/>
    <w:next w:val="Normal"/>
    <w:link w:val="TitreCar"/>
    <w:autoRedefine/>
    <w:uiPriority w:val="10"/>
    <w:qFormat/>
    <w:rsid w:val="00D47B3B"/>
    <w:pPr>
      <w:contextualSpacing/>
      <w:jc w:val="center"/>
    </w:pPr>
    <w:rPr>
      <w:rFonts w:eastAsiaTheme="majorEastAsia" w:cs="Times New Roman (Titres CS)"/>
      <w:b/>
      <w:kern w:val="28"/>
      <w:szCs w:val="56"/>
    </w:rPr>
  </w:style>
  <w:style w:type="character" w:customStyle="1" w:styleId="TitreCar">
    <w:name w:val="Titre Car"/>
    <w:aliases w:val="Titre de Chapitre Car"/>
    <w:basedOn w:val="Policepardfaut"/>
    <w:link w:val="Titre"/>
    <w:uiPriority w:val="10"/>
    <w:rsid w:val="00D47B3B"/>
    <w:rPr>
      <w:rFonts w:eastAsiaTheme="majorEastAsia" w:cs="Times New Roman (Titres CS)"/>
      <w:b/>
      <w:kern w:val="28"/>
      <w:szCs w:val="56"/>
      <w:lang w:val="en-AU"/>
    </w:rPr>
  </w:style>
  <w:style w:type="numbering" w:customStyle="1" w:styleId="Listeactuelle9">
    <w:name w:val="Liste actuelle9"/>
    <w:uiPriority w:val="99"/>
    <w:rsid w:val="006F4F1E"/>
    <w:pPr>
      <w:numPr>
        <w:numId w:val="12"/>
      </w:numPr>
    </w:pPr>
  </w:style>
  <w:style w:type="numbering" w:customStyle="1" w:styleId="Listeactuelle1">
    <w:name w:val="Liste actuelle1"/>
    <w:uiPriority w:val="99"/>
    <w:rsid w:val="00076989"/>
    <w:pPr>
      <w:numPr>
        <w:numId w:val="4"/>
      </w:numPr>
    </w:pPr>
  </w:style>
  <w:style w:type="numbering" w:customStyle="1" w:styleId="Listeactuelle2">
    <w:name w:val="Liste actuelle2"/>
    <w:uiPriority w:val="99"/>
    <w:rsid w:val="00777104"/>
    <w:pPr>
      <w:numPr>
        <w:numId w:val="5"/>
      </w:numPr>
    </w:pPr>
  </w:style>
  <w:style w:type="numbering" w:customStyle="1" w:styleId="Listeactuelle3">
    <w:name w:val="Liste actuelle3"/>
    <w:uiPriority w:val="99"/>
    <w:rsid w:val="00E91C31"/>
    <w:pPr>
      <w:numPr>
        <w:numId w:val="6"/>
      </w:numPr>
    </w:pPr>
  </w:style>
  <w:style w:type="numbering" w:customStyle="1" w:styleId="Listeactuelle4">
    <w:name w:val="Liste actuelle4"/>
    <w:uiPriority w:val="99"/>
    <w:rsid w:val="00E91C31"/>
    <w:pPr>
      <w:numPr>
        <w:numId w:val="7"/>
      </w:numPr>
    </w:pPr>
  </w:style>
  <w:style w:type="numbering" w:customStyle="1" w:styleId="Listeactuelle5">
    <w:name w:val="Liste actuelle5"/>
    <w:uiPriority w:val="99"/>
    <w:rsid w:val="00EE41F5"/>
    <w:pPr>
      <w:numPr>
        <w:numId w:val="8"/>
      </w:numPr>
    </w:pPr>
  </w:style>
  <w:style w:type="numbering" w:customStyle="1" w:styleId="Listeactuelle6">
    <w:name w:val="Liste actuelle6"/>
    <w:uiPriority w:val="99"/>
    <w:rsid w:val="005F317D"/>
    <w:pPr>
      <w:numPr>
        <w:numId w:val="9"/>
      </w:numPr>
    </w:pPr>
  </w:style>
  <w:style w:type="numbering" w:customStyle="1" w:styleId="Listeactuelle7">
    <w:name w:val="Liste actuelle7"/>
    <w:uiPriority w:val="99"/>
    <w:rsid w:val="008F797D"/>
    <w:pPr>
      <w:numPr>
        <w:numId w:val="10"/>
      </w:numPr>
    </w:pPr>
  </w:style>
  <w:style w:type="numbering" w:customStyle="1" w:styleId="Listeactuelle8">
    <w:name w:val="Liste actuelle8"/>
    <w:uiPriority w:val="99"/>
    <w:rsid w:val="008F797D"/>
    <w:pPr>
      <w:numPr>
        <w:numId w:val="11"/>
      </w:numPr>
    </w:pPr>
  </w:style>
  <w:style w:type="table" w:customStyle="1" w:styleId="Table">
    <w:name w:val="Table"/>
    <w:basedOn w:val="TableauNormal"/>
    <w:uiPriority w:val="99"/>
    <w:rsid w:val="00962480"/>
    <w:pPr>
      <w:spacing w:line="480" w:lineRule="auto"/>
    </w:pPr>
    <w:tblPr>
      <w:tblBorders>
        <w:insideH w:val="single" w:sz="2" w:space="0" w:color="auto"/>
      </w:tblBorders>
    </w:tblPr>
  </w:style>
  <w:style w:type="numbering" w:customStyle="1" w:styleId="Listeactuelle10">
    <w:name w:val="Liste actuelle10"/>
    <w:uiPriority w:val="99"/>
    <w:rsid w:val="00076E50"/>
    <w:pPr>
      <w:numPr>
        <w:numId w:val="13"/>
      </w:numPr>
    </w:pPr>
  </w:style>
  <w:style w:type="numbering" w:customStyle="1" w:styleId="Listeactuelle11">
    <w:name w:val="Liste actuelle11"/>
    <w:uiPriority w:val="99"/>
    <w:rsid w:val="008B0CFD"/>
    <w:pPr>
      <w:numPr>
        <w:numId w:val="14"/>
      </w:numPr>
    </w:pPr>
  </w:style>
  <w:style w:type="numbering" w:customStyle="1" w:styleId="Listeactuelle12">
    <w:name w:val="Liste actuelle12"/>
    <w:uiPriority w:val="99"/>
    <w:rsid w:val="008B0CFD"/>
    <w:pPr>
      <w:numPr>
        <w:numId w:val="15"/>
      </w:numPr>
    </w:pPr>
  </w:style>
  <w:style w:type="numbering" w:customStyle="1" w:styleId="Listeactuelle13">
    <w:name w:val="Liste actuelle13"/>
    <w:uiPriority w:val="99"/>
    <w:rsid w:val="008B0CFD"/>
    <w:pPr>
      <w:numPr>
        <w:numId w:val="16"/>
      </w:numPr>
    </w:pPr>
  </w:style>
  <w:style w:type="numbering" w:customStyle="1" w:styleId="Listeactuelle14">
    <w:name w:val="Liste actuelle14"/>
    <w:uiPriority w:val="99"/>
    <w:rsid w:val="0056344D"/>
    <w:pPr>
      <w:numPr>
        <w:numId w:val="17"/>
      </w:numPr>
    </w:pPr>
  </w:style>
  <w:style w:type="numbering" w:customStyle="1" w:styleId="Listeactuelle16">
    <w:name w:val="Liste actuelle16"/>
    <w:uiPriority w:val="99"/>
    <w:rsid w:val="00E3095D"/>
    <w:pPr>
      <w:numPr>
        <w:numId w:val="19"/>
      </w:numPr>
    </w:pPr>
  </w:style>
  <w:style w:type="numbering" w:customStyle="1" w:styleId="Listeactuelle15">
    <w:name w:val="Liste actuelle15"/>
    <w:uiPriority w:val="99"/>
    <w:rsid w:val="0056344D"/>
    <w:pPr>
      <w:numPr>
        <w:numId w:val="18"/>
      </w:numPr>
    </w:pPr>
  </w:style>
  <w:style w:type="numbering" w:customStyle="1" w:styleId="Listeactuelle18">
    <w:name w:val="Liste actuelle18"/>
    <w:uiPriority w:val="99"/>
    <w:rsid w:val="00E3095D"/>
    <w:pPr>
      <w:numPr>
        <w:numId w:val="21"/>
      </w:numPr>
    </w:pPr>
  </w:style>
  <w:style w:type="numbering" w:customStyle="1" w:styleId="Listeactuelle17">
    <w:name w:val="Liste actuelle17"/>
    <w:uiPriority w:val="99"/>
    <w:rsid w:val="00E3095D"/>
    <w:pPr>
      <w:numPr>
        <w:numId w:val="20"/>
      </w:numPr>
    </w:pPr>
  </w:style>
  <w:style w:type="paragraph" w:customStyle="1" w:styleId="TableTitles">
    <w:name w:val="Table Titles"/>
    <w:basedOn w:val="Normal"/>
    <w:qFormat/>
    <w:rsid w:val="005A37E2"/>
    <w:rPr>
      <w:lang w:val="en-US"/>
    </w:rPr>
  </w:style>
  <w:style w:type="paragraph" w:customStyle="1" w:styleId="ChapterTitles">
    <w:name w:val="Chapter Titles"/>
    <w:basedOn w:val="Normal"/>
    <w:qFormat/>
    <w:rsid w:val="00330116"/>
    <w:pPr>
      <w:spacing w:before="5400" w:after="5400"/>
      <w:jc w:val="center"/>
    </w:pPr>
    <w:rPr>
      <w:b/>
      <w:sz w:val="36"/>
      <w:lang w:val="en-US"/>
    </w:rPr>
  </w:style>
  <w:style w:type="character" w:customStyle="1" w:styleId="doi">
    <w:name w:val="doi"/>
    <w:basedOn w:val="Policepardfaut"/>
    <w:rsid w:val="00F411A3"/>
  </w:style>
  <w:style w:type="character" w:customStyle="1" w:styleId="UnresolvedMention1">
    <w:name w:val="Unresolved Mention1"/>
    <w:basedOn w:val="Policepardfaut"/>
    <w:uiPriority w:val="99"/>
    <w:semiHidden/>
    <w:unhideWhenUsed/>
    <w:rsid w:val="00F411A3"/>
    <w:rPr>
      <w:color w:val="605E5C"/>
      <w:shd w:val="clear" w:color="auto" w:fill="E1DFDD"/>
    </w:rPr>
  </w:style>
  <w:style w:type="paragraph" w:styleId="Index1">
    <w:name w:val="index 1"/>
    <w:basedOn w:val="Normal"/>
    <w:next w:val="Normal"/>
    <w:autoRedefine/>
    <w:uiPriority w:val="99"/>
    <w:unhideWhenUsed/>
    <w:rsid w:val="00F411A3"/>
    <w:pPr>
      <w:ind w:left="240" w:hanging="240"/>
    </w:pPr>
    <w:rPr>
      <w:rFonts w:asciiTheme="minorHAnsi" w:hAnsiTheme="minorHAnsi" w:cstheme="minorHAnsi"/>
      <w:sz w:val="20"/>
      <w:szCs w:val="20"/>
    </w:rPr>
  </w:style>
  <w:style w:type="paragraph" w:styleId="Index2">
    <w:name w:val="index 2"/>
    <w:basedOn w:val="Normal"/>
    <w:next w:val="Normal"/>
    <w:autoRedefine/>
    <w:uiPriority w:val="99"/>
    <w:unhideWhenUsed/>
    <w:rsid w:val="00F411A3"/>
    <w:pPr>
      <w:ind w:left="480" w:hanging="240"/>
    </w:pPr>
    <w:rPr>
      <w:rFonts w:asciiTheme="minorHAnsi" w:hAnsiTheme="minorHAnsi" w:cstheme="minorHAnsi"/>
      <w:sz w:val="20"/>
      <w:szCs w:val="20"/>
    </w:rPr>
  </w:style>
  <w:style w:type="paragraph" w:styleId="Index3">
    <w:name w:val="index 3"/>
    <w:basedOn w:val="Normal"/>
    <w:next w:val="Normal"/>
    <w:autoRedefine/>
    <w:uiPriority w:val="99"/>
    <w:unhideWhenUsed/>
    <w:rsid w:val="00F411A3"/>
    <w:pPr>
      <w:ind w:left="720" w:hanging="240"/>
    </w:pPr>
    <w:rPr>
      <w:rFonts w:asciiTheme="minorHAnsi" w:hAnsiTheme="minorHAnsi" w:cstheme="minorHAnsi"/>
      <w:sz w:val="20"/>
      <w:szCs w:val="20"/>
    </w:rPr>
  </w:style>
  <w:style w:type="paragraph" w:styleId="Index4">
    <w:name w:val="index 4"/>
    <w:basedOn w:val="Normal"/>
    <w:next w:val="Normal"/>
    <w:autoRedefine/>
    <w:uiPriority w:val="99"/>
    <w:unhideWhenUsed/>
    <w:rsid w:val="00F411A3"/>
    <w:pPr>
      <w:ind w:left="960" w:hanging="240"/>
    </w:pPr>
    <w:rPr>
      <w:rFonts w:asciiTheme="minorHAnsi" w:hAnsiTheme="minorHAnsi" w:cstheme="minorHAnsi"/>
      <w:sz w:val="20"/>
      <w:szCs w:val="20"/>
    </w:rPr>
  </w:style>
  <w:style w:type="paragraph" w:styleId="Index5">
    <w:name w:val="index 5"/>
    <w:basedOn w:val="Normal"/>
    <w:next w:val="Normal"/>
    <w:autoRedefine/>
    <w:uiPriority w:val="99"/>
    <w:unhideWhenUsed/>
    <w:rsid w:val="00F411A3"/>
    <w:pPr>
      <w:ind w:left="1200" w:hanging="240"/>
    </w:pPr>
    <w:rPr>
      <w:rFonts w:asciiTheme="minorHAnsi" w:hAnsiTheme="minorHAnsi" w:cstheme="minorHAnsi"/>
      <w:sz w:val="20"/>
      <w:szCs w:val="20"/>
    </w:rPr>
  </w:style>
  <w:style w:type="paragraph" w:styleId="Index6">
    <w:name w:val="index 6"/>
    <w:basedOn w:val="Normal"/>
    <w:next w:val="Normal"/>
    <w:autoRedefine/>
    <w:uiPriority w:val="99"/>
    <w:unhideWhenUsed/>
    <w:rsid w:val="00F411A3"/>
    <w:pPr>
      <w:ind w:left="1440" w:hanging="240"/>
    </w:pPr>
    <w:rPr>
      <w:rFonts w:asciiTheme="minorHAnsi" w:hAnsiTheme="minorHAnsi" w:cstheme="minorHAnsi"/>
      <w:sz w:val="20"/>
      <w:szCs w:val="20"/>
    </w:rPr>
  </w:style>
  <w:style w:type="paragraph" w:styleId="Index7">
    <w:name w:val="index 7"/>
    <w:basedOn w:val="Normal"/>
    <w:next w:val="Normal"/>
    <w:autoRedefine/>
    <w:uiPriority w:val="99"/>
    <w:unhideWhenUsed/>
    <w:rsid w:val="00F411A3"/>
    <w:pPr>
      <w:ind w:left="1680" w:hanging="240"/>
    </w:pPr>
    <w:rPr>
      <w:rFonts w:asciiTheme="minorHAnsi" w:hAnsiTheme="minorHAnsi" w:cstheme="minorHAnsi"/>
      <w:sz w:val="20"/>
      <w:szCs w:val="20"/>
    </w:rPr>
  </w:style>
  <w:style w:type="paragraph" w:styleId="Index8">
    <w:name w:val="index 8"/>
    <w:basedOn w:val="Normal"/>
    <w:next w:val="Normal"/>
    <w:autoRedefine/>
    <w:uiPriority w:val="99"/>
    <w:unhideWhenUsed/>
    <w:rsid w:val="00F411A3"/>
    <w:pPr>
      <w:ind w:left="1920" w:hanging="240"/>
    </w:pPr>
    <w:rPr>
      <w:rFonts w:asciiTheme="minorHAnsi" w:hAnsiTheme="minorHAnsi" w:cstheme="minorHAnsi"/>
      <w:sz w:val="20"/>
      <w:szCs w:val="20"/>
    </w:rPr>
  </w:style>
  <w:style w:type="paragraph" w:styleId="Index9">
    <w:name w:val="index 9"/>
    <w:basedOn w:val="Normal"/>
    <w:next w:val="Normal"/>
    <w:autoRedefine/>
    <w:uiPriority w:val="99"/>
    <w:unhideWhenUsed/>
    <w:rsid w:val="00F411A3"/>
    <w:pPr>
      <w:ind w:left="2160" w:hanging="240"/>
    </w:pPr>
    <w:rPr>
      <w:rFonts w:asciiTheme="minorHAnsi" w:hAnsiTheme="minorHAnsi" w:cstheme="minorHAnsi"/>
      <w:sz w:val="20"/>
      <w:szCs w:val="20"/>
    </w:rPr>
  </w:style>
  <w:style w:type="paragraph" w:styleId="Titreindex">
    <w:name w:val="index heading"/>
    <w:basedOn w:val="Normal"/>
    <w:next w:val="Index1"/>
    <w:uiPriority w:val="99"/>
    <w:unhideWhenUsed/>
    <w:rsid w:val="00F411A3"/>
    <w:pPr>
      <w:spacing w:before="120" w:after="120"/>
    </w:pPr>
    <w:rPr>
      <w:rFonts w:asciiTheme="minorHAnsi" w:hAnsiTheme="minorHAnsi" w:cstheme="minorHAnsi"/>
      <w:b/>
      <w:bCs/>
      <w:i/>
      <w:iCs/>
      <w:sz w:val="20"/>
      <w:szCs w:val="20"/>
    </w:rPr>
  </w:style>
  <w:style w:type="character" w:customStyle="1" w:styleId="UnresolvedMention2">
    <w:name w:val="Unresolved Mention2"/>
    <w:basedOn w:val="Policepardfaut"/>
    <w:uiPriority w:val="99"/>
    <w:semiHidden/>
    <w:unhideWhenUsed/>
    <w:rsid w:val="00F411A3"/>
    <w:rPr>
      <w:color w:val="605E5C"/>
      <w:shd w:val="clear" w:color="auto" w:fill="E1DFDD"/>
    </w:rPr>
  </w:style>
  <w:style w:type="table" w:styleId="Tableausimple1">
    <w:name w:val="Plain Table 1"/>
    <w:basedOn w:val="TableauNormal"/>
    <w:uiPriority w:val="41"/>
    <w:rsid w:val="00BA18BA"/>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BA18BA"/>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4">
    <w:name w:val="Plain Table 4"/>
    <w:basedOn w:val="TableauNormal"/>
    <w:uiPriority w:val="44"/>
    <w:rsid w:val="00BA18BA"/>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1Clair-Accentuation5">
    <w:name w:val="Grid Table 1 Light Accent 5"/>
    <w:basedOn w:val="TableauNormal"/>
    <w:uiPriority w:val="46"/>
    <w:rsid w:val="00BA18BA"/>
    <w:rPr>
      <w:kern w:val="2"/>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auGrille2-Accentuation1">
    <w:name w:val="Grid Table 2 Accent 1"/>
    <w:basedOn w:val="TableauNormal"/>
    <w:uiPriority w:val="47"/>
    <w:rsid w:val="00BA18BA"/>
    <w:rPr>
      <w:kern w:val="2"/>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2-Accentuation2">
    <w:name w:val="Grid Table 2 Accent 2"/>
    <w:basedOn w:val="TableauNormal"/>
    <w:uiPriority w:val="47"/>
    <w:rsid w:val="00BA18BA"/>
    <w:rPr>
      <w:kern w:val="2"/>
      <w14:ligatures w14:val="standardContextual"/>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2-Accentuation3">
    <w:name w:val="Grid Table 2 Accent 3"/>
    <w:basedOn w:val="TableauNormal"/>
    <w:uiPriority w:val="47"/>
    <w:rsid w:val="00BA18BA"/>
    <w:rPr>
      <w:kern w:val="2"/>
      <w14:ligatures w14:val="standardContextua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3">
    <w:name w:val="Grid Table 3"/>
    <w:basedOn w:val="TableauNormal"/>
    <w:uiPriority w:val="48"/>
    <w:rsid w:val="00BA18BA"/>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3">
    <w:name w:val="Grid Table 3 Accent 3"/>
    <w:basedOn w:val="TableauNormal"/>
    <w:uiPriority w:val="48"/>
    <w:rsid w:val="00BA18BA"/>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2-Accentuation4">
    <w:name w:val="Grid Table 2 Accent 4"/>
    <w:basedOn w:val="TableauNormal"/>
    <w:uiPriority w:val="47"/>
    <w:rsid w:val="00BA18BA"/>
    <w:rPr>
      <w:kern w:val="2"/>
      <w14:ligatures w14:val="standardContextual"/>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6Couleur-Accentuation6">
    <w:name w:val="List Table 6 Colorful Accent 6"/>
    <w:basedOn w:val="TableauNormal"/>
    <w:uiPriority w:val="51"/>
    <w:rsid w:val="00BA18BA"/>
    <w:rPr>
      <w:color w:val="538135" w:themeColor="accent6" w:themeShade="BF"/>
      <w:kern w:val="2"/>
      <w14:ligatures w14:val="standardContextual"/>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5Fonc-Accentuation6">
    <w:name w:val="List Table 5 Dark Accent 6"/>
    <w:basedOn w:val="TableauNormal"/>
    <w:uiPriority w:val="50"/>
    <w:rsid w:val="00BA18BA"/>
    <w:rPr>
      <w:color w:val="FFFFFF" w:themeColor="background1"/>
      <w:kern w:val="2"/>
      <w14:ligatures w14:val="standardContextual"/>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7Couleur">
    <w:name w:val="List Table 7 Colorful"/>
    <w:basedOn w:val="TableauNormal"/>
    <w:uiPriority w:val="52"/>
    <w:rsid w:val="00BA18BA"/>
    <w:rPr>
      <w:color w:val="000000" w:themeColor="text1"/>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6Couleur-Accentuation3">
    <w:name w:val="List Table 6 Colorful Accent 3"/>
    <w:basedOn w:val="TableauNormal"/>
    <w:uiPriority w:val="51"/>
    <w:rsid w:val="00BA18BA"/>
    <w:rPr>
      <w:color w:val="7B7B7B" w:themeColor="accent3" w:themeShade="BF"/>
      <w:kern w:val="2"/>
      <w14:ligatures w14:val="standardContextual"/>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simple5">
    <w:name w:val="Plain Table 5"/>
    <w:basedOn w:val="TableauNormal"/>
    <w:uiPriority w:val="45"/>
    <w:rsid w:val="00BA18BA"/>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Aucuneliste1">
    <w:name w:val="Aucune liste1"/>
    <w:next w:val="Aucuneliste"/>
    <w:uiPriority w:val="99"/>
    <w:semiHidden/>
    <w:unhideWhenUsed/>
    <w:rsid w:val="00B82782"/>
  </w:style>
  <w:style w:type="character" w:styleId="lev">
    <w:name w:val="Strong"/>
    <w:basedOn w:val="Policepardfaut"/>
    <w:uiPriority w:val="22"/>
    <w:qFormat/>
    <w:rsid w:val="00B82782"/>
    <w:rPr>
      <w:b/>
      <w:bCs/>
    </w:rPr>
  </w:style>
  <w:style w:type="character" w:customStyle="1" w:styleId="identifier">
    <w:name w:val="identifier"/>
    <w:basedOn w:val="Policepardfaut"/>
    <w:rsid w:val="00B82782"/>
  </w:style>
  <w:style w:type="character" w:customStyle="1" w:styleId="docsum-journal-citation">
    <w:name w:val="docsum-journal-citation"/>
    <w:basedOn w:val="Policepardfaut"/>
    <w:rsid w:val="00B82782"/>
  </w:style>
  <w:style w:type="paragraph" w:customStyle="1" w:styleId="TitreFigure">
    <w:name w:val="Titre Figure"/>
    <w:basedOn w:val="Lgende"/>
    <w:autoRedefine/>
    <w:qFormat/>
    <w:rsid w:val="009B171F"/>
    <w:pPr>
      <w:spacing w:before="360" w:after="0" w:line="480" w:lineRule="auto"/>
    </w:pPr>
    <w:rPr>
      <w:b/>
      <w:iCs w:val="0"/>
      <w:szCs w:val="24"/>
      <w:lang w:val="en-US"/>
    </w:rPr>
  </w:style>
  <w:style w:type="paragraph" w:customStyle="1" w:styleId="TitreFigure2">
    <w:name w:val="Titre Figure 2"/>
    <w:basedOn w:val="Lgende"/>
    <w:qFormat/>
    <w:rsid w:val="009B171F"/>
    <w:pPr>
      <w:spacing w:after="360" w:line="480" w:lineRule="auto"/>
    </w:pPr>
    <w:rPr>
      <w:i/>
      <w:szCs w:val="24"/>
      <w:lang w:val="en-US"/>
    </w:rPr>
  </w:style>
  <w:style w:type="paragraph" w:customStyle="1" w:styleId="NoteFiguresTables">
    <w:name w:val="Note Figures &amp; Tables"/>
    <w:basedOn w:val="Normal"/>
    <w:next w:val="Normal"/>
    <w:autoRedefine/>
    <w:qFormat/>
    <w:rsid w:val="008B7D03"/>
    <w:pPr>
      <w:spacing w:after="360"/>
      <w:contextualSpacing/>
    </w:pPr>
    <w:rPr>
      <w:iCs/>
      <w:kern w:val="2"/>
      <w14:ligatures w14:val="standardContextual"/>
    </w:rPr>
  </w:style>
  <w:style w:type="paragraph" w:customStyle="1" w:styleId="NotesFiguresTables">
    <w:name w:val="Notes Figures &amp; Tables"/>
    <w:basedOn w:val="Normal"/>
    <w:qFormat/>
    <w:rsid w:val="006C7D8F"/>
    <w:pPr>
      <w:keepNext/>
      <w:spacing w:after="360"/>
      <w:textboxTightWrap w:val="allLines"/>
    </w:pPr>
    <w:rPr>
      <w:bCs/>
      <w:iCs/>
      <w:lang w:val="en-US"/>
    </w:rPr>
  </w:style>
  <w:style w:type="character" w:customStyle="1" w:styleId="vsispc">
    <w:name w:val="vsispc"/>
    <w:basedOn w:val="Policepardfaut"/>
    <w:rsid w:val="0081781C"/>
  </w:style>
  <w:style w:type="character" w:customStyle="1" w:styleId="hgkelc">
    <w:name w:val="hgkelc"/>
    <w:basedOn w:val="Policepardfaut"/>
    <w:rsid w:val="0081781C"/>
  </w:style>
  <w:style w:type="character" w:styleId="Accentuation">
    <w:name w:val="Emphasis"/>
    <w:basedOn w:val="Policepardfaut"/>
    <w:uiPriority w:val="20"/>
    <w:qFormat/>
    <w:rsid w:val="00E771E5"/>
    <w:rPr>
      <w:i/>
      <w:iCs/>
    </w:rPr>
  </w:style>
  <w:style w:type="paragraph" w:styleId="TM9">
    <w:name w:val="toc 9"/>
    <w:basedOn w:val="Normal"/>
    <w:next w:val="Normal"/>
    <w:autoRedefine/>
    <w:uiPriority w:val="39"/>
    <w:unhideWhenUsed/>
    <w:rsid w:val="006376EB"/>
    <w:pPr>
      <w:spacing w:after="100"/>
      <w:ind w:left="1920"/>
    </w:pPr>
    <w:rPr>
      <w:rFonts w:asciiTheme="minorHAnsi" w:eastAsiaTheme="minorEastAsia" w:hAnsiTheme="minorHAnsi" w:cstheme="minorBidi"/>
      <w:kern w:val="2"/>
      <w14:ligatures w14:val="standardContextual"/>
    </w:rPr>
  </w:style>
  <w:style w:type="paragraph" w:customStyle="1" w:styleId="MainChapters">
    <w:name w:val="Main Chapters"/>
    <w:basedOn w:val="Titre1"/>
    <w:qFormat/>
    <w:rsid w:val="00536B3D"/>
    <w:rPr>
      <w:lang w:val="en-US"/>
    </w:rPr>
  </w:style>
  <w:style w:type="paragraph" w:customStyle="1" w:styleId="Citations">
    <w:name w:val="Citations"/>
    <w:basedOn w:val="Normal"/>
    <w:autoRedefine/>
    <w:qFormat/>
    <w:rsid w:val="001F4B44"/>
    <w:pPr>
      <w:spacing w:before="480" w:after="60"/>
      <w:ind w:left="709" w:right="709"/>
    </w:pPr>
    <w:rPr>
      <w:i/>
      <w:iCs/>
      <w:lang w:val="en-US"/>
    </w:rPr>
  </w:style>
  <w:style w:type="paragraph" w:customStyle="1" w:styleId="AuthorCitations">
    <w:name w:val="Author Citations"/>
    <w:basedOn w:val="Normal"/>
    <w:autoRedefine/>
    <w:qFormat/>
    <w:rsid w:val="001F4B44"/>
    <w:pPr>
      <w:spacing w:before="120" w:after="480"/>
      <w:ind w:left="709" w:right="709"/>
      <w:jc w:val="right"/>
    </w:pPr>
    <w:rPr>
      <w:lang w:val="en-US"/>
    </w:rPr>
  </w:style>
  <w:style w:type="paragraph" w:customStyle="1" w:styleId="ThesisTitle">
    <w:name w:val="Thesis Title"/>
    <w:basedOn w:val="Normal"/>
    <w:autoRedefine/>
    <w:qFormat/>
    <w:rsid w:val="00427A71"/>
    <w:pPr>
      <w:spacing w:before="2640" w:after="960"/>
      <w:jc w:val="center"/>
    </w:pPr>
    <w:rPr>
      <w:sz w:val="44"/>
      <w:szCs w:val="40"/>
      <w:lang w:val="en-US"/>
    </w:rPr>
  </w:style>
  <w:style w:type="paragraph" w:customStyle="1" w:styleId="Citationsclinicians">
    <w:name w:val="Citations clinicians"/>
    <w:basedOn w:val="Citations"/>
    <w:autoRedefine/>
    <w:qFormat/>
    <w:rsid w:val="00691734"/>
    <w:pPr>
      <w:spacing w:after="48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511442">
      <w:bodyDiv w:val="1"/>
      <w:marLeft w:val="0"/>
      <w:marRight w:val="0"/>
      <w:marTop w:val="0"/>
      <w:marBottom w:val="0"/>
      <w:divBdr>
        <w:top w:val="none" w:sz="0" w:space="0" w:color="auto"/>
        <w:left w:val="none" w:sz="0" w:space="0" w:color="auto"/>
        <w:bottom w:val="none" w:sz="0" w:space="0" w:color="auto"/>
        <w:right w:val="none" w:sz="0" w:space="0" w:color="auto"/>
      </w:divBdr>
    </w:div>
    <w:div w:id="293567047">
      <w:bodyDiv w:val="1"/>
      <w:marLeft w:val="0"/>
      <w:marRight w:val="0"/>
      <w:marTop w:val="0"/>
      <w:marBottom w:val="0"/>
      <w:divBdr>
        <w:top w:val="none" w:sz="0" w:space="0" w:color="auto"/>
        <w:left w:val="none" w:sz="0" w:space="0" w:color="auto"/>
        <w:bottom w:val="none" w:sz="0" w:space="0" w:color="auto"/>
        <w:right w:val="none" w:sz="0" w:space="0" w:color="auto"/>
      </w:divBdr>
      <w:divsChild>
        <w:div w:id="1491679163">
          <w:marLeft w:val="0"/>
          <w:marRight w:val="0"/>
          <w:marTop w:val="0"/>
          <w:marBottom w:val="0"/>
          <w:divBdr>
            <w:top w:val="none" w:sz="0" w:space="0" w:color="auto"/>
            <w:left w:val="none" w:sz="0" w:space="0" w:color="auto"/>
            <w:bottom w:val="none" w:sz="0" w:space="0" w:color="auto"/>
            <w:right w:val="none" w:sz="0" w:space="0" w:color="auto"/>
          </w:divBdr>
        </w:div>
      </w:divsChild>
    </w:div>
    <w:div w:id="299385359">
      <w:bodyDiv w:val="1"/>
      <w:marLeft w:val="0"/>
      <w:marRight w:val="0"/>
      <w:marTop w:val="0"/>
      <w:marBottom w:val="0"/>
      <w:divBdr>
        <w:top w:val="none" w:sz="0" w:space="0" w:color="auto"/>
        <w:left w:val="none" w:sz="0" w:space="0" w:color="auto"/>
        <w:bottom w:val="none" w:sz="0" w:space="0" w:color="auto"/>
        <w:right w:val="none" w:sz="0" w:space="0" w:color="auto"/>
      </w:divBdr>
    </w:div>
    <w:div w:id="342704558">
      <w:bodyDiv w:val="1"/>
      <w:marLeft w:val="0"/>
      <w:marRight w:val="0"/>
      <w:marTop w:val="0"/>
      <w:marBottom w:val="0"/>
      <w:divBdr>
        <w:top w:val="none" w:sz="0" w:space="0" w:color="auto"/>
        <w:left w:val="none" w:sz="0" w:space="0" w:color="auto"/>
        <w:bottom w:val="none" w:sz="0" w:space="0" w:color="auto"/>
        <w:right w:val="none" w:sz="0" w:space="0" w:color="auto"/>
      </w:divBdr>
      <w:divsChild>
        <w:div w:id="1533150348">
          <w:marLeft w:val="0"/>
          <w:marRight w:val="0"/>
          <w:marTop w:val="0"/>
          <w:marBottom w:val="0"/>
          <w:divBdr>
            <w:top w:val="none" w:sz="0" w:space="0" w:color="auto"/>
            <w:left w:val="none" w:sz="0" w:space="0" w:color="auto"/>
            <w:bottom w:val="none" w:sz="0" w:space="0" w:color="auto"/>
            <w:right w:val="none" w:sz="0" w:space="0" w:color="auto"/>
          </w:divBdr>
        </w:div>
      </w:divsChild>
    </w:div>
    <w:div w:id="599145976">
      <w:bodyDiv w:val="1"/>
      <w:marLeft w:val="0"/>
      <w:marRight w:val="0"/>
      <w:marTop w:val="0"/>
      <w:marBottom w:val="0"/>
      <w:divBdr>
        <w:top w:val="none" w:sz="0" w:space="0" w:color="auto"/>
        <w:left w:val="none" w:sz="0" w:space="0" w:color="auto"/>
        <w:bottom w:val="none" w:sz="0" w:space="0" w:color="auto"/>
        <w:right w:val="none" w:sz="0" w:space="0" w:color="auto"/>
      </w:divBdr>
    </w:div>
    <w:div w:id="611207336">
      <w:bodyDiv w:val="1"/>
      <w:marLeft w:val="0"/>
      <w:marRight w:val="0"/>
      <w:marTop w:val="0"/>
      <w:marBottom w:val="0"/>
      <w:divBdr>
        <w:top w:val="none" w:sz="0" w:space="0" w:color="auto"/>
        <w:left w:val="none" w:sz="0" w:space="0" w:color="auto"/>
        <w:bottom w:val="none" w:sz="0" w:space="0" w:color="auto"/>
        <w:right w:val="none" w:sz="0" w:space="0" w:color="auto"/>
      </w:divBdr>
      <w:divsChild>
        <w:div w:id="2005355253">
          <w:marLeft w:val="0"/>
          <w:marRight w:val="0"/>
          <w:marTop w:val="0"/>
          <w:marBottom w:val="0"/>
          <w:divBdr>
            <w:top w:val="none" w:sz="0" w:space="0" w:color="auto"/>
            <w:left w:val="none" w:sz="0" w:space="0" w:color="auto"/>
            <w:bottom w:val="none" w:sz="0" w:space="0" w:color="auto"/>
            <w:right w:val="none" w:sz="0" w:space="0" w:color="auto"/>
          </w:divBdr>
        </w:div>
      </w:divsChild>
    </w:div>
    <w:div w:id="701706174">
      <w:bodyDiv w:val="1"/>
      <w:marLeft w:val="0"/>
      <w:marRight w:val="0"/>
      <w:marTop w:val="0"/>
      <w:marBottom w:val="0"/>
      <w:divBdr>
        <w:top w:val="none" w:sz="0" w:space="0" w:color="auto"/>
        <w:left w:val="none" w:sz="0" w:space="0" w:color="auto"/>
        <w:bottom w:val="none" w:sz="0" w:space="0" w:color="auto"/>
        <w:right w:val="none" w:sz="0" w:space="0" w:color="auto"/>
      </w:divBdr>
      <w:divsChild>
        <w:div w:id="867913351">
          <w:marLeft w:val="0"/>
          <w:marRight w:val="0"/>
          <w:marTop w:val="0"/>
          <w:marBottom w:val="0"/>
          <w:divBdr>
            <w:top w:val="none" w:sz="0" w:space="0" w:color="auto"/>
            <w:left w:val="none" w:sz="0" w:space="0" w:color="auto"/>
            <w:bottom w:val="none" w:sz="0" w:space="0" w:color="auto"/>
            <w:right w:val="none" w:sz="0" w:space="0" w:color="auto"/>
          </w:divBdr>
        </w:div>
      </w:divsChild>
    </w:div>
    <w:div w:id="737553672">
      <w:bodyDiv w:val="1"/>
      <w:marLeft w:val="0"/>
      <w:marRight w:val="0"/>
      <w:marTop w:val="0"/>
      <w:marBottom w:val="0"/>
      <w:divBdr>
        <w:top w:val="none" w:sz="0" w:space="0" w:color="auto"/>
        <w:left w:val="none" w:sz="0" w:space="0" w:color="auto"/>
        <w:bottom w:val="none" w:sz="0" w:space="0" w:color="auto"/>
        <w:right w:val="none" w:sz="0" w:space="0" w:color="auto"/>
      </w:divBdr>
    </w:div>
    <w:div w:id="809709710">
      <w:bodyDiv w:val="1"/>
      <w:marLeft w:val="0"/>
      <w:marRight w:val="0"/>
      <w:marTop w:val="0"/>
      <w:marBottom w:val="0"/>
      <w:divBdr>
        <w:top w:val="none" w:sz="0" w:space="0" w:color="auto"/>
        <w:left w:val="none" w:sz="0" w:space="0" w:color="auto"/>
        <w:bottom w:val="none" w:sz="0" w:space="0" w:color="auto"/>
        <w:right w:val="none" w:sz="0" w:space="0" w:color="auto"/>
      </w:divBdr>
      <w:divsChild>
        <w:div w:id="1403212090">
          <w:marLeft w:val="0"/>
          <w:marRight w:val="0"/>
          <w:marTop w:val="0"/>
          <w:marBottom w:val="0"/>
          <w:divBdr>
            <w:top w:val="none" w:sz="0" w:space="0" w:color="auto"/>
            <w:left w:val="none" w:sz="0" w:space="0" w:color="auto"/>
            <w:bottom w:val="none" w:sz="0" w:space="0" w:color="auto"/>
            <w:right w:val="none" w:sz="0" w:space="0" w:color="auto"/>
          </w:divBdr>
          <w:divsChild>
            <w:div w:id="515383774">
              <w:marLeft w:val="0"/>
              <w:marRight w:val="0"/>
              <w:marTop w:val="0"/>
              <w:marBottom w:val="0"/>
              <w:divBdr>
                <w:top w:val="none" w:sz="0" w:space="0" w:color="auto"/>
                <w:left w:val="none" w:sz="0" w:space="0" w:color="auto"/>
                <w:bottom w:val="none" w:sz="0" w:space="0" w:color="auto"/>
                <w:right w:val="none" w:sz="0" w:space="0" w:color="auto"/>
              </w:divBdr>
              <w:divsChild>
                <w:div w:id="1318537612">
                  <w:marLeft w:val="0"/>
                  <w:marRight w:val="0"/>
                  <w:marTop w:val="0"/>
                  <w:marBottom w:val="0"/>
                  <w:divBdr>
                    <w:top w:val="none" w:sz="0" w:space="0" w:color="auto"/>
                    <w:left w:val="none" w:sz="0" w:space="0" w:color="auto"/>
                    <w:bottom w:val="none" w:sz="0" w:space="0" w:color="auto"/>
                    <w:right w:val="none" w:sz="0" w:space="0" w:color="auto"/>
                  </w:divBdr>
                  <w:divsChild>
                    <w:div w:id="16232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103544">
      <w:bodyDiv w:val="1"/>
      <w:marLeft w:val="0"/>
      <w:marRight w:val="0"/>
      <w:marTop w:val="0"/>
      <w:marBottom w:val="0"/>
      <w:divBdr>
        <w:top w:val="none" w:sz="0" w:space="0" w:color="auto"/>
        <w:left w:val="none" w:sz="0" w:space="0" w:color="auto"/>
        <w:bottom w:val="none" w:sz="0" w:space="0" w:color="auto"/>
        <w:right w:val="none" w:sz="0" w:space="0" w:color="auto"/>
      </w:divBdr>
    </w:div>
    <w:div w:id="823551303">
      <w:bodyDiv w:val="1"/>
      <w:marLeft w:val="0"/>
      <w:marRight w:val="0"/>
      <w:marTop w:val="0"/>
      <w:marBottom w:val="0"/>
      <w:divBdr>
        <w:top w:val="none" w:sz="0" w:space="0" w:color="auto"/>
        <w:left w:val="none" w:sz="0" w:space="0" w:color="auto"/>
        <w:bottom w:val="none" w:sz="0" w:space="0" w:color="auto"/>
        <w:right w:val="none" w:sz="0" w:space="0" w:color="auto"/>
      </w:divBdr>
    </w:div>
    <w:div w:id="831260044">
      <w:bodyDiv w:val="1"/>
      <w:marLeft w:val="0"/>
      <w:marRight w:val="0"/>
      <w:marTop w:val="0"/>
      <w:marBottom w:val="0"/>
      <w:divBdr>
        <w:top w:val="none" w:sz="0" w:space="0" w:color="auto"/>
        <w:left w:val="none" w:sz="0" w:space="0" w:color="auto"/>
        <w:bottom w:val="none" w:sz="0" w:space="0" w:color="auto"/>
        <w:right w:val="none" w:sz="0" w:space="0" w:color="auto"/>
      </w:divBdr>
    </w:div>
    <w:div w:id="911962736">
      <w:bodyDiv w:val="1"/>
      <w:marLeft w:val="0"/>
      <w:marRight w:val="0"/>
      <w:marTop w:val="0"/>
      <w:marBottom w:val="0"/>
      <w:divBdr>
        <w:top w:val="none" w:sz="0" w:space="0" w:color="auto"/>
        <w:left w:val="none" w:sz="0" w:space="0" w:color="auto"/>
        <w:bottom w:val="none" w:sz="0" w:space="0" w:color="auto"/>
        <w:right w:val="none" w:sz="0" w:space="0" w:color="auto"/>
      </w:divBdr>
      <w:divsChild>
        <w:div w:id="1962497121">
          <w:marLeft w:val="0"/>
          <w:marRight w:val="0"/>
          <w:marTop w:val="0"/>
          <w:marBottom w:val="0"/>
          <w:divBdr>
            <w:top w:val="single" w:sz="6" w:space="15" w:color="ADADAD"/>
            <w:left w:val="single" w:sz="6" w:space="15" w:color="ADADAD"/>
            <w:bottom w:val="single" w:sz="6" w:space="15" w:color="ADADAD"/>
            <w:right w:val="single" w:sz="6" w:space="15" w:color="ADADAD"/>
          </w:divBdr>
          <w:divsChild>
            <w:div w:id="16538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0802">
      <w:bodyDiv w:val="1"/>
      <w:marLeft w:val="0"/>
      <w:marRight w:val="0"/>
      <w:marTop w:val="0"/>
      <w:marBottom w:val="0"/>
      <w:divBdr>
        <w:top w:val="none" w:sz="0" w:space="0" w:color="auto"/>
        <w:left w:val="none" w:sz="0" w:space="0" w:color="auto"/>
        <w:bottom w:val="none" w:sz="0" w:space="0" w:color="auto"/>
        <w:right w:val="none" w:sz="0" w:space="0" w:color="auto"/>
      </w:divBdr>
      <w:divsChild>
        <w:div w:id="86005057">
          <w:marLeft w:val="0"/>
          <w:marRight w:val="0"/>
          <w:marTop w:val="0"/>
          <w:marBottom w:val="0"/>
          <w:divBdr>
            <w:top w:val="none" w:sz="0" w:space="0" w:color="auto"/>
            <w:left w:val="none" w:sz="0" w:space="0" w:color="auto"/>
            <w:bottom w:val="none" w:sz="0" w:space="0" w:color="auto"/>
            <w:right w:val="none" w:sz="0" w:space="0" w:color="auto"/>
          </w:divBdr>
        </w:div>
      </w:divsChild>
    </w:div>
    <w:div w:id="980620605">
      <w:bodyDiv w:val="1"/>
      <w:marLeft w:val="0"/>
      <w:marRight w:val="0"/>
      <w:marTop w:val="0"/>
      <w:marBottom w:val="0"/>
      <w:divBdr>
        <w:top w:val="none" w:sz="0" w:space="0" w:color="auto"/>
        <w:left w:val="none" w:sz="0" w:space="0" w:color="auto"/>
        <w:bottom w:val="none" w:sz="0" w:space="0" w:color="auto"/>
        <w:right w:val="none" w:sz="0" w:space="0" w:color="auto"/>
      </w:divBdr>
    </w:div>
    <w:div w:id="1019045379">
      <w:bodyDiv w:val="1"/>
      <w:marLeft w:val="0"/>
      <w:marRight w:val="0"/>
      <w:marTop w:val="0"/>
      <w:marBottom w:val="0"/>
      <w:divBdr>
        <w:top w:val="none" w:sz="0" w:space="0" w:color="auto"/>
        <w:left w:val="none" w:sz="0" w:space="0" w:color="auto"/>
        <w:bottom w:val="none" w:sz="0" w:space="0" w:color="auto"/>
        <w:right w:val="none" w:sz="0" w:space="0" w:color="auto"/>
      </w:divBdr>
    </w:div>
    <w:div w:id="1154906363">
      <w:bodyDiv w:val="1"/>
      <w:marLeft w:val="0"/>
      <w:marRight w:val="0"/>
      <w:marTop w:val="0"/>
      <w:marBottom w:val="0"/>
      <w:divBdr>
        <w:top w:val="none" w:sz="0" w:space="0" w:color="auto"/>
        <w:left w:val="none" w:sz="0" w:space="0" w:color="auto"/>
        <w:bottom w:val="none" w:sz="0" w:space="0" w:color="auto"/>
        <w:right w:val="none" w:sz="0" w:space="0" w:color="auto"/>
      </w:divBdr>
    </w:div>
    <w:div w:id="1175997615">
      <w:bodyDiv w:val="1"/>
      <w:marLeft w:val="0"/>
      <w:marRight w:val="0"/>
      <w:marTop w:val="0"/>
      <w:marBottom w:val="0"/>
      <w:divBdr>
        <w:top w:val="none" w:sz="0" w:space="0" w:color="auto"/>
        <w:left w:val="none" w:sz="0" w:space="0" w:color="auto"/>
        <w:bottom w:val="none" w:sz="0" w:space="0" w:color="auto"/>
        <w:right w:val="none" w:sz="0" w:space="0" w:color="auto"/>
      </w:divBdr>
      <w:divsChild>
        <w:div w:id="344870095">
          <w:marLeft w:val="0"/>
          <w:marRight w:val="0"/>
          <w:marTop w:val="0"/>
          <w:marBottom w:val="0"/>
          <w:divBdr>
            <w:top w:val="single" w:sz="6" w:space="15" w:color="ADADAD"/>
            <w:left w:val="single" w:sz="6" w:space="15" w:color="ADADAD"/>
            <w:bottom w:val="single" w:sz="6" w:space="15" w:color="ADADAD"/>
            <w:right w:val="single" w:sz="6" w:space="15" w:color="ADADAD"/>
          </w:divBdr>
          <w:divsChild>
            <w:div w:id="5646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0276">
      <w:bodyDiv w:val="1"/>
      <w:marLeft w:val="0"/>
      <w:marRight w:val="0"/>
      <w:marTop w:val="0"/>
      <w:marBottom w:val="0"/>
      <w:divBdr>
        <w:top w:val="none" w:sz="0" w:space="0" w:color="auto"/>
        <w:left w:val="none" w:sz="0" w:space="0" w:color="auto"/>
        <w:bottom w:val="none" w:sz="0" w:space="0" w:color="auto"/>
        <w:right w:val="none" w:sz="0" w:space="0" w:color="auto"/>
      </w:divBdr>
      <w:divsChild>
        <w:div w:id="323627149">
          <w:marLeft w:val="0"/>
          <w:marRight w:val="0"/>
          <w:marTop w:val="0"/>
          <w:marBottom w:val="0"/>
          <w:divBdr>
            <w:top w:val="none" w:sz="0" w:space="0" w:color="auto"/>
            <w:left w:val="none" w:sz="0" w:space="0" w:color="auto"/>
            <w:bottom w:val="none" w:sz="0" w:space="0" w:color="auto"/>
            <w:right w:val="none" w:sz="0" w:space="0" w:color="auto"/>
          </w:divBdr>
        </w:div>
      </w:divsChild>
    </w:div>
    <w:div w:id="1425419948">
      <w:bodyDiv w:val="1"/>
      <w:marLeft w:val="0"/>
      <w:marRight w:val="0"/>
      <w:marTop w:val="0"/>
      <w:marBottom w:val="0"/>
      <w:divBdr>
        <w:top w:val="none" w:sz="0" w:space="0" w:color="auto"/>
        <w:left w:val="none" w:sz="0" w:space="0" w:color="auto"/>
        <w:bottom w:val="none" w:sz="0" w:space="0" w:color="auto"/>
        <w:right w:val="none" w:sz="0" w:space="0" w:color="auto"/>
      </w:divBdr>
    </w:div>
    <w:div w:id="1506169948">
      <w:bodyDiv w:val="1"/>
      <w:marLeft w:val="0"/>
      <w:marRight w:val="0"/>
      <w:marTop w:val="0"/>
      <w:marBottom w:val="0"/>
      <w:divBdr>
        <w:top w:val="none" w:sz="0" w:space="0" w:color="auto"/>
        <w:left w:val="none" w:sz="0" w:space="0" w:color="auto"/>
        <w:bottom w:val="none" w:sz="0" w:space="0" w:color="auto"/>
        <w:right w:val="none" w:sz="0" w:space="0" w:color="auto"/>
      </w:divBdr>
      <w:divsChild>
        <w:div w:id="1820927107">
          <w:marLeft w:val="0"/>
          <w:marRight w:val="0"/>
          <w:marTop w:val="0"/>
          <w:marBottom w:val="0"/>
          <w:divBdr>
            <w:top w:val="none" w:sz="0" w:space="0" w:color="auto"/>
            <w:left w:val="none" w:sz="0" w:space="0" w:color="auto"/>
            <w:bottom w:val="none" w:sz="0" w:space="0" w:color="auto"/>
            <w:right w:val="none" w:sz="0" w:space="0" w:color="auto"/>
          </w:divBdr>
          <w:divsChild>
            <w:div w:id="149908133">
              <w:marLeft w:val="0"/>
              <w:marRight w:val="0"/>
              <w:marTop w:val="0"/>
              <w:marBottom w:val="0"/>
              <w:divBdr>
                <w:top w:val="none" w:sz="0" w:space="0" w:color="auto"/>
                <w:left w:val="none" w:sz="0" w:space="0" w:color="auto"/>
                <w:bottom w:val="none" w:sz="0" w:space="0" w:color="auto"/>
                <w:right w:val="none" w:sz="0" w:space="0" w:color="auto"/>
              </w:divBdr>
              <w:divsChild>
                <w:div w:id="1353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3545">
      <w:bodyDiv w:val="1"/>
      <w:marLeft w:val="0"/>
      <w:marRight w:val="0"/>
      <w:marTop w:val="0"/>
      <w:marBottom w:val="0"/>
      <w:divBdr>
        <w:top w:val="none" w:sz="0" w:space="0" w:color="auto"/>
        <w:left w:val="none" w:sz="0" w:space="0" w:color="auto"/>
        <w:bottom w:val="none" w:sz="0" w:space="0" w:color="auto"/>
        <w:right w:val="none" w:sz="0" w:space="0" w:color="auto"/>
      </w:divBdr>
      <w:divsChild>
        <w:div w:id="454297856">
          <w:marLeft w:val="0"/>
          <w:marRight w:val="0"/>
          <w:marTop w:val="0"/>
          <w:marBottom w:val="0"/>
          <w:divBdr>
            <w:top w:val="none" w:sz="0" w:space="0" w:color="auto"/>
            <w:left w:val="none" w:sz="0" w:space="0" w:color="auto"/>
            <w:bottom w:val="none" w:sz="0" w:space="0" w:color="auto"/>
            <w:right w:val="none" w:sz="0" w:space="0" w:color="auto"/>
          </w:divBdr>
        </w:div>
      </w:divsChild>
    </w:div>
    <w:div w:id="1539121227">
      <w:bodyDiv w:val="1"/>
      <w:marLeft w:val="0"/>
      <w:marRight w:val="0"/>
      <w:marTop w:val="0"/>
      <w:marBottom w:val="0"/>
      <w:divBdr>
        <w:top w:val="none" w:sz="0" w:space="0" w:color="auto"/>
        <w:left w:val="none" w:sz="0" w:space="0" w:color="auto"/>
        <w:bottom w:val="none" w:sz="0" w:space="0" w:color="auto"/>
        <w:right w:val="none" w:sz="0" w:space="0" w:color="auto"/>
      </w:divBdr>
    </w:div>
    <w:div w:id="1595703039">
      <w:bodyDiv w:val="1"/>
      <w:marLeft w:val="0"/>
      <w:marRight w:val="0"/>
      <w:marTop w:val="0"/>
      <w:marBottom w:val="0"/>
      <w:divBdr>
        <w:top w:val="none" w:sz="0" w:space="0" w:color="auto"/>
        <w:left w:val="none" w:sz="0" w:space="0" w:color="auto"/>
        <w:bottom w:val="none" w:sz="0" w:space="0" w:color="auto"/>
        <w:right w:val="none" w:sz="0" w:space="0" w:color="auto"/>
      </w:divBdr>
    </w:div>
    <w:div w:id="1701202113">
      <w:bodyDiv w:val="1"/>
      <w:marLeft w:val="0"/>
      <w:marRight w:val="0"/>
      <w:marTop w:val="0"/>
      <w:marBottom w:val="0"/>
      <w:divBdr>
        <w:top w:val="none" w:sz="0" w:space="0" w:color="auto"/>
        <w:left w:val="none" w:sz="0" w:space="0" w:color="auto"/>
        <w:bottom w:val="none" w:sz="0" w:space="0" w:color="auto"/>
        <w:right w:val="none" w:sz="0" w:space="0" w:color="auto"/>
      </w:divBdr>
      <w:divsChild>
        <w:div w:id="2011634783">
          <w:marLeft w:val="0"/>
          <w:marRight w:val="0"/>
          <w:marTop w:val="0"/>
          <w:marBottom w:val="0"/>
          <w:divBdr>
            <w:top w:val="none" w:sz="0" w:space="0" w:color="auto"/>
            <w:left w:val="none" w:sz="0" w:space="0" w:color="auto"/>
            <w:bottom w:val="none" w:sz="0" w:space="0" w:color="auto"/>
            <w:right w:val="none" w:sz="0" w:space="0" w:color="auto"/>
          </w:divBdr>
        </w:div>
      </w:divsChild>
    </w:div>
    <w:div w:id="1723095115">
      <w:bodyDiv w:val="1"/>
      <w:marLeft w:val="0"/>
      <w:marRight w:val="0"/>
      <w:marTop w:val="0"/>
      <w:marBottom w:val="0"/>
      <w:divBdr>
        <w:top w:val="none" w:sz="0" w:space="0" w:color="auto"/>
        <w:left w:val="none" w:sz="0" w:space="0" w:color="auto"/>
        <w:bottom w:val="none" w:sz="0" w:space="0" w:color="auto"/>
        <w:right w:val="none" w:sz="0" w:space="0" w:color="auto"/>
      </w:divBdr>
      <w:divsChild>
        <w:div w:id="321741630">
          <w:marLeft w:val="0"/>
          <w:marRight w:val="0"/>
          <w:marTop w:val="0"/>
          <w:marBottom w:val="0"/>
          <w:divBdr>
            <w:top w:val="none" w:sz="0" w:space="0" w:color="auto"/>
            <w:left w:val="none" w:sz="0" w:space="0" w:color="auto"/>
            <w:bottom w:val="none" w:sz="0" w:space="0" w:color="auto"/>
            <w:right w:val="none" w:sz="0" w:space="0" w:color="auto"/>
          </w:divBdr>
        </w:div>
      </w:divsChild>
    </w:div>
    <w:div w:id="1857839214">
      <w:bodyDiv w:val="1"/>
      <w:marLeft w:val="0"/>
      <w:marRight w:val="0"/>
      <w:marTop w:val="0"/>
      <w:marBottom w:val="0"/>
      <w:divBdr>
        <w:top w:val="none" w:sz="0" w:space="0" w:color="auto"/>
        <w:left w:val="none" w:sz="0" w:space="0" w:color="auto"/>
        <w:bottom w:val="none" w:sz="0" w:space="0" w:color="auto"/>
        <w:right w:val="none" w:sz="0" w:space="0" w:color="auto"/>
      </w:divBdr>
      <w:divsChild>
        <w:div w:id="272514129">
          <w:marLeft w:val="0"/>
          <w:marRight w:val="0"/>
          <w:marTop w:val="0"/>
          <w:marBottom w:val="0"/>
          <w:divBdr>
            <w:top w:val="none" w:sz="0" w:space="0" w:color="auto"/>
            <w:left w:val="none" w:sz="0" w:space="0" w:color="auto"/>
            <w:bottom w:val="none" w:sz="0" w:space="0" w:color="auto"/>
            <w:right w:val="none" w:sz="0" w:space="0" w:color="auto"/>
          </w:divBdr>
        </w:div>
      </w:divsChild>
    </w:div>
    <w:div w:id="1869292556">
      <w:bodyDiv w:val="1"/>
      <w:marLeft w:val="0"/>
      <w:marRight w:val="0"/>
      <w:marTop w:val="0"/>
      <w:marBottom w:val="0"/>
      <w:divBdr>
        <w:top w:val="none" w:sz="0" w:space="0" w:color="auto"/>
        <w:left w:val="none" w:sz="0" w:space="0" w:color="auto"/>
        <w:bottom w:val="none" w:sz="0" w:space="0" w:color="auto"/>
        <w:right w:val="none" w:sz="0" w:space="0" w:color="auto"/>
      </w:divBdr>
    </w:div>
    <w:div w:id="1984849291">
      <w:bodyDiv w:val="1"/>
      <w:marLeft w:val="0"/>
      <w:marRight w:val="0"/>
      <w:marTop w:val="0"/>
      <w:marBottom w:val="0"/>
      <w:divBdr>
        <w:top w:val="none" w:sz="0" w:space="0" w:color="auto"/>
        <w:left w:val="none" w:sz="0" w:space="0" w:color="auto"/>
        <w:bottom w:val="none" w:sz="0" w:space="0" w:color="auto"/>
        <w:right w:val="none" w:sz="0" w:space="0" w:color="auto"/>
      </w:divBdr>
    </w:div>
    <w:div w:id="2007122545">
      <w:bodyDiv w:val="1"/>
      <w:marLeft w:val="0"/>
      <w:marRight w:val="0"/>
      <w:marTop w:val="0"/>
      <w:marBottom w:val="0"/>
      <w:divBdr>
        <w:top w:val="none" w:sz="0" w:space="0" w:color="auto"/>
        <w:left w:val="none" w:sz="0" w:space="0" w:color="auto"/>
        <w:bottom w:val="none" w:sz="0" w:space="0" w:color="auto"/>
        <w:right w:val="none" w:sz="0" w:space="0" w:color="auto"/>
      </w:divBdr>
      <w:divsChild>
        <w:div w:id="1095518349">
          <w:marLeft w:val="0"/>
          <w:marRight w:val="0"/>
          <w:marTop w:val="0"/>
          <w:marBottom w:val="0"/>
          <w:divBdr>
            <w:top w:val="none" w:sz="0" w:space="0" w:color="auto"/>
            <w:left w:val="none" w:sz="0" w:space="0" w:color="auto"/>
            <w:bottom w:val="none" w:sz="0" w:space="0" w:color="auto"/>
            <w:right w:val="none" w:sz="0" w:space="0" w:color="auto"/>
          </w:divBdr>
        </w:div>
      </w:divsChild>
    </w:div>
    <w:div w:id="207284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sa/Library/Group%20Containers/UBF8T346G9.Office/User%20Content.localized/Templates.localized/Thesis%20Model%20Templa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81CC6840DC2C4F801B18D149AA9700" ma:contentTypeVersion="14" ma:contentTypeDescription="Create a new document." ma:contentTypeScope="" ma:versionID="47a971adb0df2667423d42617ed484b6">
  <xsd:schema xmlns:xsd="http://www.w3.org/2001/XMLSchema" xmlns:xs="http://www.w3.org/2001/XMLSchema" xmlns:p="http://schemas.microsoft.com/office/2006/metadata/properties" xmlns:ns3="434a44cf-9602-486d-8d0b-9fed999f398e" xmlns:ns4="2207f8cf-259e-407d-80fb-211ff8aa72ed" targetNamespace="http://schemas.microsoft.com/office/2006/metadata/properties" ma:root="true" ma:fieldsID="8e1f59b72b8e7b8de26af551f20edf55" ns3:_="" ns4:_="">
    <xsd:import namespace="434a44cf-9602-486d-8d0b-9fed999f398e"/>
    <xsd:import namespace="2207f8cf-259e-407d-80fb-211ff8aa72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a44cf-9602-486d-8d0b-9fed999f3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07f8cf-259e-407d-80fb-211ff8aa72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34a44cf-9602-486d-8d0b-9fed999f398e" xsi:nil="true"/>
  </documentManagement>
</p:properties>
</file>

<file path=customXml/itemProps1.xml><?xml version="1.0" encoding="utf-8"?>
<ds:datastoreItem xmlns:ds="http://schemas.openxmlformats.org/officeDocument/2006/customXml" ds:itemID="{2CCE5F2A-E972-40BE-AADD-761CECEBA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a44cf-9602-486d-8d0b-9fed999f398e"/>
    <ds:schemaRef ds:uri="2207f8cf-259e-407d-80fb-211ff8aa7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18CA6-2565-4B97-95F7-122A4DB010C7}">
  <ds:schemaRefs>
    <ds:schemaRef ds:uri="http://schemas.microsoft.com/sharepoint/v3/contenttype/forms"/>
  </ds:schemaRefs>
</ds:datastoreItem>
</file>

<file path=customXml/itemProps3.xml><?xml version="1.0" encoding="utf-8"?>
<ds:datastoreItem xmlns:ds="http://schemas.openxmlformats.org/officeDocument/2006/customXml" ds:itemID="{997CCA29-BD7F-4D5F-BAA2-3A812EAD716A}">
  <ds:schemaRefs>
    <ds:schemaRef ds:uri="http://schemas.openxmlformats.org/officeDocument/2006/bibliography"/>
  </ds:schemaRefs>
</ds:datastoreItem>
</file>

<file path=customXml/itemProps4.xml><?xml version="1.0" encoding="utf-8"?>
<ds:datastoreItem xmlns:ds="http://schemas.openxmlformats.org/officeDocument/2006/customXml" ds:itemID="{BF88A923-C70A-4545-A67B-B009FC80CDDA}">
  <ds:schemaRefs>
    <ds:schemaRef ds:uri="http://schemas.microsoft.com/office/2006/metadata/properties"/>
    <ds:schemaRef ds:uri="http://schemas.microsoft.com/office/infopath/2007/PartnerControls"/>
    <ds:schemaRef ds:uri="434a44cf-9602-486d-8d0b-9fed999f398e"/>
  </ds:schemaRefs>
</ds:datastoreItem>
</file>

<file path=docProps/app.xml><?xml version="1.0" encoding="utf-8"?>
<Properties xmlns="http://schemas.openxmlformats.org/officeDocument/2006/extended-properties" xmlns:vt="http://schemas.openxmlformats.org/officeDocument/2006/docPropsVTypes">
  <Template>Thesis Model Template.dotx</Template>
  <TotalTime>10</TotalTime>
  <Pages>27</Pages>
  <Words>3887</Words>
  <Characters>21380</Characters>
  <Application>Microsoft Office Word</Application>
  <DocSecurity>0</DocSecurity>
  <Lines>178</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cp:lastPrinted>2021-11-24T02:50:00Z</cp:lastPrinted>
  <dcterms:created xsi:type="dcterms:W3CDTF">2024-02-28T15:36:00Z</dcterms:created>
  <dcterms:modified xsi:type="dcterms:W3CDTF">2024-08-16T13:46:00Z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0x0101008681CC6840DC2C4F801B18D149AA9700</vt:lpwstr>
  </property>
</Properties>
</file>