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3D2" w:rsidRPr="005133D2" w:rsidRDefault="005133D2" w:rsidP="005133D2">
      <w:pPr>
        <w:spacing w:after="0" w:line="240" w:lineRule="auto"/>
        <w:ind w:left="360"/>
        <w:jc w:val="center"/>
        <w:rPr>
          <w:rFonts w:ascii="Times New Roman" w:eastAsia="Calibri" w:hAnsi="Times New Roman" w:cs="Times New Roman"/>
          <w:b/>
          <w:sz w:val="24"/>
          <w:szCs w:val="24"/>
          <w:u w:val="single"/>
        </w:rPr>
      </w:pPr>
      <w:bookmarkStart w:id="0" w:name="_GoBack"/>
      <w:bookmarkEnd w:id="0"/>
      <w:r w:rsidRPr="005133D2">
        <w:rPr>
          <w:rFonts w:ascii="Times New Roman" w:eastAsia="Calibri" w:hAnsi="Times New Roman" w:cs="Times New Roman"/>
          <w:b/>
          <w:sz w:val="24"/>
          <w:szCs w:val="24"/>
          <w:u w:val="single"/>
        </w:rPr>
        <w:t>MEASURES TAKEN</w:t>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spacing w:after="0" w:line="240" w:lineRule="auto"/>
        <w:rPr>
          <w:rFonts w:ascii="Times New Roman" w:eastAsia="Calibri" w:hAnsi="Times New Roman" w:cs="Times New Roman"/>
          <w:sz w:val="24"/>
          <w:szCs w:val="24"/>
        </w:rPr>
      </w:pPr>
      <w:r w:rsidRPr="005133D2">
        <w:rPr>
          <w:rFonts w:ascii="Times New Roman" w:eastAsia="Calibri" w:hAnsi="Times New Roman" w:cs="Times New Roman"/>
          <w:sz w:val="24"/>
          <w:szCs w:val="24"/>
        </w:rPr>
        <w:t xml:space="preserve">The list below includes all measures taken during the studies reported in this paper. A solid circle indicates measures reported in the manuscript. An unfilled circle denotes measures taken, but not reported on in the manuscript. These measures mostly assess subjective experience of time, objective and subjective memory, demographics and control variables. </w:t>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numPr>
          <w:ilvl w:val="0"/>
          <w:numId w:val="7"/>
        </w:numPr>
        <w:spacing w:after="0" w:line="240" w:lineRule="auto"/>
        <w:contextualSpacing/>
        <w:rPr>
          <w:rFonts w:ascii="Times New Roman" w:eastAsia="Calibri" w:hAnsi="Times New Roman" w:cs="Times New Roman"/>
          <w:b/>
          <w:sz w:val="24"/>
          <w:szCs w:val="24"/>
        </w:rPr>
      </w:pPr>
      <w:r w:rsidRPr="005133D2">
        <w:rPr>
          <w:rFonts w:ascii="Times New Roman" w:eastAsia="Calibri" w:hAnsi="Times New Roman" w:cs="Times New Roman"/>
          <w:b/>
          <w:sz w:val="24"/>
          <w:szCs w:val="24"/>
        </w:rPr>
        <w:t>Study 1: The Effect of Photo-taking on Enjoyment of a Real-Life Bus Tour</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Overall, how much did you enjoy your bus tour experience? [1 (Not at all) to 15 (Extremely)]</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Overall, to what extent did you feel immersed in your bus tour experience? [1 (Not at all) to 15 (Extremely)]</w:t>
      </w:r>
    </w:p>
    <w:p w:rsidR="005133D2" w:rsidRPr="005133D2" w:rsidRDefault="005133D2" w:rsidP="005133D2">
      <w:pPr>
        <w:numPr>
          <w:ilvl w:val="0"/>
          <w:numId w:val="2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Overall, how much do you feel like you learned during your bus tour experience? [1 (Nothing at all) to 15 (A great deal)]</w:t>
      </w:r>
    </w:p>
    <w:p w:rsidR="005133D2" w:rsidRPr="005133D2" w:rsidRDefault="005133D2" w:rsidP="005133D2">
      <w:pPr>
        <w:numPr>
          <w:ilvl w:val="0"/>
          <w:numId w:val="2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Would you recommend a similar [xxx] bus tour experience to a friend? [1 (Not at all) to 15 (Extremely)]</w:t>
      </w:r>
      <w:r w:rsidR="00EA7A1D">
        <w:rPr>
          <w:rFonts w:ascii="Times New Roman" w:eastAsia="Calibri" w:hAnsi="Times New Roman" w:cs="Times New Roman"/>
          <w:sz w:val="24"/>
          <w:szCs w:val="24"/>
        </w:rPr>
        <w:t xml:space="preserve"> </w:t>
      </w:r>
    </w:p>
    <w:p w:rsidR="005133D2" w:rsidRPr="005133D2" w:rsidRDefault="005133D2" w:rsidP="005133D2">
      <w:pPr>
        <w:numPr>
          <w:ilvl w:val="0"/>
          <w:numId w:val="1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old are you?</w:t>
      </w:r>
    </w:p>
    <w:p w:rsidR="005133D2" w:rsidRPr="005133D2" w:rsidRDefault="005133D2" w:rsidP="005133D2">
      <w:pPr>
        <w:numPr>
          <w:ilvl w:val="0"/>
          <w:numId w:val="1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your gender? [Male, Female]</w:t>
      </w:r>
    </w:p>
    <w:p w:rsidR="005133D2" w:rsidRPr="005133D2" w:rsidRDefault="005133D2" w:rsidP="005133D2">
      <w:pPr>
        <w:spacing w:after="0" w:line="240" w:lineRule="auto"/>
        <w:ind w:left="720"/>
        <w:contextualSpacing/>
        <w:rPr>
          <w:rFonts w:ascii="Times New Roman" w:eastAsia="Calibri" w:hAnsi="Times New Roman" w:cs="Times New Roman"/>
          <w:sz w:val="24"/>
          <w:szCs w:val="24"/>
        </w:rPr>
      </w:pPr>
    </w:p>
    <w:p w:rsidR="005133D2" w:rsidRPr="005133D2" w:rsidRDefault="005133D2" w:rsidP="005133D2">
      <w:pPr>
        <w:numPr>
          <w:ilvl w:val="0"/>
          <w:numId w:val="7"/>
        </w:numPr>
        <w:spacing w:after="0" w:line="240" w:lineRule="auto"/>
        <w:contextualSpacing/>
        <w:rPr>
          <w:rFonts w:ascii="Times New Roman" w:eastAsia="Calibri" w:hAnsi="Times New Roman" w:cs="Times New Roman"/>
          <w:b/>
          <w:sz w:val="24"/>
          <w:szCs w:val="24"/>
        </w:rPr>
      </w:pPr>
      <w:r w:rsidRPr="005133D2">
        <w:rPr>
          <w:rFonts w:ascii="Times New Roman" w:eastAsia="Calibri" w:hAnsi="Times New Roman" w:cs="Times New Roman"/>
          <w:b/>
          <w:sz w:val="24"/>
          <w:szCs w:val="24"/>
        </w:rPr>
        <w:t>Study 2: The Effect of Photo-taking on Enjoyment of an Eating Experience</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your eating experience at [xxx]? [1 (Not at all) to 15 (Extremely)]</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immersed in your eating experience at [xxx]? [1 (Not at all) to 15 (Extremely)]</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Did you take any photos during your eating experience? [Yes, No] If so, approximately how many?</w:t>
      </w:r>
    </w:p>
    <w:p w:rsidR="005133D2" w:rsidRPr="005133D2" w:rsidRDefault="005133D2" w:rsidP="005133D2">
      <w:pPr>
        <w:numPr>
          <w:ilvl w:val="0"/>
          <w:numId w:val="28"/>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many people did you visit [xxx] with today?</w:t>
      </w:r>
    </w:p>
    <w:p w:rsidR="005133D2" w:rsidRPr="005133D2" w:rsidRDefault="005133D2" w:rsidP="005133D2">
      <w:pPr>
        <w:numPr>
          <w:ilvl w:val="0"/>
          <w:numId w:val="28"/>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Taking pictures during an experience ruins the experience itself. [1 (Strongly disagree) to 7 (Strongly agree)]</w:t>
      </w:r>
    </w:p>
    <w:p w:rsidR="005133D2" w:rsidRPr="005133D2" w:rsidRDefault="005133D2" w:rsidP="005133D2">
      <w:pPr>
        <w:numPr>
          <w:ilvl w:val="0"/>
          <w:numId w:val="28"/>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Without taking pictures, you will not remember the experience you have. [1 (Strongly disagree) to 7 (Strongly agree)]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 xml:space="preserve">Please estimate how many photos you took over the past week. </w:t>
      </w:r>
    </w:p>
    <w:p w:rsidR="005133D2" w:rsidRPr="005133D2" w:rsidRDefault="005133D2" w:rsidP="005133D2">
      <w:pPr>
        <w:numPr>
          <w:ilvl w:val="0"/>
          <w:numId w:val="3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old are you?</w:t>
      </w:r>
    </w:p>
    <w:p w:rsidR="005133D2" w:rsidRPr="005133D2" w:rsidRDefault="005133D2" w:rsidP="005133D2">
      <w:pPr>
        <w:numPr>
          <w:ilvl w:val="0"/>
          <w:numId w:val="3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your gender? [Male, Female]</w:t>
      </w:r>
    </w:p>
    <w:p w:rsidR="005133D2" w:rsidRPr="005133D2" w:rsidRDefault="005133D2" w:rsidP="005133D2">
      <w:pPr>
        <w:spacing w:after="0" w:line="240" w:lineRule="auto"/>
        <w:ind w:left="720"/>
        <w:contextualSpacing/>
        <w:rPr>
          <w:rFonts w:ascii="Times New Roman" w:eastAsia="Calibri" w:hAnsi="Times New Roman" w:cs="Times New Roman"/>
          <w:sz w:val="24"/>
          <w:szCs w:val="24"/>
        </w:rPr>
      </w:pPr>
    </w:p>
    <w:p w:rsidR="005133D2" w:rsidRPr="005133D2" w:rsidRDefault="005133D2" w:rsidP="005133D2">
      <w:pPr>
        <w:numPr>
          <w:ilvl w:val="0"/>
          <w:numId w:val="7"/>
        </w:numPr>
        <w:spacing w:after="0" w:line="240" w:lineRule="auto"/>
        <w:contextualSpacing/>
        <w:rPr>
          <w:rFonts w:ascii="Times New Roman" w:eastAsia="Calibri" w:hAnsi="Times New Roman" w:cs="Times New Roman"/>
          <w:b/>
          <w:sz w:val="24"/>
          <w:szCs w:val="24"/>
        </w:rPr>
      </w:pPr>
      <w:r w:rsidRPr="005133D2">
        <w:rPr>
          <w:rFonts w:ascii="Times New Roman" w:eastAsia="Calibri" w:hAnsi="Times New Roman" w:cs="Times New Roman"/>
          <w:b/>
          <w:sz w:val="24"/>
          <w:szCs w:val="24"/>
        </w:rPr>
        <w:t>Study 3: The Effect of Photo-taking Under Controlled Conditions</w:t>
      </w:r>
    </w:p>
    <w:p w:rsidR="005133D2" w:rsidRPr="005133D2" w:rsidRDefault="005133D2" w:rsidP="005133D2">
      <w:pPr>
        <w:numPr>
          <w:ilvl w:val="0"/>
          <w:numId w:val="8"/>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Time 1 (immediately following their bus tour experience; online in the lab)</w:t>
      </w:r>
    </w:p>
    <w:p w:rsidR="005133D2" w:rsidRPr="005133D2" w:rsidRDefault="005133D2" w:rsidP="005133D2">
      <w:pPr>
        <w:numPr>
          <w:ilvl w:val="0"/>
          <w:numId w:val="1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experience? [1 (Did not enjoy at all) to 7 (Enjoyed very much)]</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quickly did time seem to pass while you were experiencing the tour? [slider scale; 0 (Very slowly) to 100 (Very quickly)]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long did this tour experience seem to last? [slider scale; 0 (Very short) to 100 (Very long)]</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Please estimate how long the entire tour experience lasted across both cities. [1 to 20 minutes]</w:t>
      </w:r>
    </w:p>
    <w:p w:rsidR="005133D2" w:rsidRPr="005133D2" w:rsidRDefault="005133D2" w:rsidP="005133D2">
      <w:pPr>
        <w:numPr>
          <w:ilvl w:val="0"/>
          <w:numId w:val="1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lastRenderedPageBreak/>
        <w:t>To what extent did you feel you were really part of the tour experience? [slider; 0 (Felt I was not at all part of the experience) to 100 (Felt I was entirely part of the experience)]</w:t>
      </w:r>
    </w:p>
    <w:p w:rsidR="005133D2" w:rsidRPr="005133D2" w:rsidRDefault="005133D2" w:rsidP="005133D2">
      <w:pPr>
        <w:numPr>
          <w:ilvl w:val="0"/>
          <w:numId w:val="1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immersed in the tour experience? [1 (not at all) to 7 (extremely)]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Did you notice that the videos had a timer? [Yes, No]</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Have you ever been to London before? [Yes, No]</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Have you ever been to Hollywood before? [Yes, No]</w:t>
      </w:r>
    </w:p>
    <w:p w:rsidR="005133D2" w:rsidRPr="005133D2" w:rsidRDefault="005133D2" w:rsidP="005133D2">
      <w:pPr>
        <w:numPr>
          <w:ilvl w:val="0"/>
          <w:numId w:val="3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old are you?</w:t>
      </w:r>
    </w:p>
    <w:p w:rsidR="005133D2" w:rsidRPr="005133D2" w:rsidRDefault="005133D2" w:rsidP="005133D2">
      <w:pPr>
        <w:numPr>
          <w:ilvl w:val="0"/>
          <w:numId w:val="3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your gender? [Male, Female, Prefer not to disclose]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Please describe your experience with this study. In particular, how did you experience the movie and the interface? Is there anything in the instructions or the interface that you would change?</w:t>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numPr>
          <w:ilvl w:val="0"/>
          <w:numId w:val="8"/>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Time 2 (30 minutes after bus tour experience; online in the lab)</w:t>
      </w:r>
    </w:p>
    <w:p w:rsidR="005133D2" w:rsidRPr="005133D2" w:rsidRDefault="005133D2" w:rsidP="005133D2">
      <w:pPr>
        <w:numPr>
          <w:ilvl w:val="0"/>
          <w:numId w:val="1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experience? [1 (Did not enjoy at all) to 7 (Enjoyed very much)]</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Thinking back to the entire experience, how well do you remember the tour you experienced? [1 (Not at all), 2 (Barely at all), 3 (Not so well), 4 (Fairly well), 5 (Very well), 6 (Almost perfectly), 7 (Perfectly)]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do we know if the Queen is in London? [There is a flag flying outside the palace, There are two guards outside the palace, Traffic is blocked outside the palace]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the name of the only club Prince Charles is a member of? [Royal Club, Alpine Club, Brook’s Club, White’s Club]</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palace was built for Henry VIII and was the home of Prince Charles and his sons? [Sir James Palace, Whitehall Palace, Buckingham Palace, Lambeth Palace]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queen was married at the palace they passed? [Queen Elizabeth I, Queen Elizabeth II, Queen Mary, Queen Victoria, Queen Anne]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Who was the first lady to be admitted to the all men’s club the bus tour passed? [Justine Roberts, Millicent Fawcett, Margaret Thatcher, Leona Lewis, Virginia Woolf]</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does the J and B stand for in the wine merchant they pass? [Jokowi &amp; Brooks, Jim Beam, James Brown, Justerini &amp; Brooks]</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of the following images WAS part of your bus tour experience? [4 images]</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the silver gazebo which features four silver statues of screen actresses called? [Welcome to Hollywood, Gateway to Hollywood, Hollywood Gazebo, Hollywood Gate]</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The famous theater at the beginning of the tour that opened with the premiere of “The King of Kings” is called the: [Egyptian Theater, Kodak Theater, Chinese Theater, Directors’ Guilt Theater, Hollywood Theater]</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The building of the Director’s Guild of America has how many theaters for directors to screen their movies? [1,2,3,4,5,6]</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In her statue on top of the spire, which movie is Marilyn Monroe depicted in? [Some Like it Hot, Gentlemen Prefer Blondes, Seven Year Itch, How to Marry a Millionaire]</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lastRenderedPageBreak/>
        <w:t>What was one of the actresses depicted in the statues featuring 4 successful races in Hollywood? [Dorothy Dandridge, Halle Berry, Debbie Allen, Diahann Carroll]</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of the following images WAS NOT part of your tour experience? [4 images]</w:t>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numPr>
          <w:ilvl w:val="0"/>
          <w:numId w:val="8"/>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Time 3 (1 week after bus tour experience; online via email)</w:t>
      </w:r>
    </w:p>
    <w:p w:rsidR="005133D2" w:rsidRPr="005133D2" w:rsidRDefault="005133D2" w:rsidP="005133D2">
      <w:pPr>
        <w:numPr>
          <w:ilvl w:val="0"/>
          <w:numId w:val="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experience? [1 (Did not enjoy at all) to 7 (Enjoyed very much)]</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Thinking back to the entire experience, how well do you remember the tour you experienced? [1 (Not at all), 2 (Barely at all), 3 (Not so well), 4 (Fairly well), 5 (Very well), 6 (Almost perfectly), 7 (Perfectly)]</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the first site the tour bus visits? [Kensington Square, Piccadilly Circus, Trafalgar Square, Parliament Square]</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Who was a member of the Literary Club the tour bus passed? [Mark Twain, Thomas Hardy, Lewis Carroll, Jonathan Swift, Ernest Hemingway]</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hotel does the tour bus pass at the end? [The Dorchester, The Ritz, Claridge, Duke’s Hotel]</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When there are flyovers in London, which arch do the planes fly over? [Marble Arch, Wellington Arch, Admiralty Arch, Thistle Arch]</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Greek goddess was depicted in the golden figure the bus tour passed? [Athena, Diana, Aphrodite, Hestia]</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Who recently had a hat made at the world famous hatters the bus tour passed? [Jude Law, Robert Pattinson, Johnny Depp, Hugh Grant]</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of the following images WAS NOT part of your bus tour experience? [4 images]</w:t>
      </w:r>
    </w:p>
    <w:p w:rsidR="005133D2" w:rsidRP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Who died in one of the private bungalows at the Chateau Marmont? [ Joaquin Phoenix, Marilyn Monroe, John Belushi, Heath Ledger, Whitney Houston]</w:t>
      </w:r>
    </w:p>
    <w:p w:rsidR="005133D2" w:rsidRP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Where does the tour start? [Sunset Boulevard, Sunset Strip, Hollywood Boulevard, Rodeo Drive, La Brea Avenue]</w:t>
      </w:r>
    </w:p>
    <w:p w:rsidR="005133D2" w:rsidRP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The standup comedy club feature on the tour is the: [Groundlings, Comedy Store, Comedy Union, Laugh Factory, Upright Citizens Brigade]</w:t>
      </w:r>
    </w:p>
    <w:p w:rsidR="005133D2" w:rsidRP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Who performed at the comedy club featured on the tour? [Robin Williams, Ellen DeGeneres, Rosie O’Donnell, Adam Sandler, Dave Chappelle, Jim Carey]</w:t>
      </w:r>
    </w:p>
    <w:p w:rsidR="005133D2" w:rsidRP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of the following images WAS part of your bus tour experience? [4 images]</w:t>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numPr>
          <w:ilvl w:val="0"/>
          <w:numId w:val="7"/>
        </w:numPr>
        <w:spacing w:after="0" w:line="240" w:lineRule="auto"/>
        <w:contextualSpacing/>
        <w:rPr>
          <w:rFonts w:ascii="Times New Roman" w:eastAsia="Calibri" w:hAnsi="Times New Roman" w:cs="Times New Roman"/>
          <w:b/>
          <w:sz w:val="24"/>
          <w:szCs w:val="24"/>
        </w:rPr>
      </w:pPr>
      <w:r w:rsidRPr="005133D2">
        <w:rPr>
          <w:rFonts w:ascii="Times New Roman" w:eastAsia="Calibri" w:hAnsi="Times New Roman" w:cs="Times New Roman"/>
          <w:b/>
          <w:sz w:val="24"/>
          <w:szCs w:val="24"/>
        </w:rPr>
        <w:t>Study 4: How Photo-taking Affects More or Less Visually Homogeneous Experiences</w:t>
      </w:r>
    </w:p>
    <w:p w:rsidR="005133D2" w:rsidRPr="005133D2" w:rsidRDefault="005133D2" w:rsidP="005133D2">
      <w:pPr>
        <w:numPr>
          <w:ilvl w:val="0"/>
          <w:numId w:val="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Time 1 (immediately following their bus tour [concert] experience; online in the lab)</w:t>
      </w:r>
    </w:p>
    <w:p w:rsidR="005133D2" w:rsidRPr="005133D2" w:rsidRDefault="005133D2" w:rsidP="005133D2">
      <w:pPr>
        <w:numPr>
          <w:ilvl w:val="0"/>
          <w:numId w:val="1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[concert] experience? [1 (Did not enjoy at all) to 7 (Enjoyed very much)]</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quickly did time seem to pass while you were experiencing the tour [concert]? [slider scale; 0 (Very slowly) to 100 (Very quickly)]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long did this tour [concert] experience seem to last? [slider scale; 0 (very short) to 100 (very long)]</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Please estimate how long the entire tour [concert] experience lasted across both cities. [1 to 20 minutes]</w:t>
      </w:r>
    </w:p>
    <w:p w:rsidR="005133D2" w:rsidRPr="005133D2" w:rsidRDefault="005133D2" w:rsidP="005133D2">
      <w:pPr>
        <w:numPr>
          <w:ilvl w:val="0"/>
          <w:numId w:val="1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lastRenderedPageBreak/>
        <w:t>To what extent did you feel you were really part of the tour [concert] experience? [slider; 0 (Felt I was not at all part of the experience) to 100 (Felt I was entirely part of the experience)]</w:t>
      </w:r>
    </w:p>
    <w:p w:rsidR="005133D2" w:rsidRPr="005133D2" w:rsidRDefault="005133D2" w:rsidP="005133D2">
      <w:pPr>
        <w:numPr>
          <w:ilvl w:val="0"/>
          <w:numId w:val="1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immersed in the tour [concert] experience? [1 (not at all) to 7 (extremely)]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Did you notice that the videos had a timer? [Yes, No]</w:t>
      </w:r>
    </w:p>
    <w:p w:rsidR="005133D2" w:rsidRPr="005133D2" w:rsidRDefault="005133D2" w:rsidP="005133D2">
      <w:pPr>
        <w:numPr>
          <w:ilvl w:val="0"/>
          <w:numId w:val="3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old are you?</w:t>
      </w:r>
    </w:p>
    <w:p w:rsidR="005133D2" w:rsidRPr="005133D2" w:rsidRDefault="005133D2" w:rsidP="005133D2">
      <w:pPr>
        <w:numPr>
          <w:ilvl w:val="0"/>
          <w:numId w:val="3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your gender? [Male, Female, Prefer not to disclose]</w:t>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numPr>
          <w:ilvl w:val="0"/>
          <w:numId w:val="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Time 2 (30 minutes after bus tour experience; online in the lab)</w:t>
      </w:r>
    </w:p>
    <w:p w:rsidR="005133D2" w:rsidRPr="005133D2" w:rsidRDefault="005133D2" w:rsidP="005133D2">
      <w:pPr>
        <w:numPr>
          <w:ilvl w:val="0"/>
          <w:numId w:val="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[concert] experience? [1 (Did not enjoy at all) to 7 (Enjoyed very much)]</w:t>
      </w:r>
    </w:p>
    <w:p w:rsidR="005133D2" w:rsidRPr="005133D2" w:rsidRDefault="005133D2" w:rsidP="005133D2">
      <w:pPr>
        <w:spacing w:after="0" w:line="240" w:lineRule="auto"/>
        <w:ind w:left="720"/>
        <w:contextualSpacing/>
        <w:rPr>
          <w:rFonts w:ascii="Times New Roman" w:eastAsia="Calibri" w:hAnsi="Times New Roman" w:cs="Times New Roman"/>
          <w:b/>
          <w:sz w:val="24"/>
          <w:szCs w:val="24"/>
        </w:rPr>
      </w:pPr>
    </w:p>
    <w:p w:rsidR="005133D2" w:rsidRPr="005133D2" w:rsidRDefault="005133D2" w:rsidP="005133D2">
      <w:pPr>
        <w:numPr>
          <w:ilvl w:val="0"/>
          <w:numId w:val="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Time 3 (1 week after experience; online via email)</w:t>
      </w:r>
    </w:p>
    <w:p w:rsidR="005133D2" w:rsidRPr="005133D2" w:rsidRDefault="005133D2" w:rsidP="005133D2">
      <w:pPr>
        <w:numPr>
          <w:ilvl w:val="0"/>
          <w:numId w:val="1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experience? [1 (Did not enjoy at all) to 7 (Enjoyed very much)]</w:t>
      </w:r>
    </w:p>
    <w:p w:rsidR="005133D2" w:rsidRPr="005133D2" w:rsidRDefault="005133D2" w:rsidP="005133D2">
      <w:pPr>
        <w:spacing w:after="0" w:line="240" w:lineRule="auto"/>
        <w:ind w:left="720"/>
        <w:contextualSpacing/>
        <w:rPr>
          <w:rFonts w:ascii="Times New Roman" w:eastAsia="Calibri" w:hAnsi="Times New Roman" w:cs="Times New Roman"/>
          <w:b/>
          <w:sz w:val="24"/>
          <w:szCs w:val="24"/>
        </w:rPr>
      </w:pPr>
    </w:p>
    <w:p w:rsidR="005133D2" w:rsidRPr="005133D2" w:rsidRDefault="005133D2" w:rsidP="005133D2">
      <w:pPr>
        <w:numPr>
          <w:ilvl w:val="0"/>
          <w:numId w:val="7"/>
        </w:numPr>
        <w:spacing w:after="0" w:line="240" w:lineRule="auto"/>
        <w:contextualSpacing/>
        <w:rPr>
          <w:rFonts w:ascii="Times New Roman" w:eastAsia="Calibri" w:hAnsi="Times New Roman" w:cs="Times New Roman"/>
          <w:b/>
          <w:sz w:val="24"/>
          <w:szCs w:val="24"/>
        </w:rPr>
      </w:pPr>
      <w:r w:rsidRPr="005133D2">
        <w:rPr>
          <w:rFonts w:ascii="Times New Roman" w:eastAsia="Calibri" w:hAnsi="Times New Roman" w:cs="Times New Roman"/>
          <w:b/>
          <w:sz w:val="24"/>
          <w:szCs w:val="24"/>
        </w:rPr>
        <w:t>Study 5: The Effect of Taking Photos vs. Planning to Take Photos</w:t>
      </w:r>
    </w:p>
    <w:p w:rsidR="005133D2" w:rsidRPr="005133D2" w:rsidRDefault="005133D2" w:rsidP="005133D2">
      <w:pPr>
        <w:numPr>
          <w:ilvl w:val="0"/>
          <w:numId w:val="1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experience? [1 (Did not enjoy at all) to 7 (Enjoyed very much)]</w:t>
      </w:r>
    </w:p>
    <w:p w:rsidR="005133D2" w:rsidRPr="005133D2" w:rsidRDefault="005133D2" w:rsidP="005133D2">
      <w:pPr>
        <w:numPr>
          <w:ilvl w:val="0"/>
          <w:numId w:val="1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you were really part of the tour experience? [slider; 0 (Felt I was not at all part of the experience) to 100 (Felt I was entirely part of the experience)]</w:t>
      </w:r>
    </w:p>
    <w:p w:rsidR="005133D2" w:rsidRPr="005133D2" w:rsidRDefault="005133D2" w:rsidP="005133D2">
      <w:pPr>
        <w:numPr>
          <w:ilvl w:val="0"/>
          <w:numId w:val="1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immersed in the tour experience? [1 (not at all) to 7 (extremely)]</w:t>
      </w:r>
    </w:p>
    <w:p w:rsidR="005133D2" w:rsidRPr="005133D2" w:rsidRDefault="005133D2" w:rsidP="005133D2">
      <w:pPr>
        <w:numPr>
          <w:ilvl w:val="0"/>
          <w:numId w:val="26"/>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Have you ever been to London before? [Yes, No]</w:t>
      </w:r>
    </w:p>
    <w:p w:rsidR="005133D2" w:rsidRPr="005133D2" w:rsidRDefault="005133D2" w:rsidP="005133D2">
      <w:pPr>
        <w:numPr>
          <w:ilvl w:val="0"/>
          <w:numId w:val="1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old are you?</w:t>
      </w:r>
    </w:p>
    <w:p w:rsidR="005133D2" w:rsidRPr="005133D2" w:rsidRDefault="005133D2" w:rsidP="005133D2">
      <w:pPr>
        <w:numPr>
          <w:ilvl w:val="0"/>
          <w:numId w:val="1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your gender? [Male, Female, Prefer not to disclose]</w:t>
      </w:r>
    </w:p>
    <w:p w:rsidR="005133D2" w:rsidRPr="005133D2" w:rsidRDefault="005133D2" w:rsidP="005133D2">
      <w:pPr>
        <w:spacing w:after="0" w:line="240" w:lineRule="auto"/>
        <w:contextualSpacing/>
        <w:rPr>
          <w:rFonts w:ascii="Times New Roman" w:eastAsia="Calibri" w:hAnsi="Times New Roman" w:cs="Times New Roman"/>
          <w:b/>
          <w:sz w:val="24"/>
          <w:szCs w:val="24"/>
        </w:rPr>
      </w:pPr>
    </w:p>
    <w:p w:rsidR="005133D2" w:rsidRPr="005133D2" w:rsidRDefault="005133D2" w:rsidP="005133D2">
      <w:pPr>
        <w:numPr>
          <w:ilvl w:val="0"/>
          <w:numId w:val="7"/>
        </w:numPr>
        <w:spacing w:after="0" w:line="240" w:lineRule="auto"/>
        <w:contextualSpacing/>
        <w:rPr>
          <w:rFonts w:ascii="Times New Roman" w:eastAsia="Calibri" w:hAnsi="Times New Roman" w:cs="Times New Roman"/>
          <w:b/>
          <w:sz w:val="24"/>
          <w:szCs w:val="24"/>
        </w:rPr>
      </w:pPr>
      <w:r w:rsidRPr="005133D2">
        <w:rPr>
          <w:rFonts w:ascii="Times New Roman" w:eastAsia="Calibri" w:hAnsi="Times New Roman" w:cs="Times New Roman"/>
          <w:b/>
          <w:sz w:val="24"/>
          <w:szCs w:val="24"/>
        </w:rPr>
        <w:t>Study 6: The Effect of Photo-taking on Visual Attention in a Natural Setting</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your experience in the Japan exhibit? [1 (Not at all) to 7 (Extremely)]</w:t>
      </w:r>
    </w:p>
    <w:p w:rsidR="005133D2" w:rsidRPr="005133D2" w:rsidRDefault="005133D2" w:rsidP="005133D2">
      <w:pPr>
        <w:numPr>
          <w:ilvl w:val="0"/>
          <w:numId w:val="2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do you feel like you learned while visiting this exhibit? [1 (Nothing at all) to 7 (A lot)]</w:t>
      </w:r>
    </w:p>
    <w:p w:rsidR="005133D2" w:rsidRPr="005133D2" w:rsidRDefault="005133D2" w:rsidP="005133D2">
      <w:pPr>
        <w:numPr>
          <w:ilvl w:val="0"/>
          <w:numId w:val="2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immersed in your exhibit experience? [1 (Not at all) to 7 (Extremely)]</w:t>
      </w:r>
    </w:p>
    <w:p w:rsidR="005133D2" w:rsidRPr="005133D2" w:rsidRDefault="005133D2" w:rsidP="005133D2">
      <w:pPr>
        <w:numPr>
          <w:ilvl w:val="0"/>
          <w:numId w:val="2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Would you recommend this exhibit to a friend? [1 (Definitely not) to 7 (Definitely would)]</w:t>
      </w:r>
    </w:p>
    <w:p w:rsidR="005133D2" w:rsidRPr="005133D2" w:rsidRDefault="005133D2" w:rsidP="005133D2">
      <w:pPr>
        <w:numPr>
          <w:ilvl w:val="0"/>
          <w:numId w:val="1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old are you?</w:t>
      </w:r>
    </w:p>
    <w:p w:rsidR="005133D2" w:rsidRPr="005133D2" w:rsidRDefault="005133D2" w:rsidP="005133D2">
      <w:pPr>
        <w:numPr>
          <w:ilvl w:val="0"/>
          <w:numId w:val="1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your gender? [Male, Female]</w:t>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numPr>
          <w:ilvl w:val="0"/>
          <w:numId w:val="7"/>
        </w:numPr>
        <w:spacing w:after="0" w:line="240" w:lineRule="auto"/>
        <w:contextualSpacing/>
        <w:rPr>
          <w:rFonts w:ascii="Times New Roman" w:eastAsia="Calibri" w:hAnsi="Times New Roman" w:cs="Times New Roman"/>
          <w:b/>
          <w:sz w:val="24"/>
          <w:szCs w:val="24"/>
        </w:rPr>
      </w:pPr>
      <w:r w:rsidRPr="005133D2">
        <w:rPr>
          <w:rFonts w:ascii="Times New Roman" w:eastAsia="Calibri" w:hAnsi="Times New Roman" w:cs="Times New Roman"/>
          <w:b/>
          <w:sz w:val="24"/>
          <w:szCs w:val="24"/>
        </w:rPr>
        <w:t>Study 7: The Effect of Photo-taking When Photo-taking Gets in the Way</w:t>
      </w:r>
    </w:p>
    <w:p w:rsidR="005133D2" w:rsidRPr="005133D2" w:rsidRDefault="005133D2" w:rsidP="005133D2">
      <w:pPr>
        <w:numPr>
          <w:ilvl w:val="0"/>
          <w:numId w:val="18"/>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Time 1 (immediately following their bus tour experience; online in the lab)</w:t>
      </w:r>
    </w:p>
    <w:p w:rsidR="005133D2" w:rsidRPr="005133D2" w:rsidRDefault="005133D2" w:rsidP="005133D2">
      <w:pPr>
        <w:numPr>
          <w:ilvl w:val="0"/>
          <w:numId w:val="1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experience? [1 (Did not enjoy at all) to 7 (Enjoyed very much)]</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lastRenderedPageBreak/>
        <w:t>How quickly did time seem to pass while you were experiencing the tour? [slider scale; 0 (Very slowly) to 100 (Very quickly)]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long did this tour experience seem to last? [slider scale; 0 (very short) to 100 (very long)]</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Please estimate how long the entire tour experience lasted across both cities. [1 to 20 minutes]</w:t>
      </w:r>
    </w:p>
    <w:p w:rsidR="005133D2" w:rsidRPr="005133D2" w:rsidRDefault="005133D2" w:rsidP="005133D2">
      <w:pPr>
        <w:numPr>
          <w:ilvl w:val="0"/>
          <w:numId w:val="1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you were really part of the tour experience? [slider; 0 (Felt I was not at all part of the experience) to 100 (Felt I was entirely part of the experience)]</w:t>
      </w:r>
    </w:p>
    <w:p w:rsidR="005133D2" w:rsidRPr="005133D2" w:rsidRDefault="005133D2" w:rsidP="005133D2">
      <w:pPr>
        <w:numPr>
          <w:ilvl w:val="0"/>
          <w:numId w:val="1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immersed in the tour experience? [1 (not at all) to 7 (extremely)]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Did you notice that the videos had a timer? [Yes, No]</w:t>
      </w:r>
    </w:p>
    <w:p w:rsidR="005133D2" w:rsidRPr="005133D2" w:rsidRDefault="005133D2" w:rsidP="005133D2">
      <w:pPr>
        <w:numPr>
          <w:ilvl w:val="0"/>
          <w:numId w:val="16"/>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feel like you were missing out on the tour experience while you were using the photo interface? [1 (Not very much) to 7 (Very much)]</w:t>
      </w:r>
    </w:p>
    <w:p w:rsidR="005133D2" w:rsidRPr="005133D2" w:rsidRDefault="005133D2" w:rsidP="005133D2">
      <w:pPr>
        <w:numPr>
          <w:ilvl w:val="0"/>
          <w:numId w:val="16"/>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Using the photo interface really disrupted my tour experience. [1 (Strongly disagree) to 7 (Strongly agree)]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Have you ever been to London before? [Yes, No]</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Have you ever been to Hollywood before? [Yes, No]</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Have you ever been to Paris before? [Yes, No]</w:t>
      </w:r>
    </w:p>
    <w:p w:rsidR="005133D2" w:rsidRPr="005133D2" w:rsidRDefault="005133D2" w:rsidP="005133D2">
      <w:pPr>
        <w:numPr>
          <w:ilvl w:val="0"/>
          <w:numId w:val="3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old are you?</w:t>
      </w:r>
    </w:p>
    <w:p w:rsidR="005133D2" w:rsidRPr="005133D2" w:rsidRDefault="005133D2" w:rsidP="005133D2">
      <w:pPr>
        <w:numPr>
          <w:ilvl w:val="0"/>
          <w:numId w:val="3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your gender? [Male, Female, Prefer not to disclose]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Please describe your experience with this study. In particular, how did you experience the movie and the interface? Is there anything in the instructions or the interface that you would change?</w:t>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numPr>
          <w:ilvl w:val="0"/>
          <w:numId w:val="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Time 2 (30 minutes after bus tour experience; online in the lab)</w:t>
      </w:r>
    </w:p>
    <w:p w:rsidR="005133D2" w:rsidRPr="005133D2" w:rsidRDefault="005133D2" w:rsidP="005133D2">
      <w:pPr>
        <w:numPr>
          <w:ilvl w:val="0"/>
          <w:numId w:val="2"/>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experience? [1 (Did not enjoy at all) to 7 (Enjoyed very much)]</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Thinking back to the entire experience, how well do you remember the tour you experienced? [1 (Not at all), 2 (Barely at all), 3 (Not so well), 4 (Fairly well), 5 (Very well), 6 (Almost perfectly), 7 (Perfectly)]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do we know if the Queen is in London? [There is a flag flying outside the palace, There are two guards outside the palace, Traffic is blocked outside the palace]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the name of the only club Prince Charles is a member of? [Royal Club, Alpine Club, Brook’s Club, White’s Club]</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palace was built for Henry VIII and was the home of Prince Charles and his sons? [Sir James Palace, Whitehall Palace, Buckingham Palace, Lambeth Palace]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queen was married at the palace they passed? [Queen Elizabeth I, Queen Elizabeth II, Queen Mary, Queen Victoria, Queen Anne]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Who was the first lady to be admitted to the all men’s club the bus tour passed? [Justine Roberts, Millicent Fawcett, Margaret Thatcher, Leona Lewis, Virginia Woolf]</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does the J and B stand for in the wine merchant they pass? [Jokowi &amp; Brooks, Jim Beam, James Brown, Justerini &amp; Brooks]</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of the following images WAS part of your bus tour experience? [4 images]</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lastRenderedPageBreak/>
        <w:t>What is the silver gazebo which features four silver statues of screen actresses called? [Welcome to Hollywood, Gateway to Hollywood, Hollywood Gazebo, Hollywood Gate]</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The famous theater at the beginning of the tour that opened with the premiere of “The King of Kings” is called the: [Egyptian Theater, Kodak Theater, Chinese Theater, Directors’ Guilt Theater, Hollywood Theater]</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The building of the Director’s Guild of America has how many theaters for directors to screen their movies? [1, 2, 3, 4, 5, 6]</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In her statue on top of the spire, which movie is Marilyn Monroe depicted in? [Some Like it Hot, Gentlemen Prefer Blondes, Seven Year Itch, How to Marry a Millionaire]</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was one of the actresses depicted in the statues featuring 4 successful races in Hollywood? [Dorothy Dandridge, Halle Berry, Debbie Allen, Diahann Carroll]</w:t>
      </w:r>
    </w:p>
    <w:p w:rsidR="005133D2" w:rsidRPr="005133D2" w:rsidRDefault="005133D2" w:rsidP="005133D2">
      <w:pPr>
        <w:numPr>
          <w:ilvl w:val="0"/>
          <w:numId w:val="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of the following images WAS NOT part of your tour experience? [4 images]</w:t>
      </w:r>
    </w:p>
    <w:p w:rsidR="005133D2" w:rsidRPr="005133D2" w:rsidRDefault="005133D2" w:rsidP="005133D2">
      <w:pPr>
        <w:numPr>
          <w:ilvl w:val="0"/>
          <w:numId w:val="6"/>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were the book stalls on the river called? [Livre Marchand, Roman marche, Marche, Bouquinistes]</w:t>
      </w:r>
    </w:p>
    <w:p w:rsidR="005133D2" w:rsidRPr="005133D2" w:rsidRDefault="005133D2" w:rsidP="005133D2">
      <w:pPr>
        <w:numPr>
          <w:ilvl w:val="0"/>
          <w:numId w:val="6"/>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was the architect of the Louvre glass pyramid from? [Japan, China, Korea, America, Great Britain]</w:t>
      </w:r>
    </w:p>
    <w:p w:rsidR="005133D2" w:rsidRPr="005133D2" w:rsidRDefault="005133D2" w:rsidP="005133D2">
      <w:pPr>
        <w:numPr>
          <w:ilvl w:val="0"/>
          <w:numId w:val="6"/>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many statues of Joan of Arc are there in Paris? [2, 3, 4, 5, 6]</w:t>
      </w:r>
    </w:p>
    <w:p w:rsidR="005133D2" w:rsidRPr="005133D2" w:rsidRDefault="005133D2" w:rsidP="005133D2">
      <w:pPr>
        <w:spacing w:after="0" w:line="240" w:lineRule="auto"/>
        <w:ind w:left="720"/>
        <w:contextualSpacing/>
        <w:rPr>
          <w:rFonts w:ascii="Times New Roman" w:eastAsia="Calibri" w:hAnsi="Times New Roman" w:cs="Times New Roman"/>
          <w:sz w:val="24"/>
          <w:szCs w:val="24"/>
        </w:rPr>
      </w:pPr>
    </w:p>
    <w:p w:rsidR="005133D2" w:rsidRPr="005133D2" w:rsidRDefault="005133D2" w:rsidP="005133D2">
      <w:pPr>
        <w:numPr>
          <w:ilvl w:val="0"/>
          <w:numId w:val="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Time 3 (1 week after experience; online via email)</w:t>
      </w:r>
    </w:p>
    <w:p w:rsidR="005133D2" w:rsidRPr="005133D2" w:rsidRDefault="005133D2" w:rsidP="005133D2">
      <w:pPr>
        <w:numPr>
          <w:ilvl w:val="0"/>
          <w:numId w:val="1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tour experience? [1 (Did not enjoy at all) to 7 (Enjoyed very much)]</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Thinking back to the entire experience, how well do you remember the tour you experienced? [1 (Not at all), 2 (Barely at all), 3 (Not so well), 4 (Fairly well), 5 (Very well), 6 (Almost perfectly), 7 (Perfectly)]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you were really part of the tour experience? [slider; 0 (Felt I was not at all part of the experience) to 100 (Felt I was entirely part of the experience)]</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immersed in the tour experience? [1 (not at all) to 7 (extremely)]</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the first site the tour bus visits? [Kensington Square, Piccadilly Circus, Trafalgar Square, Parliament Square]</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Who was a member of the Literary Club the tour bus passed? [Mark Twain, Thomas Hardy, Lewis Carroll, Jonathan Swift, Ernest Hemingway]</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hotel does the tour bus pass at the end? [The Dorchester, The Ritz, Claridge, Duke’s Hotel]</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When there are flyovers in London, which arch do the planes fly over? [Marble Arch, Wellington Arch, Admiralty Arch, Thistle Arch]</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Greek goddess was depicted in the golden figure the bus tour passed? [Athena, Diana, Aphrodite, Hestia]</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Who recently had a hat made at the world famous hatters the bus tour passed? [Jude Law, Robert Pattinson, Johnny Depp, Hugh Grant]</w:t>
      </w:r>
    </w:p>
    <w:p w:rsidR="005133D2" w:rsidRPr="005133D2" w:rsidRDefault="005133D2" w:rsidP="005133D2">
      <w:pPr>
        <w:numPr>
          <w:ilvl w:val="0"/>
          <w:numId w:val="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of the following images WAS NOT part of your bus tour experience? [4 images]</w:t>
      </w:r>
    </w:p>
    <w:p w:rsidR="005133D2" w:rsidRP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lastRenderedPageBreak/>
        <w:t>Who died in one of the private bungalows at the Chateau Marmont? [ Joaquin Phoenix, Marilyn Monroe, John Belushi, Heath Ledger, Whitney Houston]</w:t>
      </w:r>
    </w:p>
    <w:p w:rsidR="005133D2" w:rsidRP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Where does the tour start? [Sunset Boulevard, Sunset Strip, Hollywood Boulevard, Rodeo Drive, La Brea Avenue]</w:t>
      </w:r>
    </w:p>
    <w:p w:rsidR="005133D2" w:rsidRP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The standup comedy club feature on the tour is the: [Groundlings, Comedy Store, Comedy Union, Laugh Factory, Upright Citizens Brigade]</w:t>
      </w:r>
    </w:p>
    <w:p w:rsidR="005133D2" w:rsidRP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Who performed at the comedy club featured on the tour? [Robin Williams, Ellen DeGeneres, Rosie O’Donnell, Adam Sandler, Dave Chappelle, Jim Carey]</w:t>
      </w:r>
    </w:p>
    <w:p w:rsidR="005133D2" w:rsidRDefault="005133D2" w:rsidP="005133D2">
      <w:pPr>
        <w:numPr>
          <w:ilvl w:val="0"/>
          <w:numId w:val="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Which of the following images WAS part of your bus tour experience? [4 images]</w:t>
      </w:r>
    </w:p>
    <w:p w:rsidR="00DA309F" w:rsidRDefault="00DA309F" w:rsidP="005133D2">
      <w:pPr>
        <w:numPr>
          <w:ilvl w:val="0"/>
          <w:numId w:val="5"/>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Flow questionnaire</w:t>
      </w:r>
    </w:p>
    <w:p w:rsidR="00DA309F" w:rsidRDefault="00DA309F" w:rsidP="00DA309F">
      <w:pPr>
        <w:numPr>
          <w:ilvl w:val="1"/>
          <w:numId w:val="5"/>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My mind isn’t wandering. I am not thinking of something else. I am totally involved in what I am doing. My body feels good. I don’t seem to hear anything. The world seems to be cut off from me. I am less aware of myself and my problems…..Please indicate whether you have ever had a similar experience to the one described above [Yes, No]</w:t>
      </w:r>
    </w:p>
    <w:p w:rsidR="00DA309F" w:rsidRPr="005133D2" w:rsidRDefault="00DA309F" w:rsidP="00DA309F">
      <w:pPr>
        <w:numPr>
          <w:ilvl w:val="1"/>
          <w:numId w:val="5"/>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My concentration is like breathing. I never think of it. I am really quite oblivious to my surroundings after I really get going. I think that the phone could ring, and the doorbell could ring, or the house could burn down or something like that. When I start, I really do shut out the whole world. Once I stop, I can let it back in again.…..Please indicate whether you have ever had a similar experience to the one described above [Yes, No]</w:t>
      </w:r>
    </w:p>
    <w:p w:rsidR="00DA309F" w:rsidRPr="005133D2" w:rsidRDefault="00DA309F" w:rsidP="00DA309F">
      <w:pPr>
        <w:numPr>
          <w:ilvl w:val="1"/>
          <w:numId w:val="5"/>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I am so involved in what I am doing. I don’t see myself as separate from what I am doing.…..Please indicate whether you have ever had a similar experience to the one described above [Yes, No]</w:t>
      </w:r>
    </w:p>
    <w:p w:rsidR="00DA309F" w:rsidRPr="005133D2" w:rsidRDefault="00DA309F" w:rsidP="00DA309F">
      <w:pPr>
        <w:spacing w:after="0" w:line="240" w:lineRule="auto"/>
        <w:ind w:left="2160"/>
        <w:contextualSpacing/>
        <w:rPr>
          <w:rFonts w:ascii="Times New Roman" w:eastAsia="Calibri" w:hAnsi="Times New Roman" w:cs="Times New Roman"/>
          <w:sz w:val="24"/>
          <w:szCs w:val="24"/>
        </w:rPr>
      </w:pPr>
    </w:p>
    <w:p w:rsidR="005133D2" w:rsidRPr="005133D2" w:rsidRDefault="005133D2" w:rsidP="005133D2">
      <w:pPr>
        <w:spacing w:after="0" w:line="240" w:lineRule="auto"/>
        <w:ind w:left="720"/>
        <w:contextualSpacing/>
        <w:rPr>
          <w:rFonts w:ascii="Times New Roman" w:eastAsia="Calibri" w:hAnsi="Times New Roman" w:cs="Times New Roman"/>
          <w:b/>
          <w:sz w:val="24"/>
          <w:szCs w:val="24"/>
        </w:rPr>
      </w:pPr>
    </w:p>
    <w:p w:rsidR="005133D2" w:rsidRPr="005133D2" w:rsidRDefault="005133D2" w:rsidP="005133D2">
      <w:pPr>
        <w:numPr>
          <w:ilvl w:val="0"/>
          <w:numId w:val="7"/>
        </w:numPr>
        <w:spacing w:after="0" w:line="240" w:lineRule="auto"/>
        <w:contextualSpacing/>
        <w:rPr>
          <w:rFonts w:ascii="Times New Roman" w:eastAsia="Calibri" w:hAnsi="Times New Roman" w:cs="Times New Roman"/>
          <w:b/>
          <w:sz w:val="24"/>
          <w:szCs w:val="24"/>
        </w:rPr>
      </w:pPr>
      <w:r w:rsidRPr="005133D2">
        <w:rPr>
          <w:rFonts w:ascii="Times New Roman" w:eastAsia="Calibri" w:hAnsi="Times New Roman" w:cs="Times New Roman"/>
          <w:b/>
          <w:sz w:val="24"/>
          <w:szCs w:val="24"/>
        </w:rPr>
        <w:t>Study 8: The Effect of Photo-taking When the Activity is Actively Engaging</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craft experience? [1 (Did not enjoy at all) to 7 (Enjoyed very much)]</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you were really part of the craft experience? [slider; 0 (Felt I was not at all part of the experience) to 100 (Felt I was entirely part of the experience)]</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immersed in the craft experience? [1 (Not at all immersed) to 7 (Extremely immersed)]</w:t>
      </w:r>
    </w:p>
    <w:p w:rsidR="005133D2" w:rsidRPr="005133D2" w:rsidRDefault="005133D2" w:rsidP="00F07EC6">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crowded was the craft experience? [1 (Not at all crowded) to 7 (Extremely crowded)]</w:t>
      </w:r>
    </w:p>
    <w:p w:rsidR="005133D2" w:rsidRPr="005133D2" w:rsidRDefault="005133D2" w:rsidP="00F07EC6">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frustrated did you feel during the craft experience? [1 (Not at all frustrated) to 7 (Extremely frustrated)]</w:t>
      </w:r>
    </w:p>
    <w:p w:rsidR="005133D2" w:rsidRPr="005133D2" w:rsidRDefault="005133D2" w:rsidP="00F07EC6">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unusual was the craft experience compared to other craft experiences you have done in the past? [1 (Definitely not) to 7 (Definitely would)]</w:t>
      </w:r>
    </w:p>
    <w:p w:rsidR="005133D2" w:rsidRPr="005133D2" w:rsidRDefault="005133D2" w:rsidP="005133D2">
      <w:pPr>
        <w:numPr>
          <w:ilvl w:val="0"/>
          <w:numId w:val="2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novel was the craft experience compared to other craft experiences you have done in the past? [1 (Definitely not) to 7 (Definitely would)]</w:t>
      </w:r>
    </w:p>
    <w:p w:rsidR="005133D2" w:rsidRPr="005133D2" w:rsidRDefault="005133D2" w:rsidP="005133D2">
      <w:pPr>
        <w:numPr>
          <w:ilvl w:val="0"/>
          <w:numId w:val="2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Did you take photos during the craft experience? If they answered yes to previous question:</w:t>
      </w:r>
    </w:p>
    <w:p w:rsidR="005133D2" w:rsidRPr="005133D2" w:rsidRDefault="005133D2" w:rsidP="005133D2">
      <w:pPr>
        <w:numPr>
          <w:ilvl w:val="1"/>
          <w:numId w:val="3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lastRenderedPageBreak/>
        <w:t>How many photos did you take during the craft experience? Please look back at your photo-taking device to get the exact count, and then enter the total number of photos you took.</w:t>
      </w:r>
    </w:p>
    <w:p w:rsidR="005133D2" w:rsidRPr="005133D2" w:rsidRDefault="005133D2" w:rsidP="005133D2">
      <w:pPr>
        <w:numPr>
          <w:ilvl w:val="1"/>
          <w:numId w:val="3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 xml:space="preserve">How much did you feel like you were missing out on the craft experience while you were taking photos? </w:t>
      </w:r>
      <w:r w:rsidRPr="005133D2">
        <w:rPr>
          <w:rFonts w:ascii="Times New Roman" w:eastAsia="Calibri" w:hAnsi="Times New Roman" w:cs="Times New Roman"/>
          <w:sz w:val="24"/>
          <w:szCs w:val="24"/>
        </w:rPr>
        <w:t>[1 (Not very much) to 7 (Very much)]</w:t>
      </w:r>
    </w:p>
    <w:p w:rsidR="005133D2" w:rsidRPr="005133D2" w:rsidRDefault="005133D2" w:rsidP="005133D2">
      <w:pPr>
        <w:numPr>
          <w:ilvl w:val="1"/>
          <w:numId w:val="3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 xml:space="preserve">Taking photos really disrupted my craft experience. </w:t>
      </w:r>
      <w:r w:rsidRPr="005133D2">
        <w:rPr>
          <w:rFonts w:ascii="Times New Roman" w:eastAsia="Calibri" w:hAnsi="Times New Roman" w:cs="Times New Roman"/>
          <w:sz w:val="24"/>
          <w:szCs w:val="24"/>
        </w:rPr>
        <w:t>[1 (Strongly disagree) to 7 (Strongly agree)]</w:t>
      </w:r>
    </w:p>
    <w:p w:rsidR="005133D2" w:rsidRPr="005133D2" w:rsidRDefault="005133D2" w:rsidP="005133D2">
      <w:pPr>
        <w:numPr>
          <w:ilvl w:val="1"/>
          <w:numId w:val="3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 xml:space="preserve">How distracted did you feel by taking photos during the craft experience? </w:t>
      </w:r>
      <w:r w:rsidRPr="005133D2">
        <w:rPr>
          <w:rFonts w:ascii="Times New Roman" w:eastAsia="Calibri" w:hAnsi="Times New Roman" w:cs="Times New Roman"/>
          <w:sz w:val="24"/>
          <w:szCs w:val="24"/>
        </w:rPr>
        <w:t>[1 (Not at all distracted) to 7 (Extremely distracted)]</w:t>
      </w:r>
    </w:p>
    <w:p w:rsidR="005133D2" w:rsidRPr="005133D2" w:rsidRDefault="005133D2" w:rsidP="005133D2">
      <w:pPr>
        <w:numPr>
          <w:ilvl w:val="0"/>
          <w:numId w:val="20"/>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Please estimate how many photos you took over the past week, NOT including any photos you took today in the lab. Please only write a number. If you did not take any photos over the past week, write "0".</w:t>
      </w:r>
    </w:p>
    <w:p w:rsidR="005133D2" w:rsidRPr="005133D2" w:rsidRDefault="005133D2" w:rsidP="005133D2">
      <w:pPr>
        <w:numPr>
          <w:ilvl w:val="0"/>
          <w:numId w:val="3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 xml:space="preserve">Taking pictures during an experience ruins the experience itself. </w:t>
      </w:r>
      <w:r w:rsidRPr="005133D2">
        <w:rPr>
          <w:rFonts w:ascii="Times New Roman" w:eastAsia="Calibri" w:hAnsi="Times New Roman" w:cs="Times New Roman"/>
          <w:sz w:val="24"/>
          <w:szCs w:val="24"/>
        </w:rPr>
        <w:t>[1 (Strongly disagree) to 7 (Strongly agree)]</w:t>
      </w:r>
      <w:r w:rsidRPr="005133D2">
        <w:rPr>
          <w:rFonts w:ascii="Times New Roman" w:eastAsia="Calibri" w:hAnsi="Times New Roman" w:cs="Times New Roman"/>
          <w:sz w:val="24"/>
          <w:szCs w:val="24"/>
          <w:shd w:val="clear" w:color="auto" w:fill="FFFFFF"/>
        </w:rPr>
        <w:t>  </w:t>
      </w:r>
    </w:p>
    <w:p w:rsidR="005133D2" w:rsidRPr="005133D2" w:rsidRDefault="005133D2" w:rsidP="005133D2">
      <w:pPr>
        <w:numPr>
          <w:ilvl w:val="0"/>
          <w:numId w:val="38"/>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 xml:space="preserve">Without taking pictures, you will not remember the experiences you have. </w:t>
      </w:r>
      <w:r w:rsidRPr="005133D2">
        <w:rPr>
          <w:rFonts w:ascii="Times New Roman" w:eastAsia="Calibri" w:hAnsi="Times New Roman" w:cs="Times New Roman"/>
          <w:sz w:val="24"/>
          <w:szCs w:val="24"/>
        </w:rPr>
        <w:t>[1 (Strongly disagree) to 7 (Strongly agree)]</w:t>
      </w:r>
    </w:p>
    <w:p w:rsidR="005133D2" w:rsidRPr="005133D2" w:rsidRDefault="005133D2" w:rsidP="005133D2">
      <w:pPr>
        <w:numPr>
          <w:ilvl w:val="0"/>
          <w:numId w:val="3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 xml:space="preserve">In general, how much do you enjoy arts-and-crafts projects? </w:t>
      </w:r>
      <w:r w:rsidRPr="005133D2">
        <w:rPr>
          <w:rFonts w:ascii="Times New Roman" w:eastAsia="Calibri" w:hAnsi="Times New Roman" w:cs="Times New Roman"/>
          <w:sz w:val="24"/>
          <w:szCs w:val="24"/>
        </w:rPr>
        <w:t>[1 (Not at all) to 7 (A great deal)]</w:t>
      </w:r>
    </w:p>
    <w:p w:rsidR="005133D2" w:rsidRPr="005133D2" w:rsidRDefault="005133D2" w:rsidP="005133D2">
      <w:pPr>
        <w:numPr>
          <w:ilvl w:val="0"/>
          <w:numId w:val="3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 xml:space="preserve">How much experience do you have with arts-and-crafts projects like the one you engaged in today? </w:t>
      </w:r>
      <w:r w:rsidRPr="005133D2">
        <w:rPr>
          <w:rFonts w:ascii="Times New Roman" w:eastAsia="Calibri" w:hAnsi="Times New Roman" w:cs="Times New Roman"/>
          <w:sz w:val="24"/>
          <w:szCs w:val="24"/>
        </w:rPr>
        <w:t>[1 (No experience at all) to 7 (A great deal of experience)]</w:t>
      </w:r>
    </w:p>
    <w:p w:rsidR="005133D2" w:rsidRPr="005133D2" w:rsidRDefault="005133D2" w:rsidP="005133D2">
      <w:pPr>
        <w:numPr>
          <w:ilvl w:val="0"/>
          <w:numId w:val="3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Which craft did you engage in today? [Wafer Eiffel Tower, Spaghetti and Marshmallow Tower]</w:t>
      </w:r>
    </w:p>
    <w:p w:rsidR="005133D2" w:rsidRPr="005133D2" w:rsidRDefault="005133D2" w:rsidP="005133D2">
      <w:pPr>
        <w:numPr>
          <w:ilvl w:val="0"/>
          <w:numId w:val="25"/>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Are you planning to take your craft home? [Yes, No]</w:t>
      </w:r>
    </w:p>
    <w:p w:rsidR="005133D2" w:rsidRPr="005133D2" w:rsidRDefault="005133D2" w:rsidP="005133D2">
      <w:pPr>
        <w:numPr>
          <w:ilvl w:val="0"/>
          <w:numId w:val="1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old are you?</w:t>
      </w:r>
    </w:p>
    <w:p w:rsidR="005133D2" w:rsidRPr="005133D2" w:rsidRDefault="005133D2" w:rsidP="005133D2">
      <w:pPr>
        <w:numPr>
          <w:ilvl w:val="0"/>
          <w:numId w:val="19"/>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your gender? [Male, Female, Prefer not to disclose]</w:t>
      </w:r>
    </w:p>
    <w:p w:rsidR="005133D2" w:rsidRPr="005133D2" w:rsidRDefault="005133D2" w:rsidP="005133D2">
      <w:pPr>
        <w:numPr>
          <w:ilvl w:val="0"/>
          <w:numId w:val="24"/>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shd w:val="clear" w:color="auto" w:fill="FFFFFF"/>
        </w:rPr>
        <w:t>Please describe your experience with this study. Is there anything in the instructions or activity that you would change?</w:t>
      </w:r>
    </w:p>
    <w:p w:rsidR="005133D2" w:rsidRPr="005133D2" w:rsidRDefault="005133D2" w:rsidP="005133D2">
      <w:pPr>
        <w:spacing w:after="0" w:line="240" w:lineRule="auto"/>
        <w:ind w:left="720"/>
        <w:contextualSpacing/>
        <w:rPr>
          <w:rFonts w:ascii="Times New Roman" w:eastAsia="Calibri" w:hAnsi="Times New Roman" w:cs="Times New Roman"/>
          <w:b/>
          <w:sz w:val="24"/>
          <w:szCs w:val="24"/>
        </w:rPr>
      </w:pPr>
    </w:p>
    <w:p w:rsidR="005133D2" w:rsidRPr="005133D2" w:rsidRDefault="005133D2" w:rsidP="005133D2">
      <w:pPr>
        <w:numPr>
          <w:ilvl w:val="0"/>
          <w:numId w:val="7"/>
        </w:numPr>
        <w:spacing w:after="0" w:line="240" w:lineRule="auto"/>
        <w:contextualSpacing/>
        <w:rPr>
          <w:rFonts w:ascii="Times New Roman" w:eastAsia="Calibri" w:hAnsi="Times New Roman" w:cs="Times New Roman"/>
          <w:b/>
          <w:sz w:val="24"/>
          <w:szCs w:val="24"/>
        </w:rPr>
      </w:pPr>
      <w:r w:rsidRPr="005133D2">
        <w:rPr>
          <w:rFonts w:ascii="Times New Roman" w:eastAsia="Calibri" w:hAnsi="Times New Roman" w:cs="Times New Roman"/>
          <w:b/>
          <w:sz w:val="24"/>
          <w:szCs w:val="24"/>
        </w:rPr>
        <w:t>Study 9: Taking Photos of Positive versus Negative Experiences</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much did you enjoy the safari experience? [1 (Did not enjoy at all) to 7 (Enjoyed very much)]</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you were really part of the safari experience? [slider; 0 (Felt I was not at all part of the experience) to 100 (Felt I was entirely part of the experience)]</w:t>
      </w:r>
    </w:p>
    <w:p w:rsidR="005133D2" w:rsidRPr="005133D2" w:rsidRDefault="005133D2" w:rsidP="005133D2">
      <w:pPr>
        <w:numPr>
          <w:ilvl w:val="0"/>
          <w:numId w:val="17"/>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To what extent did you feel immersed in the safari experience? [1 (not at all) to 7 (extremely)]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quickly did time seem to pass while you were experiencing the safari? [slider scale; 0 (Very slowly) to 100 (Very quickly)]</w:t>
      </w:r>
    </w:p>
    <w:p w:rsidR="005133D2" w:rsidRPr="005133D2" w:rsidRDefault="005133D2" w:rsidP="005133D2">
      <w:pPr>
        <w:numPr>
          <w:ilvl w:val="0"/>
          <w:numId w:val="1"/>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long did this safari experience seem to last? [slider scale; 0 (very short) to 100 (very long)]</w:t>
      </w:r>
    </w:p>
    <w:p w:rsidR="005133D2" w:rsidRPr="005133D2" w:rsidRDefault="005133D2" w:rsidP="005133D2">
      <w:pPr>
        <w:numPr>
          <w:ilvl w:val="0"/>
          <w:numId w:val="2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How old are you?</w:t>
      </w:r>
    </w:p>
    <w:p w:rsidR="005133D2" w:rsidRPr="005133D2" w:rsidRDefault="005133D2" w:rsidP="005133D2">
      <w:pPr>
        <w:numPr>
          <w:ilvl w:val="0"/>
          <w:numId w:val="23"/>
        </w:numPr>
        <w:spacing w:after="0" w:line="240" w:lineRule="auto"/>
        <w:contextualSpacing/>
        <w:rPr>
          <w:rFonts w:ascii="Times New Roman" w:eastAsia="Calibri" w:hAnsi="Times New Roman" w:cs="Times New Roman"/>
          <w:sz w:val="24"/>
          <w:szCs w:val="24"/>
        </w:rPr>
      </w:pPr>
      <w:r w:rsidRPr="005133D2">
        <w:rPr>
          <w:rFonts w:ascii="Times New Roman" w:eastAsia="Calibri" w:hAnsi="Times New Roman" w:cs="Times New Roman"/>
          <w:sz w:val="24"/>
          <w:szCs w:val="24"/>
        </w:rPr>
        <w:t>What is your gender? [Male, Female, Prefer not to disclose]</w:t>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spacing w:after="0" w:line="240" w:lineRule="auto"/>
        <w:rPr>
          <w:rFonts w:ascii="Times New Roman" w:eastAsia="Calibri" w:hAnsi="Times New Roman" w:cs="Times New Roman"/>
          <w:b/>
          <w:sz w:val="24"/>
          <w:szCs w:val="24"/>
          <w:u w:val="single"/>
        </w:rPr>
      </w:pPr>
    </w:p>
    <w:p w:rsidR="00B5133E" w:rsidRDefault="00B5133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5133E" w:rsidRDefault="00B5133E" w:rsidP="00B5133E">
      <w:pPr>
        <w:spacing w:after="0" w:line="240" w:lineRule="auto"/>
        <w:ind w:left="720" w:hanging="720"/>
        <w:jc w:val="center"/>
        <w:rPr>
          <w:rFonts w:ascii="Times New Roman" w:hAnsi="Times New Roman" w:cs="Times New Roman"/>
          <w:sz w:val="24"/>
        </w:rPr>
      </w:pPr>
      <w:r>
        <w:rPr>
          <w:rFonts w:ascii="Times New Roman" w:hAnsi="Times New Roman" w:cs="Times New Roman"/>
          <w:sz w:val="24"/>
        </w:rPr>
        <w:lastRenderedPageBreak/>
        <w:t>Study 4: 3-way interaction of stimulus by condition by time interaction graphed separately by stimulus, condition, and time</w:t>
      </w:r>
    </w:p>
    <w:p w:rsidR="00B5133E" w:rsidRDefault="00B5133E" w:rsidP="00B5133E">
      <w:pPr>
        <w:spacing w:after="0" w:line="240" w:lineRule="auto"/>
        <w:ind w:left="720" w:hanging="720"/>
        <w:jc w:val="center"/>
        <w:rPr>
          <w:rFonts w:ascii="Times New Roman" w:hAnsi="Times New Roman" w:cs="Times New Roman"/>
          <w:sz w:val="24"/>
        </w:rPr>
      </w:pPr>
    </w:p>
    <w:p w:rsidR="00B5133E" w:rsidRDefault="00B5133E" w:rsidP="00B5133E">
      <w:pPr>
        <w:spacing w:after="0" w:line="240" w:lineRule="auto"/>
        <w:ind w:left="720" w:hanging="720"/>
        <w:jc w:val="center"/>
        <w:rPr>
          <w:rFonts w:ascii="Times New Roman" w:hAnsi="Times New Roman" w:cs="Times New Roman"/>
          <w:sz w:val="24"/>
        </w:rPr>
      </w:pPr>
      <w:r>
        <w:rPr>
          <w:rFonts w:ascii="Times New Roman" w:hAnsi="Times New Roman" w:cs="Times New Roman"/>
          <w:sz w:val="24"/>
        </w:rPr>
        <w:t>By stimulus:</w:t>
      </w:r>
    </w:p>
    <w:p w:rsidR="00B5133E" w:rsidRDefault="00B5133E" w:rsidP="00B5133E">
      <w:pPr>
        <w:spacing w:after="0" w:line="240" w:lineRule="auto"/>
        <w:ind w:left="720" w:hanging="720"/>
        <w:rPr>
          <w:rFonts w:ascii="Times New Roman" w:hAnsi="Times New Roman" w:cs="Times New Roman"/>
          <w:sz w:val="24"/>
        </w:rPr>
      </w:pPr>
      <w:r>
        <w:rPr>
          <w:rFonts w:ascii="Times New Roman" w:hAnsi="Times New Roman" w:cs="Times New Roman"/>
          <w:noProof/>
          <w:sz w:val="24"/>
        </w:rPr>
        <w:drawing>
          <wp:inline distT="0" distB="0" distL="0" distR="0" wp14:anchorId="2244D7D0" wp14:editId="4617FC5C">
            <wp:extent cx="6695261"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1806" cy="1986096"/>
                    </a:xfrm>
                    <a:prstGeom prst="rect">
                      <a:avLst/>
                    </a:prstGeom>
                    <a:noFill/>
                  </pic:spPr>
                </pic:pic>
              </a:graphicData>
            </a:graphic>
          </wp:inline>
        </w:drawing>
      </w:r>
    </w:p>
    <w:p w:rsidR="00B5133E" w:rsidRDefault="00B5133E" w:rsidP="00B5133E">
      <w:pPr>
        <w:spacing w:after="0" w:line="240" w:lineRule="auto"/>
        <w:ind w:left="720" w:hanging="720"/>
        <w:rPr>
          <w:rFonts w:ascii="Times New Roman" w:hAnsi="Times New Roman" w:cs="Times New Roman"/>
          <w:sz w:val="24"/>
        </w:rPr>
      </w:pPr>
    </w:p>
    <w:p w:rsidR="00B5133E" w:rsidRDefault="00B5133E" w:rsidP="00B5133E">
      <w:pPr>
        <w:spacing w:after="0" w:line="240" w:lineRule="auto"/>
        <w:ind w:left="720" w:hanging="720"/>
        <w:rPr>
          <w:rFonts w:ascii="Times New Roman" w:hAnsi="Times New Roman" w:cs="Times New Roman"/>
          <w:sz w:val="24"/>
        </w:rPr>
      </w:pPr>
    </w:p>
    <w:p w:rsidR="00B5133E" w:rsidRDefault="00B5133E" w:rsidP="00B5133E">
      <w:pPr>
        <w:spacing w:after="0" w:line="240" w:lineRule="auto"/>
        <w:ind w:left="720" w:hanging="720"/>
        <w:jc w:val="center"/>
        <w:rPr>
          <w:rFonts w:ascii="Times New Roman" w:hAnsi="Times New Roman" w:cs="Times New Roman"/>
          <w:sz w:val="24"/>
        </w:rPr>
      </w:pPr>
      <w:r>
        <w:rPr>
          <w:rFonts w:ascii="Times New Roman" w:hAnsi="Times New Roman" w:cs="Times New Roman"/>
          <w:sz w:val="24"/>
        </w:rPr>
        <w:t>By condition:</w:t>
      </w:r>
    </w:p>
    <w:p w:rsidR="00B5133E" w:rsidRDefault="00B5133E" w:rsidP="00B5133E">
      <w:pPr>
        <w:spacing w:after="0" w:line="240" w:lineRule="auto"/>
        <w:ind w:left="720" w:hanging="720"/>
        <w:rPr>
          <w:rFonts w:ascii="Times New Roman" w:hAnsi="Times New Roman" w:cs="Times New Roman"/>
          <w:sz w:val="24"/>
        </w:rPr>
      </w:pPr>
      <w:r>
        <w:rPr>
          <w:rFonts w:ascii="Times New Roman" w:hAnsi="Times New Roman" w:cs="Times New Roman"/>
          <w:noProof/>
          <w:sz w:val="24"/>
        </w:rPr>
        <w:drawing>
          <wp:inline distT="0" distB="0" distL="0" distR="0" wp14:anchorId="21393F4C" wp14:editId="2C3E1356">
            <wp:extent cx="6801577" cy="199257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615" cy="2014851"/>
                    </a:xfrm>
                    <a:prstGeom prst="rect">
                      <a:avLst/>
                    </a:prstGeom>
                    <a:noFill/>
                  </pic:spPr>
                </pic:pic>
              </a:graphicData>
            </a:graphic>
          </wp:inline>
        </w:drawing>
      </w:r>
    </w:p>
    <w:p w:rsidR="00B5133E" w:rsidRDefault="00B5133E" w:rsidP="00B5133E">
      <w:pPr>
        <w:spacing w:after="0" w:line="240" w:lineRule="auto"/>
        <w:ind w:left="720" w:hanging="720"/>
        <w:rPr>
          <w:rFonts w:ascii="Times New Roman" w:hAnsi="Times New Roman" w:cs="Times New Roman"/>
          <w:sz w:val="24"/>
        </w:rPr>
      </w:pPr>
    </w:p>
    <w:p w:rsidR="00B5133E" w:rsidRDefault="00B5133E" w:rsidP="00B5133E">
      <w:pPr>
        <w:spacing w:after="0" w:line="240" w:lineRule="auto"/>
        <w:rPr>
          <w:rFonts w:ascii="Times New Roman" w:hAnsi="Times New Roman" w:cs="Times New Roman"/>
          <w:sz w:val="24"/>
        </w:rPr>
      </w:pPr>
    </w:p>
    <w:p w:rsidR="00B5133E" w:rsidRDefault="00B5133E" w:rsidP="00B5133E">
      <w:pPr>
        <w:spacing w:after="0" w:line="240" w:lineRule="auto"/>
        <w:jc w:val="center"/>
        <w:rPr>
          <w:rFonts w:ascii="Times New Roman" w:hAnsi="Times New Roman" w:cs="Times New Roman"/>
          <w:sz w:val="24"/>
        </w:rPr>
      </w:pPr>
      <w:r>
        <w:rPr>
          <w:rFonts w:ascii="Times New Roman" w:hAnsi="Times New Roman" w:cs="Times New Roman"/>
          <w:sz w:val="24"/>
        </w:rPr>
        <w:t>By time:</w:t>
      </w:r>
    </w:p>
    <w:p w:rsidR="00B5133E" w:rsidRDefault="00B5133E" w:rsidP="00B5133E">
      <w:pPr>
        <w:spacing w:after="0" w:line="240" w:lineRule="auto"/>
        <w:ind w:left="720" w:hanging="720"/>
        <w:rPr>
          <w:rFonts w:ascii="Times New Roman" w:hAnsi="Times New Roman" w:cs="Times New Roman"/>
          <w:sz w:val="24"/>
        </w:rPr>
      </w:pPr>
      <w:r>
        <w:rPr>
          <w:rFonts w:ascii="Times New Roman" w:hAnsi="Times New Roman" w:cs="Times New Roman"/>
          <w:noProof/>
          <w:sz w:val="24"/>
        </w:rPr>
        <w:drawing>
          <wp:inline distT="0" distB="0" distL="0" distR="0" wp14:anchorId="6478A414" wp14:editId="033B8B4E">
            <wp:extent cx="2926080" cy="1828800"/>
            <wp:effectExtent l="0" t="0" r="762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1E5BE25D" wp14:editId="4607D803">
            <wp:extent cx="2926080" cy="1828800"/>
            <wp:effectExtent l="0" t="0" r="762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pic:spPr>
                </pic:pic>
              </a:graphicData>
            </a:graphic>
          </wp:inline>
        </w:drawing>
      </w:r>
    </w:p>
    <w:p w:rsidR="00B5133E" w:rsidRDefault="00B5133E" w:rsidP="00B5133E">
      <w:pPr>
        <w:spacing w:after="0" w:line="240" w:lineRule="auto"/>
        <w:rPr>
          <w:rFonts w:ascii="Times New Roman" w:hAnsi="Times New Roman" w:cs="Times New Roman"/>
          <w:sz w:val="24"/>
        </w:rPr>
      </w:pPr>
    </w:p>
    <w:p w:rsidR="00B5133E" w:rsidRDefault="00B5133E" w:rsidP="00B5133E">
      <w:pPr>
        <w:rPr>
          <w:rFonts w:ascii="Times New Roman" w:eastAsia="Calibri" w:hAnsi="Times New Roman" w:cs="Times New Roman"/>
          <w:sz w:val="24"/>
          <w:szCs w:val="24"/>
        </w:rPr>
      </w:pPr>
      <w:r>
        <w:rPr>
          <w:rFonts w:ascii="Times New Roman" w:hAnsi="Times New Roman" w:cs="Times New Roman"/>
          <w:noProof/>
          <w:sz w:val="24"/>
        </w:rPr>
        <w:lastRenderedPageBreak/>
        <w:drawing>
          <wp:inline distT="0" distB="0" distL="0" distR="0" wp14:anchorId="35F6CDD9" wp14:editId="5843C0BE">
            <wp:extent cx="3017520" cy="182880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7520" cy="1828800"/>
                    </a:xfrm>
                    <a:prstGeom prst="rect">
                      <a:avLst/>
                    </a:prstGeom>
                    <a:noFill/>
                  </pic:spPr>
                </pic:pic>
              </a:graphicData>
            </a:graphic>
          </wp:inline>
        </w:drawing>
      </w:r>
      <w:r>
        <w:rPr>
          <w:rFonts w:ascii="Times New Roman" w:eastAsia="Calibri" w:hAnsi="Times New Roman" w:cs="Times New Roman"/>
          <w:sz w:val="24"/>
          <w:szCs w:val="24"/>
        </w:rPr>
        <w:br w:type="page"/>
      </w: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spacing w:after="0" w:line="240" w:lineRule="auto"/>
        <w:rPr>
          <w:rFonts w:ascii="Times New Roman" w:eastAsia="Calibri" w:hAnsi="Times New Roman" w:cs="Times New Roman"/>
          <w:sz w:val="24"/>
          <w:szCs w:val="24"/>
        </w:rPr>
      </w:pPr>
    </w:p>
    <w:p w:rsidR="005133D2" w:rsidRPr="005133D2" w:rsidRDefault="005133D2" w:rsidP="005133D2">
      <w:pPr>
        <w:spacing w:after="160" w:line="259" w:lineRule="auto"/>
        <w:jc w:val="center"/>
        <w:rPr>
          <w:rFonts w:ascii="Times New Roman" w:eastAsia="Calibri" w:hAnsi="Times New Roman" w:cs="Times New Roman"/>
          <w:sz w:val="24"/>
          <w:szCs w:val="24"/>
        </w:rPr>
      </w:pPr>
      <w:r w:rsidRPr="005133D2">
        <w:rPr>
          <w:rFonts w:ascii="Times New Roman" w:eastAsia="Calibri" w:hAnsi="Times New Roman" w:cs="Times New Roman"/>
          <w:sz w:val="24"/>
          <w:szCs w:val="24"/>
        </w:rPr>
        <w:t>Instructions – Study 6</w:t>
      </w:r>
    </w:p>
    <w:p w:rsidR="005133D2" w:rsidRPr="005133D2" w:rsidRDefault="005133D2" w:rsidP="005133D2">
      <w:pPr>
        <w:spacing w:after="160" w:line="259" w:lineRule="auto"/>
        <w:jc w:val="center"/>
        <w:rPr>
          <w:rFonts w:ascii="Times New Roman" w:eastAsia="Calibri" w:hAnsi="Times New Roman" w:cs="Times New Roman"/>
          <w:sz w:val="24"/>
          <w:szCs w:val="24"/>
        </w:rPr>
      </w:pPr>
    </w:p>
    <w:p w:rsidR="005133D2" w:rsidRPr="005133D2" w:rsidRDefault="005133D2" w:rsidP="005133D2">
      <w:pPr>
        <w:spacing w:after="160" w:line="259" w:lineRule="auto"/>
        <w:jc w:val="center"/>
        <w:rPr>
          <w:rFonts w:ascii="Times New Roman" w:eastAsia="Calibri" w:hAnsi="Times New Roman" w:cs="Times New Roman"/>
          <w:sz w:val="24"/>
          <w:szCs w:val="24"/>
        </w:rPr>
      </w:pPr>
      <w:r w:rsidRPr="005133D2">
        <w:rPr>
          <w:rFonts w:ascii="Times New Roman" w:eastAsia="Calibri" w:hAnsi="Times New Roman" w:cs="Times New Roman"/>
          <w:sz w:val="24"/>
          <w:szCs w:val="24"/>
        </w:rPr>
        <w:t>NO PHOTO CONDITION</w:t>
      </w:r>
    </w:p>
    <w:p w:rsidR="005133D2" w:rsidRPr="005133D2" w:rsidRDefault="005133D2" w:rsidP="005133D2">
      <w:pPr>
        <w:jc w:val="center"/>
        <w:rPr>
          <w:rFonts w:ascii="Times New Roman" w:eastAsia="Calibri" w:hAnsi="Times New Roman" w:cs="Times New Roman"/>
          <w:b/>
          <w:noProof/>
          <w:sz w:val="30"/>
          <w:szCs w:val="30"/>
          <w:u w:val="single"/>
        </w:rPr>
      </w:pPr>
      <w:r w:rsidRPr="005133D2">
        <w:rPr>
          <w:rFonts w:ascii="Times New Roman" w:eastAsia="Calibri" w:hAnsi="Times New Roman" w:cs="Times New Roman"/>
          <w:b/>
          <w:noProof/>
          <w:sz w:val="30"/>
          <w:szCs w:val="30"/>
          <w:u w:val="single"/>
        </w:rPr>
        <w:t>Museum Study Instructions</w:t>
      </w:r>
    </w:p>
    <w:p w:rsidR="005133D2" w:rsidRPr="005133D2" w:rsidRDefault="005133D2" w:rsidP="005133D2">
      <w:pPr>
        <w:rPr>
          <w:rFonts w:ascii="Times New Roman" w:eastAsia="Calibri" w:hAnsi="Times New Roman" w:cs="Times New Roman"/>
          <w:sz w:val="30"/>
          <w:szCs w:val="30"/>
        </w:rPr>
      </w:pPr>
      <w:r w:rsidRPr="005133D2">
        <w:rPr>
          <w:rFonts w:ascii="Times New Roman" w:eastAsia="Calibri" w:hAnsi="Times New Roman" w:cs="Times New Roman"/>
          <w:noProof/>
          <w:sz w:val="30"/>
          <w:szCs w:val="30"/>
        </w:rPr>
        <w:t>Thank you</w:t>
      </w:r>
      <w:r w:rsidRPr="005133D2">
        <w:rPr>
          <w:rFonts w:ascii="Times New Roman" w:eastAsia="Calibri" w:hAnsi="Times New Roman" w:cs="Times New Roman"/>
          <w:sz w:val="30"/>
          <w:szCs w:val="30"/>
        </w:rPr>
        <w:t xml:space="preserve"> for agreeing to participate in our study!</w:t>
      </w:r>
    </w:p>
    <w:p w:rsidR="005133D2" w:rsidRPr="005133D2" w:rsidRDefault="005133D2" w:rsidP="005133D2">
      <w:pPr>
        <w:rPr>
          <w:rFonts w:ascii="Times New Roman" w:eastAsia="Calibri" w:hAnsi="Times New Roman" w:cs="Times New Roman"/>
          <w:sz w:val="30"/>
          <w:szCs w:val="30"/>
        </w:rPr>
      </w:pPr>
      <w:r w:rsidRPr="005133D2">
        <w:rPr>
          <w:rFonts w:ascii="Times New Roman" w:eastAsia="Calibri" w:hAnsi="Times New Roman" w:cs="Times New Roman"/>
          <w:sz w:val="30"/>
          <w:szCs w:val="30"/>
        </w:rPr>
        <w:t>Please read these instructions carefully:</w:t>
      </w:r>
    </w:p>
    <w:p w:rsidR="005133D2" w:rsidRPr="005133D2" w:rsidRDefault="005133D2" w:rsidP="005133D2">
      <w:pPr>
        <w:rPr>
          <w:rFonts w:ascii="Times New Roman" w:eastAsia="Calibri" w:hAnsi="Times New Roman" w:cs="Times New Roman"/>
          <w:sz w:val="30"/>
          <w:szCs w:val="30"/>
        </w:rPr>
      </w:pPr>
      <w:r w:rsidRPr="005133D2">
        <w:rPr>
          <w:rFonts w:ascii="Times New Roman" w:eastAsia="Calibri" w:hAnsi="Times New Roman" w:cs="Times New Roman"/>
          <w:b/>
          <w:noProof/>
          <w:sz w:val="30"/>
          <w:szCs w:val="30"/>
        </w:rPr>
        <mc:AlternateContent>
          <mc:Choice Requires="wps">
            <w:drawing>
              <wp:anchor distT="0" distB="0" distL="114300" distR="114300" simplePos="0" relativeHeight="251699200" behindDoc="0" locked="0" layoutInCell="1" allowOverlap="1" wp14:anchorId="00DDDC90" wp14:editId="5A633D27">
                <wp:simplePos x="0" y="0"/>
                <wp:positionH relativeFrom="column">
                  <wp:posOffset>-76200</wp:posOffset>
                </wp:positionH>
                <wp:positionV relativeFrom="paragraph">
                  <wp:posOffset>125730</wp:posOffset>
                </wp:positionV>
                <wp:extent cx="6581775" cy="1752600"/>
                <wp:effectExtent l="19050" t="19050" r="47625" b="38100"/>
                <wp:wrapNone/>
                <wp:docPr id="21" name="Rectangle 21"/>
                <wp:cNvGraphicFramePr/>
                <a:graphic xmlns:a="http://schemas.openxmlformats.org/drawingml/2006/main">
                  <a:graphicData uri="http://schemas.microsoft.com/office/word/2010/wordprocessingShape">
                    <wps:wsp>
                      <wps:cNvSpPr/>
                      <wps:spPr>
                        <a:xfrm>
                          <a:off x="0" y="0"/>
                          <a:ext cx="6581775" cy="1752600"/>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89532" id="Rectangle 21" o:spid="_x0000_s1026" style="position:absolute;margin-left:-6pt;margin-top:9.9pt;width:518.25pt;height:1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" filled="f" strokecolor="windowText" strokeweight="4.5pt"/>
            </w:pict>
          </mc:Fallback>
        </mc:AlternateContent>
      </w:r>
    </w:p>
    <w:p w:rsidR="005133D2" w:rsidRPr="005133D2" w:rsidRDefault="005133D2" w:rsidP="005133D2">
      <w:pPr>
        <w:ind w:left="90" w:right="-90" w:firstLine="270"/>
        <w:jc w:val="center"/>
        <w:rPr>
          <w:rFonts w:ascii="Times New Roman" w:eastAsia="Calibri" w:hAnsi="Times New Roman" w:cs="Times New Roman"/>
          <w:sz w:val="30"/>
          <w:szCs w:val="30"/>
        </w:rPr>
      </w:pPr>
      <w:r w:rsidRPr="005133D2">
        <w:rPr>
          <w:rFonts w:ascii="Times New Roman" w:eastAsia="Calibri" w:hAnsi="Times New Roman" w:cs="Times New Roman"/>
          <w:sz w:val="30"/>
          <w:szCs w:val="30"/>
        </w:rPr>
        <w:t>You will go on a self-guided tour of an exhibit today. View the exhibit as you normally would when visiting a museum exhibit.</w:t>
      </w:r>
    </w:p>
    <w:p w:rsidR="005133D2" w:rsidRPr="005133D2" w:rsidRDefault="005133D2" w:rsidP="005133D2">
      <w:pPr>
        <w:ind w:left="90" w:right="-90" w:firstLine="270"/>
        <w:jc w:val="center"/>
        <w:rPr>
          <w:rFonts w:ascii="Times New Roman" w:eastAsia="Calibri" w:hAnsi="Times New Roman" w:cs="Times New Roman"/>
          <w:sz w:val="30"/>
          <w:szCs w:val="30"/>
        </w:rPr>
      </w:pPr>
      <w:r w:rsidRPr="005133D2">
        <w:rPr>
          <w:rFonts w:ascii="Times New Roman" w:eastAsia="Calibri" w:hAnsi="Times New Roman" w:cs="Times New Roman"/>
          <w:sz w:val="30"/>
          <w:szCs w:val="30"/>
        </w:rPr>
        <w:t xml:space="preserve">While you view the exhibit, you will be wearing mobile eye-tracking glasses that will record a video of your surroundings and your eye fixations. </w:t>
      </w:r>
    </w:p>
    <w:p w:rsidR="005133D2" w:rsidRPr="005133D2" w:rsidRDefault="005133D2" w:rsidP="005133D2">
      <w:pPr>
        <w:ind w:left="90" w:right="-90" w:firstLine="270"/>
        <w:jc w:val="center"/>
        <w:rPr>
          <w:rFonts w:ascii="Times New Roman" w:eastAsia="Calibri" w:hAnsi="Times New Roman" w:cs="Times New Roman"/>
          <w:sz w:val="30"/>
          <w:szCs w:val="30"/>
          <w:highlight w:val="yellow"/>
        </w:rPr>
      </w:pPr>
    </w:p>
    <w:p w:rsidR="005133D2" w:rsidRPr="005133D2" w:rsidRDefault="005133D2" w:rsidP="005133D2">
      <w:pPr>
        <w:numPr>
          <w:ilvl w:val="0"/>
          <w:numId w:val="27"/>
        </w:numPr>
        <w:spacing w:before="240" w:after="120"/>
        <w:ind w:left="547"/>
        <w:rPr>
          <w:rFonts w:ascii="Calibri" w:eastAsia="Calibri" w:hAnsi="Calibri" w:cs="Times New Roman"/>
          <w:sz w:val="30"/>
          <w:szCs w:val="30"/>
        </w:rPr>
      </w:pPr>
      <w:r w:rsidRPr="005133D2">
        <w:rPr>
          <w:rFonts w:ascii="Calibri" w:eastAsia="Calibri" w:hAnsi="Calibri" w:cs="Times New Roman"/>
          <w:sz w:val="30"/>
          <w:szCs w:val="30"/>
        </w:rPr>
        <w:t xml:space="preserve">Walk up the stairs to the second floor and walk straight ahead to enter the Japan exhibit. This is the focus of our study today. </w:t>
      </w:r>
    </w:p>
    <w:p w:rsidR="005133D2" w:rsidRPr="005133D2" w:rsidRDefault="005133D2" w:rsidP="005133D2">
      <w:pPr>
        <w:numPr>
          <w:ilvl w:val="0"/>
          <w:numId w:val="27"/>
        </w:numPr>
        <w:spacing w:after="120"/>
        <w:ind w:left="547"/>
        <w:rPr>
          <w:rFonts w:ascii="Calibri" w:eastAsia="Calibri" w:hAnsi="Calibri" w:cs="Times New Roman"/>
          <w:sz w:val="30"/>
          <w:szCs w:val="30"/>
        </w:rPr>
      </w:pPr>
      <w:r w:rsidRPr="005133D2">
        <w:rPr>
          <w:rFonts w:ascii="Calibri" w:eastAsia="Calibri" w:hAnsi="Calibri" w:cs="Times New Roman"/>
          <w:sz w:val="30"/>
          <w:szCs w:val="30"/>
        </w:rPr>
        <w:t xml:space="preserve">In the Japan exhibit, please view the artifacts in a </w:t>
      </w:r>
      <w:r w:rsidRPr="005133D2">
        <w:rPr>
          <w:rFonts w:ascii="Calibri" w:eastAsia="Calibri" w:hAnsi="Calibri" w:cs="Times New Roman"/>
          <w:b/>
          <w:sz w:val="30"/>
          <w:szCs w:val="30"/>
          <w:u w:val="single"/>
        </w:rPr>
        <w:t>clockwise</w:t>
      </w:r>
      <w:r w:rsidRPr="005133D2">
        <w:rPr>
          <w:rFonts w:ascii="Calibri" w:eastAsia="Calibri" w:hAnsi="Calibri" w:cs="Times New Roman"/>
          <w:sz w:val="30"/>
          <w:szCs w:val="30"/>
        </w:rPr>
        <w:t xml:space="preserve"> pattern, starting with the displays </w:t>
      </w:r>
      <w:r w:rsidRPr="005133D2">
        <w:rPr>
          <w:rFonts w:ascii="Calibri" w:eastAsia="Calibri" w:hAnsi="Calibri" w:cs="Times New Roman"/>
          <w:b/>
          <w:sz w:val="30"/>
          <w:szCs w:val="30"/>
          <w:u w:val="single"/>
        </w:rPr>
        <w:t>on your left</w:t>
      </w:r>
      <w:r w:rsidRPr="005133D2">
        <w:rPr>
          <w:rFonts w:ascii="Calibri" w:eastAsia="Calibri" w:hAnsi="Calibri" w:cs="Times New Roman"/>
          <w:sz w:val="30"/>
          <w:szCs w:val="30"/>
        </w:rPr>
        <w:t xml:space="preserve"> as soon as you enter the room (see map on the back of this sheet).</w:t>
      </w:r>
    </w:p>
    <w:p w:rsidR="005133D2" w:rsidRPr="005133D2" w:rsidRDefault="005133D2" w:rsidP="005133D2">
      <w:pPr>
        <w:numPr>
          <w:ilvl w:val="0"/>
          <w:numId w:val="27"/>
        </w:numPr>
        <w:spacing w:after="120"/>
        <w:ind w:left="547"/>
        <w:rPr>
          <w:rFonts w:ascii="Calibri" w:eastAsia="Calibri" w:hAnsi="Calibri" w:cs="Times New Roman"/>
          <w:sz w:val="30"/>
          <w:szCs w:val="30"/>
        </w:rPr>
      </w:pPr>
      <w:r w:rsidRPr="005133D2">
        <w:rPr>
          <w:rFonts w:ascii="Calibri" w:eastAsia="Calibri" w:hAnsi="Calibri" w:cs="Times New Roman"/>
          <w:sz w:val="30"/>
          <w:szCs w:val="30"/>
        </w:rPr>
        <w:t>Do NOT enter the China exhibit (the circular room) or view other exhibits during this study.</w:t>
      </w:r>
    </w:p>
    <w:p w:rsidR="005133D2" w:rsidRPr="005133D2" w:rsidRDefault="005133D2" w:rsidP="005133D2">
      <w:pPr>
        <w:numPr>
          <w:ilvl w:val="0"/>
          <w:numId w:val="27"/>
        </w:numPr>
        <w:spacing w:after="120"/>
        <w:ind w:left="547"/>
        <w:rPr>
          <w:rFonts w:ascii="Calibri" w:eastAsia="Calibri" w:hAnsi="Calibri" w:cs="Times New Roman"/>
          <w:b/>
          <w:sz w:val="30"/>
          <w:szCs w:val="30"/>
        </w:rPr>
      </w:pPr>
      <w:r w:rsidRPr="005133D2">
        <w:rPr>
          <w:rFonts w:ascii="Calibri" w:eastAsia="Calibri" w:hAnsi="Calibri" w:cs="Times New Roman"/>
          <w:sz w:val="30"/>
          <w:szCs w:val="30"/>
        </w:rPr>
        <w:t>When you have completed your visit, please return to this station to answer a few questions about your experience.</w:t>
      </w:r>
      <w:r w:rsidRPr="005133D2">
        <w:rPr>
          <w:rFonts w:ascii="Calibri" w:eastAsia="Calibri" w:hAnsi="Calibri" w:cs="Times New Roman"/>
          <w:b/>
          <w:sz w:val="30"/>
          <w:szCs w:val="30"/>
        </w:rPr>
        <w:t xml:space="preserve"> </w:t>
      </w:r>
    </w:p>
    <w:p w:rsidR="005133D2" w:rsidRPr="005133D2" w:rsidRDefault="005133D2" w:rsidP="005133D2">
      <w:pPr>
        <w:numPr>
          <w:ilvl w:val="0"/>
          <w:numId w:val="27"/>
        </w:numPr>
        <w:spacing w:after="120"/>
        <w:ind w:left="547"/>
        <w:rPr>
          <w:rFonts w:ascii="Calibri" w:eastAsia="Calibri" w:hAnsi="Calibri" w:cs="Times New Roman"/>
          <w:b/>
          <w:sz w:val="30"/>
          <w:szCs w:val="30"/>
        </w:rPr>
      </w:pPr>
      <w:r w:rsidRPr="005133D2">
        <w:rPr>
          <w:rFonts w:ascii="Calibri" w:eastAsia="Calibri" w:hAnsi="Calibri" w:cs="Times New Roman"/>
          <w:b/>
          <w:sz w:val="30"/>
          <w:szCs w:val="30"/>
        </w:rPr>
        <w:t>Please put on the mobile eye-tracking glasses now, and do not take them off until you return to this location.</w:t>
      </w:r>
    </w:p>
    <w:p w:rsidR="005133D2" w:rsidRPr="005133D2" w:rsidRDefault="005133D2" w:rsidP="005133D2">
      <w:pPr>
        <w:spacing w:after="160" w:line="259" w:lineRule="auto"/>
        <w:jc w:val="center"/>
        <w:rPr>
          <w:rFonts w:ascii="Times New Roman" w:eastAsia="Calibri" w:hAnsi="Times New Roman" w:cs="Times New Roman"/>
          <w:sz w:val="24"/>
          <w:szCs w:val="24"/>
        </w:rPr>
      </w:pPr>
    </w:p>
    <w:p w:rsidR="005133D2" w:rsidRPr="005133D2" w:rsidRDefault="005133D2" w:rsidP="005133D2">
      <w:pPr>
        <w:spacing w:after="160" w:line="259" w:lineRule="auto"/>
        <w:rPr>
          <w:rFonts w:ascii="Times New Roman" w:eastAsia="Calibri" w:hAnsi="Times New Roman" w:cs="Times New Roman"/>
          <w:b/>
          <w:noProof/>
          <w:sz w:val="30"/>
          <w:szCs w:val="30"/>
          <w:u w:val="single"/>
        </w:rPr>
      </w:pPr>
      <w:r w:rsidRPr="005133D2">
        <w:rPr>
          <w:rFonts w:ascii="Times New Roman" w:eastAsia="Calibri" w:hAnsi="Times New Roman" w:cs="Times New Roman"/>
          <w:b/>
          <w:noProof/>
          <w:sz w:val="30"/>
          <w:szCs w:val="30"/>
          <w:u w:val="single"/>
        </w:rPr>
        <w:lastRenderedPageBreak/>
        <w:br w:type="page"/>
      </w:r>
    </w:p>
    <w:p w:rsidR="005133D2" w:rsidRPr="005133D2" w:rsidRDefault="005133D2" w:rsidP="005133D2">
      <w:pPr>
        <w:spacing w:after="160" w:line="259" w:lineRule="auto"/>
        <w:jc w:val="center"/>
        <w:rPr>
          <w:rFonts w:ascii="Times New Roman" w:eastAsia="Calibri" w:hAnsi="Times New Roman" w:cs="Times New Roman"/>
          <w:sz w:val="24"/>
          <w:szCs w:val="24"/>
        </w:rPr>
      </w:pPr>
      <w:r w:rsidRPr="005133D2">
        <w:rPr>
          <w:rFonts w:ascii="Times New Roman" w:eastAsia="Calibri" w:hAnsi="Times New Roman" w:cs="Times New Roman"/>
          <w:sz w:val="24"/>
          <w:szCs w:val="24"/>
        </w:rPr>
        <w:lastRenderedPageBreak/>
        <w:t>PHOTO CONDITION</w:t>
      </w:r>
    </w:p>
    <w:p w:rsidR="005133D2" w:rsidRPr="005133D2" w:rsidRDefault="005133D2" w:rsidP="005133D2">
      <w:pPr>
        <w:jc w:val="center"/>
        <w:rPr>
          <w:rFonts w:ascii="Times New Roman" w:eastAsia="Calibri" w:hAnsi="Times New Roman" w:cs="Times New Roman"/>
          <w:b/>
          <w:noProof/>
          <w:sz w:val="30"/>
          <w:szCs w:val="30"/>
          <w:u w:val="single"/>
        </w:rPr>
      </w:pPr>
      <w:r w:rsidRPr="005133D2">
        <w:rPr>
          <w:rFonts w:ascii="Times New Roman" w:eastAsia="Calibri" w:hAnsi="Times New Roman" w:cs="Times New Roman"/>
          <w:b/>
          <w:noProof/>
          <w:sz w:val="30"/>
          <w:szCs w:val="30"/>
          <w:u w:val="single"/>
        </w:rPr>
        <w:t>Museum Study Instructions</w:t>
      </w:r>
    </w:p>
    <w:p w:rsidR="005133D2" w:rsidRPr="005133D2" w:rsidRDefault="005133D2" w:rsidP="005133D2">
      <w:pPr>
        <w:rPr>
          <w:rFonts w:ascii="Times New Roman" w:eastAsia="Calibri" w:hAnsi="Times New Roman" w:cs="Times New Roman"/>
          <w:sz w:val="30"/>
          <w:szCs w:val="30"/>
        </w:rPr>
      </w:pPr>
      <w:r w:rsidRPr="005133D2">
        <w:rPr>
          <w:rFonts w:ascii="Times New Roman" w:eastAsia="Calibri" w:hAnsi="Times New Roman" w:cs="Times New Roman"/>
          <w:noProof/>
          <w:sz w:val="30"/>
          <w:szCs w:val="30"/>
        </w:rPr>
        <w:t>Thank you</w:t>
      </w:r>
      <w:r w:rsidRPr="005133D2">
        <w:rPr>
          <w:rFonts w:ascii="Times New Roman" w:eastAsia="Calibri" w:hAnsi="Times New Roman" w:cs="Times New Roman"/>
          <w:sz w:val="30"/>
          <w:szCs w:val="30"/>
        </w:rPr>
        <w:t xml:space="preserve"> for agreeing to participate in our study!</w:t>
      </w:r>
    </w:p>
    <w:p w:rsidR="005133D2" w:rsidRPr="005133D2" w:rsidRDefault="005133D2" w:rsidP="005133D2">
      <w:pPr>
        <w:rPr>
          <w:rFonts w:ascii="Times New Roman" w:eastAsia="Calibri" w:hAnsi="Times New Roman" w:cs="Times New Roman"/>
          <w:sz w:val="30"/>
          <w:szCs w:val="30"/>
        </w:rPr>
      </w:pPr>
      <w:r w:rsidRPr="005133D2">
        <w:rPr>
          <w:rFonts w:ascii="Times New Roman" w:eastAsia="Calibri" w:hAnsi="Times New Roman" w:cs="Times New Roman"/>
          <w:sz w:val="30"/>
          <w:szCs w:val="30"/>
        </w:rPr>
        <w:t>Please read these instructions carefully:</w:t>
      </w:r>
    </w:p>
    <w:p w:rsidR="005133D2" w:rsidRPr="005133D2" w:rsidRDefault="005133D2" w:rsidP="005133D2">
      <w:pPr>
        <w:rPr>
          <w:rFonts w:ascii="Times New Roman" w:eastAsia="Calibri" w:hAnsi="Times New Roman" w:cs="Times New Roman"/>
          <w:sz w:val="30"/>
          <w:szCs w:val="30"/>
        </w:rPr>
      </w:pPr>
      <w:r w:rsidRPr="005133D2">
        <w:rPr>
          <w:rFonts w:ascii="Times New Roman" w:eastAsia="Calibri" w:hAnsi="Times New Roman" w:cs="Times New Roman"/>
          <w:b/>
          <w:noProof/>
          <w:sz w:val="30"/>
          <w:szCs w:val="30"/>
        </w:rPr>
        <mc:AlternateContent>
          <mc:Choice Requires="wps">
            <w:drawing>
              <wp:anchor distT="0" distB="0" distL="114300" distR="114300" simplePos="0" relativeHeight="251698176" behindDoc="0" locked="0" layoutInCell="1" allowOverlap="1" wp14:anchorId="0D1E769A" wp14:editId="64B8BCB9">
                <wp:simplePos x="0" y="0"/>
                <wp:positionH relativeFrom="column">
                  <wp:posOffset>-57150</wp:posOffset>
                </wp:positionH>
                <wp:positionV relativeFrom="paragraph">
                  <wp:posOffset>281305</wp:posOffset>
                </wp:positionV>
                <wp:extent cx="6581775" cy="2447925"/>
                <wp:effectExtent l="19050" t="19050" r="47625" b="47625"/>
                <wp:wrapNone/>
                <wp:docPr id="43" name="Rectangle 43"/>
                <wp:cNvGraphicFramePr/>
                <a:graphic xmlns:a="http://schemas.openxmlformats.org/drawingml/2006/main">
                  <a:graphicData uri="http://schemas.microsoft.com/office/word/2010/wordprocessingShape">
                    <wps:wsp>
                      <wps:cNvSpPr/>
                      <wps:spPr>
                        <a:xfrm>
                          <a:off x="0" y="0"/>
                          <a:ext cx="6581775" cy="2447925"/>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7CF95" id="Rectangle 43" o:spid="_x0000_s1026" style="position:absolute;margin-left:-4.5pt;margin-top:22.15pt;width:518.25pt;height:19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" filled="f" strokecolor="windowText" strokeweight="4.5pt"/>
            </w:pict>
          </mc:Fallback>
        </mc:AlternateContent>
      </w:r>
    </w:p>
    <w:p w:rsidR="005133D2" w:rsidRPr="005133D2" w:rsidRDefault="005133D2" w:rsidP="005133D2">
      <w:pPr>
        <w:ind w:left="90" w:right="-90" w:firstLine="270"/>
        <w:jc w:val="center"/>
        <w:rPr>
          <w:rFonts w:ascii="Times New Roman" w:eastAsia="Calibri" w:hAnsi="Times New Roman" w:cs="Times New Roman"/>
          <w:sz w:val="30"/>
          <w:szCs w:val="30"/>
        </w:rPr>
      </w:pPr>
      <w:r w:rsidRPr="005133D2">
        <w:rPr>
          <w:rFonts w:ascii="Times New Roman" w:eastAsia="Calibri" w:hAnsi="Times New Roman" w:cs="Times New Roman"/>
          <w:sz w:val="30"/>
          <w:szCs w:val="30"/>
        </w:rPr>
        <w:t>You will go on a self-guided tour of an exhibit today. View the exhibit as you normally would when visiting a museum exhibit.</w:t>
      </w:r>
    </w:p>
    <w:p w:rsidR="005133D2" w:rsidRPr="005133D2" w:rsidRDefault="005133D2" w:rsidP="005133D2">
      <w:pPr>
        <w:ind w:left="90" w:right="-90" w:firstLine="270"/>
        <w:jc w:val="center"/>
        <w:rPr>
          <w:rFonts w:ascii="Times New Roman" w:eastAsia="Calibri" w:hAnsi="Times New Roman" w:cs="Times New Roman"/>
          <w:sz w:val="30"/>
          <w:szCs w:val="30"/>
        </w:rPr>
      </w:pPr>
      <w:r w:rsidRPr="005133D2">
        <w:rPr>
          <w:rFonts w:ascii="Times New Roman" w:eastAsia="Calibri" w:hAnsi="Times New Roman" w:cs="Times New Roman"/>
          <w:sz w:val="30"/>
          <w:szCs w:val="30"/>
        </w:rPr>
        <w:t xml:space="preserve">While you view the exhibit, you will be wearing mobile eye-tracking glasses that will record a video of your surroundings and your eye fixations. </w:t>
      </w:r>
    </w:p>
    <w:p w:rsidR="005133D2" w:rsidRPr="005133D2" w:rsidRDefault="005133D2" w:rsidP="005133D2">
      <w:pPr>
        <w:ind w:left="90" w:right="-90" w:firstLine="270"/>
        <w:jc w:val="center"/>
        <w:rPr>
          <w:rFonts w:ascii="Times New Roman" w:eastAsia="Calibri" w:hAnsi="Times New Roman" w:cs="Times New Roman"/>
          <w:sz w:val="30"/>
          <w:szCs w:val="30"/>
        </w:rPr>
      </w:pPr>
      <w:r w:rsidRPr="005133D2">
        <w:rPr>
          <w:rFonts w:ascii="Times New Roman" w:eastAsia="Calibri" w:hAnsi="Times New Roman" w:cs="Times New Roman"/>
          <w:sz w:val="30"/>
          <w:szCs w:val="30"/>
        </w:rPr>
        <w:t xml:space="preserve">You also have a camera to take pictures of anything in the exhibit while wearing the mobile eye-tracking glasses. While you view the exhibit, please take photos as you normally would in this context. </w:t>
      </w:r>
      <w:r w:rsidRPr="005133D2">
        <w:rPr>
          <w:rFonts w:ascii="Times New Roman" w:eastAsia="Calibri" w:hAnsi="Times New Roman" w:cs="Times New Roman"/>
          <w:sz w:val="30"/>
          <w:szCs w:val="30"/>
          <w:u w:val="single"/>
        </w:rPr>
        <w:t>Please take at least 10 photos.</w:t>
      </w:r>
      <w:r w:rsidRPr="005133D2">
        <w:rPr>
          <w:rFonts w:ascii="Times New Roman" w:eastAsia="Calibri" w:hAnsi="Times New Roman" w:cs="Times New Roman"/>
          <w:sz w:val="30"/>
          <w:szCs w:val="30"/>
        </w:rPr>
        <w:br/>
      </w:r>
    </w:p>
    <w:p w:rsidR="005133D2" w:rsidRPr="005133D2" w:rsidRDefault="005133D2" w:rsidP="005133D2">
      <w:pPr>
        <w:numPr>
          <w:ilvl w:val="0"/>
          <w:numId w:val="27"/>
        </w:numPr>
        <w:spacing w:before="240" w:after="120"/>
        <w:ind w:left="547"/>
        <w:rPr>
          <w:rFonts w:ascii="Calibri" w:eastAsia="Calibri" w:hAnsi="Calibri" w:cs="Times New Roman"/>
          <w:sz w:val="30"/>
          <w:szCs w:val="30"/>
        </w:rPr>
      </w:pPr>
      <w:r w:rsidRPr="005133D2">
        <w:rPr>
          <w:rFonts w:ascii="Calibri" w:eastAsia="Calibri" w:hAnsi="Calibri" w:cs="Times New Roman"/>
          <w:sz w:val="30"/>
          <w:szCs w:val="30"/>
        </w:rPr>
        <w:t xml:space="preserve">Walk up the stairs to the second floor and walk straight ahead to enter the Japan exhibit. This is the focus of our study today. </w:t>
      </w:r>
    </w:p>
    <w:p w:rsidR="005133D2" w:rsidRPr="005133D2" w:rsidRDefault="005133D2" w:rsidP="005133D2">
      <w:pPr>
        <w:numPr>
          <w:ilvl w:val="0"/>
          <w:numId w:val="27"/>
        </w:numPr>
        <w:spacing w:after="120"/>
        <w:ind w:left="547"/>
        <w:rPr>
          <w:rFonts w:ascii="Calibri" w:eastAsia="Calibri" w:hAnsi="Calibri" w:cs="Times New Roman"/>
          <w:sz w:val="30"/>
          <w:szCs w:val="30"/>
        </w:rPr>
      </w:pPr>
      <w:r w:rsidRPr="005133D2">
        <w:rPr>
          <w:rFonts w:ascii="Calibri" w:eastAsia="Calibri" w:hAnsi="Calibri" w:cs="Times New Roman"/>
          <w:sz w:val="30"/>
          <w:szCs w:val="30"/>
        </w:rPr>
        <w:t xml:space="preserve">In the Japan exhibit, please view the artifacts in a </w:t>
      </w:r>
      <w:r w:rsidRPr="005133D2">
        <w:rPr>
          <w:rFonts w:ascii="Calibri" w:eastAsia="Calibri" w:hAnsi="Calibri" w:cs="Times New Roman"/>
          <w:b/>
          <w:sz w:val="30"/>
          <w:szCs w:val="30"/>
          <w:u w:val="single"/>
        </w:rPr>
        <w:t>clockwise</w:t>
      </w:r>
      <w:r w:rsidRPr="005133D2">
        <w:rPr>
          <w:rFonts w:ascii="Calibri" w:eastAsia="Calibri" w:hAnsi="Calibri" w:cs="Times New Roman"/>
          <w:sz w:val="30"/>
          <w:szCs w:val="30"/>
        </w:rPr>
        <w:t xml:space="preserve"> pattern, starting with the displays </w:t>
      </w:r>
      <w:r w:rsidRPr="005133D2">
        <w:rPr>
          <w:rFonts w:ascii="Calibri" w:eastAsia="Calibri" w:hAnsi="Calibri" w:cs="Times New Roman"/>
          <w:b/>
          <w:sz w:val="30"/>
          <w:szCs w:val="30"/>
          <w:u w:val="single"/>
        </w:rPr>
        <w:t>on your left</w:t>
      </w:r>
      <w:r w:rsidRPr="005133D2">
        <w:rPr>
          <w:rFonts w:ascii="Calibri" w:eastAsia="Calibri" w:hAnsi="Calibri" w:cs="Times New Roman"/>
          <w:sz w:val="30"/>
          <w:szCs w:val="30"/>
        </w:rPr>
        <w:t xml:space="preserve"> as soon as you enter the room (see map on the back of this sheet).</w:t>
      </w:r>
    </w:p>
    <w:p w:rsidR="005133D2" w:rsidRPr="005133D2" w:rsidRDefault="005133D2" w:rsidP="005133D2">
      <w:pPr>
        <w:numPr>
          <w:ilvl w:val="0"/>
          <w:numId w:val="27"/>
        </w:numPr>
        <w:spacing w:after="120"/>
        <w:ind w:left="547"/>
        <w:rPr>
          <w:rFonts w:ascii="Calibri" w:eastAsia="Calibri" w:hAnsi="Calibri" w:cs="Times New Roman"/>
          <w:sz w:val="30"/>
          <w:szCs w:val="30"/>
        </w:rPr>
      </w:pPr>
      <w:r w:rsidRPr="005133D2">
        <w:rPr>
          <w:rFonts w:ascii="Calibri" w:eastAsia="Calibri" w:hAnsi="Calibri" w:cs="Times New Roman"/>
          <w:sz w:val="30"/>
          <w:szCs w:val="30"/>
        </w:rPr>
        <w:t>Do NOT enter the China exhibit (the circular room) or view other exhibits during this study.</w:t>
      </w:r>
    </w:p>
    <w:p w:rsidR="005133D2" w:rsidRPr="005133D2" w:rsidRDefault="005133D2" w:rsidP="005133D2">
      <w:pPr>
        <w:numPr>
          <w:ilvl w:val="0"/>
          <w:numId w:val="27"/>
        </w:numPr>
        <w:spacing w:after="120"/>
        <w:ind w:left="547"/>
        <w:rPr>
          <w:rFonts w:ascii="Calibri" w:eastAsia="Calibri" w:hAnsi="Calibri" w:cs="Times New Roman"/>
          <w:b/>
          <w:sz w:val="30"/>
          <w:szCs w:val="30"/>
        </w:rPr>
      </w:pPr>
      <w:r w:rsidRPr="005133D2">
        <w:rPr>
          <w:rFonts w:ascii="Calibri" w:eastAsia="Calibri" w:hAnsi="Calibri" w:cs="Times New Roman"/>
          <w:sz w:val="30"/>
          <w:szCs w:val="30"/>
        </w:rPr>
        <w:t>When you have completed your visit, please return to this station to answer a few questions about your experience.</w:t>
      </w:r>
      <w:r w:rsidRPr="005133D2">
        <w:rPr>
          <w:rFonts w:ascii="Calibri" w:eastAsia="Calibri" w:hAnsi="Calibri" w:cs="Times New Roman"/>
          <w:b/>
          <w:sz w:val="30"/>
          <w:szCs w:val="30"/>
        </w:rPr>
        <w:t xml:space="preserve"> </w:t>
      </w:r>
    </w:p>
    <w:p w:rsidR="005133D2" w:rsidRPr="005133D2" w:rsidRDefault="005133D2" w:rsidP="005133D2">
      <w:pPr>
        <w:numPr>
          <w:ilvl w:val="0"/>
          <w:numId w:val="27"/>
        </w:numPr>
        <w:spacing w:after="120"/>
        <w:ind w:left="547"/>
        <w:rPr>
          <w:rFonts w:ascii="Calibri" w:eastAsia="Calibri" w:hAnsi="Calibri" w:cs="Times New Roman"/>
          <w:b/>
          <w:sz w:val="30"/>
          <w:szCs w:val="30"/>
        </w:rPr>
      </w:pPr>
      <w:r w:rsidRPr="005133D2">
        <w:rPr>
          <w:rFonts w:ascii="Calibri" w:eastAsia="Calibri" w:hAnsi="Calibri" w:cs="Times New Roman"/>
          <w:b/>
          <w:sz w:val="30"/>
          <w:szCs w:val="30"/>
        </w:rPr>
        <w:t>Please put on the mobile eye-tracking glasses now, and do not take them off until you return to this location.</w:t>
      </w: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sz w:val="30"/>
          <w:szCs w:val="30"/>
        </w:rPr>
        <w:br w:type="page"/>
      </w:r>
    </w:p>
    <w:p w:rsidR="005133D2" w:rsidRPr="005133D2" w:rsidRDefault="005133D2" w:rsidP="005133D2">
      <w:pPr>
        <w:ind w:left="90" w:right="-90" w:firstLine="270"/>
        <w:jc w:val="cente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w:lastRenderedPageBreak/>
        <mc:AlternateContent>
          <mc:Choice Requires="wps">
            <w:drawing>
              <wp:anchor distT="0" distB="0" distL="114300" distR="114300" simplePos="0" relativeHeight="251666432" behindDoc="0" locked="0" layoutInCell="1" allowOverlap="1" wp14:anchorId="6F29F3C4" wp14:editId="37799CD1">
                <wp:simplePos x="0" y="0"/>
                <wp:positionH relativeFrom="column">
                  <wp:posOffset>4772025</wp:posOffset>
                </wp:positionH>
                <wp:positionV relativeFrom="paragraph">
                  <wp:posOffset>57150</wp:posOffset>
                </wp:positionV>
                <wp:extent cx="1017905" cy="647700"/>
                <wp:effectExtent l="0" t="0" r="10795" b="19050"/>
                <wp:wrapNone/>
                <wp:docPr id="52" name="Rectangle 52"/>
                <wp:cNvGraphicFramePr/>
                <a:graphic xmlns:a="http://schemas.openxmlformats.org/drawingml/2006/main">
                  <a:graphicData uri="http://schemas.microsoft.com/office/word/2010/wordprocessingShape">
                    <wps:wsp>
                      <wps:cNvSpPr/>
                      <wps:spPr>
                        <a:xfrm>
                          <a:off x="0" y="0"/>
                          <a:ext cx="1017905" cy="6477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spacing w:after="0" w:line="240" w:lineRule="auto"/>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29F3C4" id="Rectangle 52" o:spid="_x0000_s1026" style="position:absolute;left:0;text-align:left;margin-left:375.75pt;margin-top:4.5pt;width:80.15pt;height:5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" fillcolor="#d9d9d9" strokecolor="windowText" strokeweight="1pt">
                <v:textbox style="layout-flow:vertical;mso-layout-flow-alt:bottom-to-top">
                  <w:txbxContent>
                    <w:p w:rsidR="005133D2" w:rsidRPr="00C24C40" w:rsidRDefault="005133D2" w:rsidP="005133D2">
                      <w:pPr>
                        <w:spacing w:after="0" w:line="240" w:lineRule="auto"/>
                        <w:jc w:val="center"/>
                        <w:rPr>
                          <w:color w:val="000000"/>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61312" behindDoc="0" locked="0" layoutInCell="1" allowOverlap="1" wp14:anchorId="4F81C615" wp14:editId="4098EA65">
                <wp:simplePos x="0" y="0"/>
                <wp:positionH relativeFrom="column">
                  <wp:posOffset>533400</wp:posOffset>
                </wp:positionH>
                <wp:positionV relativeFrom="paragraph">
                  <wp:posOffset>-285750</wp:posOffset>
                </wp:positionV>
                <wp:extent cx="2857500" cy="12573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857500" cy="12573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1C615" id="Rectangle 14" o:spid="_x0000_s1027" style="position:absolute;left:0;text-align:left;margin-left:42pt;margin-top:-22.5pt;width:225pt;height:9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" fillcolor="#d9d9d9" strokecolor="windowText"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65408" behindDoc="0" locked="0" layoutInCell="1" allowOverlap="1" wp14:anchorId="45650B91" wp14:editId="5079A293">
                <wp:simplePos x="0" y="0"/>
                <wp:positionH relativeFrom="column">
                  <wp:posOffset>4772025</wp:posOffset>
                </wp:positionH>
                <wp:positionV relativeFrom="paragraph">
                  <wp:posOffset>142875</wp:posOffset>
                </wp:positionV>
                <wp:extent cx="1020445" cy="924560"/>
                <wp:effectExtent l="0" t="0" r="27305" b="27940"/>
                <wp:wrapNone/>
                <wp:docPr id="19" name="Rectangle 19"/>
                <wp:cNvGraphicFramePr/>
                <a:graphic xmlns:a="http://schemas.openxmlformats.org/drawingml/2006/main">
                  <a:graphicData uri="http://schemas.microsoft.com/office/word/2010/wordprocessingShape">
                    <wps:wsp>
                      <wps:cNvSpPr/>
                      <wps:spPr>
                        <a:xfrm>
                          <a:off x="0" y="0"/>
                          <a:ext cx="1020445" cy="9245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CCDB7" id="Rectangle 19" o:spid="_x0000_s1026" style="position:absolute;margin-left:375.75pt;margin-top:11.25pt;width:80.35pt;height:72.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" fillcolor="window" strokecolor="windowText" strokeweight="1pt"/>
            </w:pict>
          </mc:Fallback>
        </mc:AlternateContent>
      </w:r>
    </w:p>
    <w:p w:rsidR="005133D2" w:rsidRPr="005133D2" w:rsidRDefault="005133D2" w:rsidP="005133D2">
      <w:pPr>
        <w:jc w:val="center"/>
        <w:rPr>
          <w:rFonts w:ascii="Times New Roman" w:eastAsia="Calibri" w:hAnsi="Times New Roman" w:cs="Times New Roman"/>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96128" behindDoc="0" locked="0" layoutInCell="1" allowOverlap="1" wp14:anchorId="04B8F2B6" wp14:editId="4643DE46">
                <wp:simplePos x="0" y="0"/>
                <wp:positionH relativeFrom="column">
                  <wp:posOffset>5114925</wp:posOffset>
                </wp:positionH>
                <wp:positionV relativeFrom="paragraph">
                  <wp:posOffset>322580</wp:posOffset>
                </wp:positionV>
                <wp:extent cx="409575" cy="371475"/>
                <wp:effectExtent l="0" t="0" r="9525" b="9525"/>
                <wp:wrapNone/>
                <wp:docPr id="41" name="Rectangle 41"/>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B8F2B6" id="Rectangle 41" o:spid="_x0000_s1028" style="position:absolute;left:0;text-align:left;margin-left:402.75pt;margin-top:25.4pt;width:32.25pt;height:29.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12</w:t>
                      </w:r>
                    </w:p>
                  </w:txbxContent>
                </v:textbox>
              </v:rect>
            </w:pict>
          </mc:Fallback>
        </mc:AlternateContent>
      </w:r>
      <w:r w:rsidRPr="005133D2">
        <w:rPr>
          <w:rFonts w:ascii="Times New Roman" w:eastAsia="Calibri" w:hAnsi="Times New Roman" w:cs="Times New Roman"/>
          <w:noProof/>
          <w:color w:val="000000"/>
          <w:sz w:val="28"/>
          <w:szCs w:val="28"/>
        </w:rPr>
        <mc:AlternateContent>
          <mc:Choice Requires="wps">
            <w:drawing>
              <wp:anchor distT="0" distB="0" distL="114300" distR="114300" simplePos="0" relativeHeight="251677696" behindDoc="0" locked="0" layoutInCell="1" allowOverlap="1" wp14:anchorId="34B2F913" wp14:editId="510A18FB">
                <wp:simplePos x="0" y="0"/>
                <wp:positionH relativeFrom="column">
                  <wp:posOffset>4724400</wp:posOffset>
                </wp:positionH>
                <wp:positionV relativeFrom="paragraph">
                  <wp:posOffset>397510</wp:posOffset>
                </wp:positionV>
                <wp:extent cx="1057275" cy="620395"/>
                <wp:effectExtent l="19050" t="19050" r="28575" b="0"/>
                <wp:wrapNone/>
                <wp:docPr id="31" name="Chord 31"/>
                <wp:cNvGraphicFramePr/>
                <a:graphic xmlns:a="http://schemas.openxmlformats.org/drawingml/2006/main">
                  <a:graphicData uri="http://schemas.microsoft.com/office/word/2010/wordprocessingShape">
                    <wps:wsp>
                      <wps:cNvSpPr/>
                      <wps:spPr>
                        <a:xfrm>
                          <a:off x="0" y="0"/>
                          <a:ext cx="1057275" cy="620395"/>
                        </a:xfrm>
                        <a:prstGeom prst="chord">
                          <a:avLst>
                            <a:gd name="adj1" fmla="val 10353925"/>
                            <a:gd name="adj2" fmla="val 388475"/>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9B772" id="Chord 31" o:spid="_x0000_s1026" style="position:absolute;margin-left:372pt;margin-top:31.3pt;width:83.25pt;height:48.8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057275,62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" path="m12606,377535c-44468,226937,95741,74616,341664,20050,460091,-6227,590657,-6690,709616,18744v244077,52185,387369,200696,338042,350355l12606,377535xe" fillcolor="window" strokecolor="window" strokeweight="1pt">
                <v:stroke joinstyle="miter"/>
                <v:path arrowok="t" o:connecttype="custom" o:connectlocs="12606,377535;341664,20050;709616,18744;1047658,369099;12606,377535" o:connectangles="0,0,0,0,0"/>
              </v:shape>
            </w:pict>
          </mc:Fallback>
        </mc:AlternateContent>
      </w: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94080" behindDoc="0" locked="0" layoutInCell="1" allowOverlap="1" wp14:anchorId="02BACE36" wp14:editId="53859D45">
                <wp:simplePos x="0" y="0"/>
                <wp:positionH relativeFrom="column">
                  <wp:posOffset>1724025</wp:posOffset>
                </wp:positionH>
                <wp:positionV relativeFrom="paragraph">
                  <wp:posOffset>187325</wp:posOffset>
                </wp:positionV>
                <wp:extent cx="409575" cy="37147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10</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BACE36" id="Rectangle 39" o:spid="_x0000_s1029" style="position:absolute;margin-left:135.75pt;margin-top:14.75pt;width:32.25pt;height:29.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10</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59264" behindDoc="1" locked="0" layoutInCell="1" allowOverlap="1" wp14:anchorId="47EF4DFD" wp14:editId="428FBF4C">
                <wp:simplePos x="0" y="0"/>
                <wp:positionH relativeFrom="column">
                  <wp:posOffset>3705225</wp:posOffset>
                </wp:positionH>
                <wp:positionV relativeFrom="paragraph">
                  <wp:posOffset>154940</wp:posOffset>
                </wp:positionV>
                <wp:extent cx="838200" cy="838200"/>
                <wp:effectExtent l="0" t="0" r="19050" b="19050"/>
                <wp:wrapTight wrapText="bothSides">
                  <wp:wrapPolygon edited="0">
                    <wp:start x="0" y="0"/>
                    <wp:lineTo x="0" y="21600"/>
                    <wp:lineTo x="21600" y="21600"/>
                    <wp:lineTo x="21600" y="0"/>
                    <wp:lineTo x="0" y="0"/>
                  </wp:wrapPolygon>
                </wp:wrapTight>
                <wp:docPr id="53" name="Rectangle 53"/>
                <wp:cNvGraphicFramePr/>
                <a:graphic xmlns:a="http://schemas.openxmlformats.org/drawingml/2006/main">
                  <a:graphicData uri="http://schemas.microsoft.com/office/word/2010/wordprocessingShape">
                    <wps:wsp>
                      <wps:cNvSpPr/>
                      <wps:spPr>
                        <a:xfrm>
                          <a:off x="0" y="0"/>
                          <a:ext cx="838200" cy="8382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F4DFD" id="Rectangle 53" o:spid="_x0000_s1030" style="position:absolute;margin-left:291.75pt;margin-top:12.2pt;width:66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" fillcolor="#d9d9d9" strokecolor="windowText"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p>
                  </w:txbxContent>
                </v:textbox>
                <w10:wrap type="tight"/>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62336" behindDoc="0" locked="0" layoutInCell="1" allowOverlap="1" wp14:anchorId="1FAA9F07" wp14:editId="6FA38FE7">
                <wp:simplePos x="0" y="0"/>
                <wp:positionH relativeFrom="column">
                  <wp:posOffset>523875</wp:posOffset>
                </wp:positionH>
                <wp:positionV relativeFrom="paragraph">
                  <wp:posOffset>154940</wp:posOffset>
                </wp:positionV>
                <wp:extent cx="5800725" cy="6028055"/>
                <wp:effectExtent l="0" t="0" r="28575" b="10795"/>
                <wp:wrapNone/>
                <wp:docPr id="54" name="Rectangle 54"/>
                <wp:cNvGraphicFramePr/>
                <a:graphic xmlns:a="http://schemas.openxmlformats.org/drawingml/2006/main">
                  <a:graphicData uri="http://schemas.microsoft.com/office/word/2010/wordprocessingShape">
                    <wps:wsp>
                      <wps:cNvSpPr/>
                      <wps:spPr>
                        <a:xfrm>
                          <a:off x="0" y="0"/>
                          <a:ext cx="5800725" cy="60280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9F2D1C" id="Rectangle 54" o:spid="_x0000_s1026" style="position:absolute;margin-left:41.25pt;margin-top:12.2pt;width:456.75pt;height:47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" filled="f" strokecolor="windowText" strokeweight="1p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63360" behindDoc="0" locked="0" layoutInCell="1" allowOverlap="1" wp14:anchorId="70D4923E" wp14:editId="25FB4225">
                <wp:simplePos x="0" y="0"/>
                <wp:positionH relativeFrom="column">
                  <wp:posOffset>5819775</wp:posOffset>
                </wp:positionH>
                <wp:positionV relativeFrom="paragraph">
                  <wp:posOffset>164465</wp:posOffset>
                </wp:positionV>
                <wp:extent cx="505460" cy="1551940"/>
                <wp:effectExtent l="0" t="0" r="27940" b="10160"/>
                <wp:wrapNone/>
                <wp:docPr id="55" name="Rectangle 55"/>
                <wp:cNvGraphicFramePr/>
                <a:graphic xmlns:a="http://schemas.openxmlformats.org/drawingml/2006/main">
                  <a:graphicData uri="http://schemas.microsoft.com/office/word/2010/wordprocessingShape">
                    <wps:wsp>
                      <wps:cNvSpPr/>
                      <wps:spPr>
                        <a:xfrm>
                          <a:off x="0" y="0"/>
                          <a:ext cx="505460" cy="155194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4923E" id="Rectangle 55" o:spid="_x0000_s1031" style="position:absolute;margin-left:458.25pt;margin-top:12.95pt;width:39.8pt;height:12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" fillcolor="#d9d9d9" strokecolor="windowText"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p>
                  </w:txbxContent>
                </v:textbox>
              </v:rect>
            </w:pict>
          </mc:Fallback>
        </mc:AlternateContent>
      </w: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97152" behindDoc="0" locked="0" layoutInCell="1" allowOverlap="1" wp14:anchorId="3D56FD3E" wp14:editId="4D3E03C5">
                <wp:simplePos x="0" y="0"/>
                <wp:positionH relativeFrom="column">
                  <wp:posOffset>5391150</wp:posOffset>
                </wp:positionH>
                <wp:positionV relativeFrom="paragraph">
                  <wp:posOffset>311150</wp:posOffset>
                </wp:positionV>
                <wp:extent cx="409575" cy="371475"/>
                <wp:effectExtent l="0" t="0" r="9525" b="9525"/>
                <wp:wrapNone/>
                <wp:docPr id="42" name="Rectangle 42"/>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56FD3E" id="Rectangle 42" o:spid="_x0000_s1032" style="position:absolute;margin-left:424.5pt;margin-top:24.5pt;width:32.25pt;height:29.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13</w:t>
                      </w:r>
                    </w:p>
                  </w:txbxContent>
                </v:textbox>
              </v:rect>
            </w:pict>
          </mc:Fallback>
        </mc:AlternateContent>
      </w: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95104" behindDoc="0" locked="0" layoutInCell="1" allowOverlap="1" wp14:anchorId="6911F364" wp14:editId="70B32C13">
                <wp:simplePos x="0" y="0"/>
                <wp:positionH relativeFrom="column">
                  <wp:posOffset>3952875</wp:posOffset>
                </wp:positionH>
                <wp:positionV relativeFrom="paragraph">
                  <wp:posOffset>195580</wp:posOffset>
                </wp:positionV>
                <wp:extent cx="409575" cy="37147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11F364" id="Rectangle 40" o:spid="_x0000_s1033" style="position:absolute;margin-left:311.25pt;margin-top:15.4pt;width:32.25pt;height:29.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11</w:t>
                      </w:r>
                    </w:p>
                  </w:txbxContent>
                </v:textbox>
              </v:rect>
            </w:pict>
          </mc:Fallback>
        </mc:AlternateContent>
      </w: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64384" behindDoc="0" locked="0" layoutInCell="1" allowOverlap="1" wp14:anchorId="0B794021" wp14:editId="459DDC66">
                <wp:simplePos x="0" y="0"/>
                <wp:positionH relativeFrom="column">
                  <wp:posOffset>-85725</wp:posOffset>
                </wp:positionH>
                <wp:positionV relativeFrom="paragraph">
                  <wp:posOffset>327660</wp:posOffset>
                </wp:positionV>
                <wp:extent cx="778510" cy="2038350"/>
                <wp:effectExtent l="0" t="0" r="21590" b="19050"/>
                <wp:wrapNone/>
                <wp:docPr id="56" name="Rectangle 56"/>
                <wp:cNvGraphicFramePr/>
                <a:graphic xmlns:a="http://schemas.openxmlformats.org/drawingml/2006/main">
                  <a:graphicData uri="http://schemas.microsoft.com/office/word/2010/wordprocessingShape">
                    <wps:wsp>
                      <wps:cNvSpPr/>
                      <wps:spPr>
                        <a:xfrm>
                          <a:off x="0" y="0"/>
                          <a:ext cx="778510" cy="2038350"/>
                        </a:xfrm>
                        <a:prstGeom prst="rect">
                          <a:avLst/>
                        </a:prstGeom>
                        <a:solidFill>
                          <a:sysClr val="window" lastClr="FFFFFF"/>
                        </a:solidFill>
                        <a:ln w="12700" cap="flat" cmpd="sng" algn="ctr">
                          <a:solidFill>
                            <a:sysClr val="window" lastClr="FFFFFF"/>
                          </a:solidFill>
                          <a:prstDash val="solid"/>
                          <a:miter lim="800000"/>
                        </a:ln>
                        <a:effectLst/>
                      </wps:spPr>
                      <wps:txbx>
                        <w:txbxContent>
                          <w:p w:rsidR="005133D2" w:rsidRPr="00C24C40" w:rsidRDefault="005133D2" w:rsidP="005133D2">
                            <w:pPr>
                              <w:jc w:val="center"/>
                              <w:rPr>
                                <w:color w:val="000000"/>
                                <w:sz w:val="32"/>
                                <w:szCs w:val="32"/>
                                <w14:textOutline w14:w="0" w14:cap="flat" w14:cmpd="sng" w14:algn="ctr">
                                  <w14:noFill/>
                                  <w14:prstDash w14:val="solid"/>
                                  <w14:round/>
                                </w14:textOutline>
                              </w:rPr>
                            </w:pPr>
                            <w:r w:rsidRPr="00C24C40">
                              <w:rPr>
                                <w:color w:val="000000"/>
                                <w:sz w:val="32"/>
                                <w:szCs w:val="32"/>
                                <w14:textOutline w14:w="0" w14:cap="flat" w14:cmpd="sng" w14:algn="ctr">
                                  <w14:noFill/>
                                  <w14:prstDash w14:val="solid"/>
                                  <w14:round/>
                                </w14:textOutline>
                              </w:rPr>
                              <w:t>China Exhibit</w:t>
                            </w:r>
                            <w:r w:rsidRPr="00C24C40">
                              <w:rPr>
                                <w:color w:val="000000"/>
                                <w:sz w:val="32"/>
                                <w:szCs w:val="32"/>
                                <w14:textOutline w14:w="0" w14:cap="flat" w14:cmpd="sng" w14:algn="ctr">
                                  <w14:noFill/>
                                  <w14:prstDash w14:val="solid"/>
                                  <w14:round/>
                                </w14:textOutline>
                              </w:rPr>
                              <w:br/>
                            </w:r>
                            <w:r w:rsidRPr="00C24C40">
                              <w:rPr>
                                <w:color w:val="000000"/>
                                <w:sz w:val="32"/>
                                <w:szCs w:val="32"/>
                                <w:highlight w:val="red"/>
                                <w14:textOutline w14:w="0" w14:cap="flat" w14:cmpd="sng" w14:algn="ctr">
                                  <w14:noFill/>
                                  <w14:prstDash w14:val="solid"/>
                                  <w14:round/>
                                </w14:textOutline>
                              </w:rPr>
                              <w:t>(Do Not Enter)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94021" id="Rectangle 56" o:spid="_x0000_s1034" style="position:absolute;margin-left:-6.75pt;margin-top:25.8pt;width:61.3pt;height:16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" fillcolor="window" strokecolor="window" strokeweight="1pt">
                <v:textbox style="layout-flow:vertical;mso-layout-flow-alt:bottom-to-top">
                  <w:txbxContent>
                    <w:p w:rsidR="005133D2" w:rsidRPr="00C24C40" w:rsidRDefault="005133D2" w:rsidP="005133D2">
                      <w:pPr>
                        <w:jc w:val="center"/>
                        <w:rPr>
                          <w:color w:val="000000"/>
                          <w:sz w:val="32"/>
                          <w:szCs w:val="32"/>
                          <w14:textOutline w14:w="0" w14:cap="flat" w14:cmpd="sng" w14:algn="ctr">
                            <w14:noFill/>
                            <w14:prstDash w14:val="solid"/>
                            <w14:round/>
                          </w14:textOutline>
                        </w:rPr>
                      </w:pPr>
                      <w:r w:rsidRPr="00C24C40">
                        <w:rPr>
                          <w:color w:val="000000"/>
                          <w:sz w:val="32"/>
                          <w:szCs w:val="32"/>
                          <w14:textOutline w14:w="0" w14:cap="flat" w14:cmpd="sng" w14:algn="ctr">
                            <w14:noFill/>
                            <w14:prstDash w14:val="solid"/>
                            <w14:round/>
                          </w14:textOutline>
                        </w:rPr>
                        <w:t>China Exhibit</w:t>
                      </w:r>
                      <w:r w:rsidRPr="00C24C40">
                        <w:rPr>
                          <w:color w:val="000000"/>
                          <w:sz w:val="32"/>
                          <w:szCs w:val="32"/>
                          <w14:textOutline w14:w="0" w14:cap="flat" w14:cmpd="sng" w14:algn="ctr">
                            <w14:noFill/>
                            <w14:prstDash w14:val="solid"/>
                            <w14:round/>
                          </w14:textOutline>
                        </w:rPr>
                        <w:br/>
                      </w:r>
                      <w:r w:rsidRPr="00C24C40">
                        <w:rPr>
                          <w:color w:val="000000"/>
                          <w:sz w:val="32"/>
                          <w:szCs w:val="32"/>
                          <w:highlight w:val="red"/>
                          <w14:textOutline w14:w="0" w14:cap="flat" w14:cmpd="sng" w14:algn="ctr">
                            <w14:noFill/>
                            <w14:prstDash w14:val="solid"/>
                            <w14:round/>
                          </w14:textOutline>
                        </w:rPr>
                        <w:t>(Do Not Enter)</w:t>
                      </w:r>
                    </w:p>
                  </w:txbxContent>
                </v:textbox>
              </v:rect>
            </w:pict>
          </mc:Fallback>
        </mc:AlternateContent>
      </w: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67456" behindDoc="0" locked="0" layoutInCell="1" allowOverlap="1" wp14:anchorId="6DE9BA46" wp14:editId="3A9C085D">
                <wp:simplePos x="0" y="0"/>
                <wp:positionH relativeFrom="column">
                  <wp:posOffset>5791200</wp:posOffset>
                </wp:positionH>
                <wp:positionV relativeFrom="paragraph">
                  <wp:posOffset>401320</wp:posOffset>
                </wp:positionV>
                <wp:extent cx="962025" cy="16478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962025" cy="1647825"/>
                        </a:xfrm>
                        <a:prstGeom prst="rect">
                          <a:avLst/>
                        </a:prstGeom>
                        <a:solidFill>
                          <a:sysClr val="window" lastClr="FFFFFF"/>
                        </a:solidFill>
                        <a:ln w="12700" cap="flat" cmpd="sng" algn="ctr">
                          <a:solidFill>
                            <a:sysClr val="window" lastClr="FFFFFF"/>
                          </a:solidFill>
                          <a:prstDash val="solid"/>
                          <a:miter lim="800000"/>
                        </a:ln>
                        <a:effectLst/>
                      </wps:spPr>
                      <wps:txbx>
                        <w:txbxContent>
                          <w:p w:rsidR="005133D2" w:rsidRPr="00C24C40" w:rsidRDefault="005133D2" w:rsidP="005133D2">
                            <w:pPr>
                              <w:spacing w:after="0" w:line="240" w:lineRule="auto"/>
                              <w:jc w:val="center"/>
                              <w:rPr>
                                <w:color w:val="000000"/>
                                <w:sz w:val="32"/>
                                <w:szCs w:val="32"/>
                                <w14:textOutline w14:w="0" w14:cap="flat" w14:cmpd="sng" w14:algn="ctr">
                                  <w14:noFill/>
                                  <w14:prstDash w14:val="solid"/>
                                  <w14:round/>
                                </w14:textOutline>
                              </w:rPr>
                            </w:pPr>
                            <w:r w:rsidRPr="00C24C40">
                              <w:rPr>
                                <w:color w:val="000000"/>
                                <w:sz w:val="32"/>
                                <w:szCs w:val="32"/>
                                <w14:textOutline w14:w="0" w14:cap="flat" w14:cmpd="sng" w14:algn="ctr">
                                  <w14:noFill/>
                                  <w14:prstDash w14:val="solid"/>
                                  <w14:round/>
                                </w14:textOutline>
                              </w:rPr>
                              <w:t>Entrance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9BA46" id="Rectangle 57" o:spid="_x0000_s1035" style="position:absolute;margin-left:456pt;margin-top:31.6pt;width:75.75pt;height:129.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" fillcolor="window" strokecolor="window" strokeweight="1pt">
                <v:textbox style="layout-flow:vertical;mso-layout-flow-alt:bottom-to-top">
                  <w:txbxContent>
                    <w:p w:rsidR="005133D2" w:rsidRPr="00C24C40" w:rsidRDefault="005133D2" w:rsidP="005133D2">
                      <w:pPr>
                        <w:spacing w:after="0" w:line="240" w:lineRule="auto"/>
                        <w:jc w:val="center"/>
                        <w:rPr>
                          <w:color w:val="000000"/>
                          <w:sz w:val="32"/>
                          <w:szCs w:val="32"/>
                          <w14:textOutline w14:w="0" w14:cap="flat" w14:cmpd="sng" w14:algn="ctr">
                            <w14:noFill/>
                            <w14:prstDash w14:val="solid"/>
                            <w14:round/>
                          </w14:textOutline>
                        </w:rPr>
                      </w:pPr>
                      <w:r w:rsidRPr="00C24C40">
                        <w:rPr>
                          <w:color w:val="000000"/>
                          <w:sz w:val="32"/>
                          <w:szCs w:val="32"/>
                          <w14:textOutline w14:w="0" w14:cap="flat" w14:cmpd="sng" w14:algn="ctr">
                            <w14:noFill/>
                            <w14:prstDash w14:val="solid"/>
                            <w14:round/>
                          </w14:textOutline>
                        </w:rPr>
                        <w:t>Entrance</w:t>
                      </w:r>
                    </w:p>
                  </w:txbxContent>
                </v:textbox>
              </v:rect>
            </w:pict>
          </mc:Fallback>
        </mc:AlternateContent>
      </w: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68480" behindDoc="0" locked="0" layoutInCell="1" allowOverlap="1" wp14:anchorId="3CEE4592" wp14:editId="1BEFBACC">
                <wp:simplePos x="0" y="0"/>
                <wp:positionH relativeFrom="column">
                  <wp:posOffset>3705225</wp:posOffset>
                </wp:positionH>
                <wp:positionV relativeFrom="paragraph">
                  <wp:posOffset>351155</wp:posOffset>
                </wp:positionV>
                <wp:extent cx="457200" cy="701040"/>
                <wp:effectExtent l="0" t="0" r="19050" b="22860"/>
                <wp:wrapNone/>
                <wp:docPr id="18" name="Rectangle 18"/>
                <wp:cNvGraphicFramePr/>
                <a:graphic xmlns:a="http://schemas.openxmlformats.org/drawingml/2006/main">
                  <a:graphicData uri="http://schemas.microsoft.com/office/word/2010/wordprocessingShape">
                    <wps:wsp>
                      <wps:cNvSpPr/>
                      <wps:spPr>
                        <a:xfrm>
                          <a:off x="0" y="0"/>
                          <a:ext cx="457200" cy="70104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E4592" id="Rectangle 18" o:spid="_x0000_s1036" style="position:absolute;margin-left:291.75pt;margin-top:27.65pt;width:36pt;height:55.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" fillcolor="#d9d9d9" strokecolor="windowText" strokeweight="1pt">
                <v:textbo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rect>
            </w:pict>
          </mc:Fallback>
        </mc:AlternateContent>
      </w:r>
    </w:p>
    <w:p w:rsidR="005133D2" w:rsidRPr="005133D2" w:rsidRDefault="005133D2" w:rsidP="005133D2">
      <w:pPr>
        <w:rPr>
          <w:rFonts w:ascii="Times New Roman" w:eastAsia="Calibri" w:hAnsi="Times New Roman" w:cs="Times New Roman"/>
          <w:b/>
          <w:sz w:val="32"/>
          <w:szCs w:val="32"/>
        </w:rPr>
      </w:pPr>
    </w:p>
    <w:p w:rsidR="005133D2" w:rsidRPr="005133D2" w:rsidRDefault="005133D2" w:rsidP="005133D2">
      <w:pPr>
        <w:rPr>
          <w:rFonts w:ascii="Times New Roman" w:eastAsia="Calibri" w:hAnsi="Times New Roman" w:cs="Times New Roman"/>
          <w:b/>
          <w:sz w:val="32"/>
          <w:szCs w:val="32"/>
        </w:rPr>
      </w:pPr>
    </w:p>
    <w:p w:rsidR="005133D2" w:rsidRPr="005133D2" w:rsidRDefault="005133D2" w:rsidP="005133D2">
      <w:pPr>
        <w:rPr>
          <w:rFonts w:ascii="Times New Roman" w:eastAsia="Calibri" w:hAnsi="Times New Roman" w:cs="Times New Roman"/>
          <w:b/>
          <w:sz w:val="32"/>
          <w:szCs w:val="32"/>
        </w:rPr>
      </w:pP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93056" behindDoc="0" locked="0" layoutInCell="1" allowOverlap="1" wp14:anchorId="03959BE1" wp14:editId="1D89AF21">
                <wp:simplePos x="0" y="0"/>
                <wp:positionH relativeFrom="column">
                  <wp:posOffset>1104900</wp:posOffset>
                </wp:positionH>
                <wp:positionV relativeFrom="paragraph">
                  <wp:posOffset>328930</wp:posOffset>
                </wp:positionV>
                <wp:extent cx="409575" cy="371475"/>
                <wp:effectExtent l="0" t="0" r="9525" b="9525"/>
                <wp:wrapNone/>
                <wp:docPr id="58" name="Rectangle 58"/>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9</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959BE1" id="Rectangle 58" o:spid="_x0000_s1037" style="position:absolute;margin-left:87pt;margin-top:25.9pt;width:32.25pt;height:29.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9</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7936" behindDoc="0" locked="0" layoutInCell="1" allowOverlap="1" wp14:anchorId="461034CB" wp14:editId="76C6253C">
                <wp:simplePos x="0" y="0"/>
                <wp:positionH relativeFrom="column">
                  <wp:posOffset>2838450</wp:posOffset>
                </wp:positionH>
                <wp:positionV relativeFrom="paragraph">
                  <wp:posOffset>328930</wp:posOffset>
                </wp:positionV>
                <wp:extent cx="409575" cy="371475"/>
                <wp:effectExtent l="0" t="0" r="9525" b="9525"/>
                <wp:wrapNone/>
                <wp:docPr id="34" name="Rectangle 34"/>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1034CB" id="Rectangle 34" o:spid="_x0000_s1038" style="position:absolute;margin-left:223.5pt;margin-top:25.9pt;width:32.25pt;height:29.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4</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69504" behindDoc="0" locked="0" layoutInCell="1" allowOverlap="1" wp14:anchorId="2A8F78AB" wp14:editId="5D14F3FD">
                <wp:simplePos x="0" y="0"/>
                <wp:positionH relativeFrom="column">
                  <wp:posOffset>523875</wp:posOffset>
                </wp:positionH>
                <wp:positionV relativeFrom="paragraph">
                  <wp:posOffset>178435</wp:posOffset>
                </wp:positionV>
                <wp:extent cx="549910" cy="685800"/>
                <wp:effectExtent l="0" t="0" r="21590" b="19050"/>
                <wp:wrapNone/>
                <wp:docPr id="24" name="Rectangle 24"/>
                <wp:cNvGraphicFramePr/>
                <a:graphic xmlns:a="http://schemas.openxmlformats.org/drawingml/2006/main">
                  <a:graphicData uri="http://schemas.microsoft.com/office/word/2010/wordprocessingShape">
                    <wps:wsp>
                      <wps:cNvSpPr/>
                      <wps:spPr>
                        <a:xfrm>
                          <a:off x="0" y="0"/>
                          <a:ext cx="549910" cy="6858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spacing w:line="240" w:lineRule="auto"/>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F78AB" id="Rectangle 24" o:spid="_x0000_s1039" style="position:absolute;margin-left:41.25pt;margin-top:14.05pt;width:43.3pt;height:5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" fillcolor="#d9d9d9" strokecolor="windowText" strokeweight="1pt">
                <v:textbox style="layout-flow:vertical;mso-layout-flow-alt:bottom-to-top">
                  <w:txbxContent>
                    <w:p w:rsidR="005133D2" w:rsidRPr="00C24C40" w:rsidRDefault="005133D2" w:rsidP="005133D2">
                      <w:pPr>
                        <w:spacing w:line="240" w:lineRule="auto"/>
                        <w:jc w:val="center"/>
                        <w:rPr>
                          <w:color w:val="000000"/>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70528" behindDoc="0" locked="0" layoutInCell="1" allowOverlap="1" wp14:anchorId="07E10FC6" wp14:editId="6026D0C1">
                <wp:simplePos x="0" y="0"/>
                <wp:positionH relativeFrom="column">
                  <wp:posOffset>3267075</wp:posOffset>
                </wp:positionH>
                <wp:positionV relativeFrom="paragraph">
                  <wp:posOffset>178435</wp:posOffset>
                </wp:positionV>
                <wp:extent cx="549910" cy="685800"/>
                <wp:effectExtent l="0" t="0" r="21590" b="19050"/>
                <wp:wrapNone/>
                <wp:docPr id="23" name="Rectangle 23"/>
                <wp:cNvGraphicFramePr/>
                <a:graphic xmlns:a="http://schemas.openxmlformats.org/drawingml/2006/main">
                  <a:graphicData uri="http://schemas.microsoft.com/office/word/2010/wordprocessingShape">
                    <wps:wsp>
                      <wps:cNvSpPr/>
                      <wps:spPr>
                        <a:xfrm>
                          <a:off x="0" y="0"/>
                          <a:ext cx="549910" cy="6858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10FC6" id="Rectangle 23" o:spid="_x0000_s1040" style="position:absolute;margin-left:257.25pt;margin-top:14.05pt;width:43.3pt;height:5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" fillcolor="#d9d9d9" strokecolor="windowText" strokeweight="1pt">
                <v:textbo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rect>
            </w:pict>
          </mc:Fallback>
        </mc:AlternateContent>
      </w: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71552" behindDoc="0" locked="0" layoutInCell="1" allowOverlap="1" wp14:anchorId="36D19101" wp14:editId="20B4ABA2">
                <wp:simplePos x="0" y="0"/>
                <wp:positionH relativeFrom="column">
                  <wp:posOffset>5819775</wp:posOffset>
                </wp:positionH>
                <wp:positionV relativeFrom="paragraph">
                  <wp:posOffset>4445</wp:posOffset>
                </wp:positionV>
                <wp:extent cx="505460" cy="1637030"/>
                <wp:effectExtent l="0" t="0" r="27940" b="20320"/>
                <wp:wrapNone/>
                <wp:docPr id="15" name="Rectangle 15"/>
                <wp:cNvGraphicFramePr/>
                <a:graphic xmlns:a="http://schemas.openxmlformats.org/drawingml/2006/main">
                  <a:graphicData uri="http://schemas.microsoft.com/office/word/2010/wordprocessingShape">
                    <wps:wsp>
                      <wps:cNvSpPr/>
                      <wps:spPr>
                        <a:xfrm>
                          <a:off x="0" y="0"/>
                          <a:ext cx="505460" cy="163703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19101" id="Rectangle 15" o:spid="_x0000_s1041" style="position:absolute;margin-left:458.25pt;margin-top:.35pt;width:39.8pt;height:128.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" fillcolor="#d9d9d9" strokecolor="windowText"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2816" behindDoc="0" locked="0" layoutInCell="1" allowOverlap="1" wp14:anchorId="4E291847" wp14:editId="19953F00">
                <wp:simplePos x="0" y="0"/>
                <wp:positionH relativeFrom="column">
                  <wp:posOffset>-390525</wp:posOffset>
                </wp:positionH>
                <wp:positionV relativeFrom="paragraph">
                  <wp:posOffset>452120</wp:posOffset>
                </wp:positionV>
                <wp:extent cx="571500" cy="23812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571500" cy="2381250"/>
                        </a:xfrm>
                        <a:prstGeom prst="rect">
                          <a:avLst/>
                        </a:prstGeom>
                        <a:solidFill>
                          <a:sysClr val="window" lastClr="FFFFFF"/>
                        </a:solidFill>
                        <a:ln w="12700" cap="flat" cmpd="sng" algn="ctr">
                          <a:solidFill>
                            <a:sysClr val="window" lastClr="FFFFFF"/>
                          </a:solidFill>
                          <a:prstDash val="solid"/>
                          <a:miter lim="800000"/>
                        </a:ln>
                        <a:effectLst/>
                      </wps:spPr>
                      <wps:txbx>
                        <w:txbxContent>
                          <w:p w:rsidR="005133D2" w:rsidRPr="00C24C40" w:rsidRDefault="005133D2" w:rsidP="005133D2">
                            <w:pPr>
                              <w:jc w:val="center"/>
                              <w:rPr>
                                <w:color w:val="000000"/>
                                <w:sz w:val="40"/>
                                <w:szCs w:val="40"/>
                                <w14:textOutline w14:w="0" w14:cap="flat" w14:cmpd="sng" w14:algn="ctr">
                                  <w14:noFill/>
                                  <w14:prstDash w14:val="solid"/>
                                  <w14:round/>
                                </w14:textOutline>
                              </w:rPr>
                            </w:pPr>
                            <w:r w:rsidRPr="00C24C40">
                              <w:rPr>
                                <w:color w:val="000000"/>
                                <w:sz w:val="40"/>
                                <w:szCs w:val="40"/>
                                <w14:textOutline w14:w="0" w14:cap="flat" w14:cmpd="sng" w14:algn="ctr">
                                  <w14:noFill/>
                                  <w14:prstDash w14:val="solid"/>
                                  <w14:round/>
                                </w14:textOutline>
                              </w:rPr>
                              <w:t>Japan Exhibit Map</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291847" id="Rectangle 20" o:spid="_x0000_s1042" style="position:absolute;margin-left:-30.75pt;margin-top:35.6pt;width:45pt;height:18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" fillcolor="window" strokecolor="window" strokeweight="1pt">
                <v:textbox style="layout-flow:vertical;mso-layout-flow-alt:bottom-to-top">
                  <w:txbxContent>
                    <w:p w:rsidR="005133D2" w:rsidRPr="00C24C40" w:rsidRDefault="005133D2" w:rsidP="005133D2">
                      <w:pPr>
                        <w:jc w:val="center"/>
                        <w:rPr>
                          <w:color w:val="000000"/>
                          <w:sz w:val="40"/>
                          <w:szCs w:val="40"/>
                          <w14:textOutline w14:w="0" w14:cap="flat" w14:cmpd="sng" w14:algn="ctr">
                            <w14:noFill/>
                            <w14:prstDash w14:val="solid"/>
                            <w14:round/>
                          </w14:textOutline>
                        </w:rPr>
                      </w:pPr>
                      <w:r w:rsidRPr="00C24C40">
                        <w:rPr>
                          <w:color w:val="000000"/>
                          <w:sz w:val="40"/>
                          <w:szCs w:val="40"/>
                          <w14:textOutline w14:w="0" w14:cap="flat" w14:cmpd="sng" w14:algn="ctr">
                            <w14:noFill/>
                            <w14:prstDash w14:val="solid"/>
                            <w14:round/>
                          </w14:textOutline>
                        </w:rPr>
                        <w:t>Japan Exhibit Map</w:t>
                      </w:r>
                    </w:p>
                  </w:txbxContent>
                </v:textbox>
              </v:rect>
            </w:pict>
          </mc:Fallback>
        </mc:AlternateContent>
      </w:r>
    </w:p>
    <w:p w:rsidR="005133D2" w:rsidRPr="005133D2" w:rsidRDefault="005133D2" w:rsidP="005133D2">
      <w:pPr>
        <w:rPr>
          <w:rFonts w:ascii="Times New Roman" w:eastAsia="Calibri" w:hAnsi="Times New Roman" w:cs="Times New Roman"/>
          <w:b/>
          <w:sz w:val="32"/>
          <w:szCs w:val="32"/>
        </w:rPr>
      </w:pP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1792" behindDoc="0" locked="0" layoutInCell="1" allowOverlap="1" wp14:anchorId="23E16AA1" wp14:editId="19C47643">
                <wp:simplePos x="0" y="0"/>
                <wp:positionH relativeFrom="column">
                  <wp:posOffset>1201826</wp:posOffset>
                </wp:positionH>
                <wp:positionV relativeFrom="paragraph">
                  <wp:posOffset>2679065</wp:posOffset>
                </wp:positionV>
                <wp:extent cx="390525" cy="5143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390525" cy="51435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16AA1" id="Rectangle 33" o:spid="_x0000_s1043" style="position:absolute;margin-left:94.65pt;margin-top:210.95pt;width:30.7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" fillcolor="#d9d9d9" strokecolor="windowText" strokeweight="1pt">
                <v:textbo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60288" behindDoc="0" locked="0" layoutInCell="1" allowOverlap="1" wp14:anchorId="20F99EAA" wp14:editId="2348ADAF">
                <wp:simplePos x="0" y="0"/>
                <wp:positionH relativeFrom="column">
                  <wp:posOffset>600075</wp:posOffset>
                </wp:positionH>
                <wp:positionV relativeFrom="paragraph">
                  <wp:posOffset>1725295</wp:posOffset>
                </wp:positionV>
                <wp:extent cx="3762375" cy="17621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3762375" cy="1762125"/>
                        </a:xfrm>
                        <a:prstGeom prst="rect">
                          <a:avLst/>
                        </a:prstGeom>
                        <a:solidFill>
                          <a:sysClr val="window" lastClr="FFFFFF"/>
                        </a:solidFill>
                        <a:ln w="12700" cap="flat" cmpd="sng" algn="ctr">
                          <a:solidFill>
                            <a:sysClr val="window" lastClr="FFFFFF"/>
                          </a:solidFill>
                          <a:prstDash val="solid"/>
                          <a:miter lim="800000"/>
                        </a:ln>
                        <a:effectLst/>
                      </wps:spPr>
                      <wps:txbx>
                        <w:txbxContent>
                          <w:p w:rsidR="005133D2" w:rsidRPr="00C24C40" w:rsidRDefault="005133D2" w:rsidP="005133D2">
                            <w:pPr>
                              <w:spacing w:after="0" w:line="240" w:lineRule="auto"/>
                              <w:rPr>
                                <w:b/>
                                <w:color w:val="000000"/>
                                <w:sz w:val="28"/>
                                <w:szCs w:val="28"/>
                                <w14:textOutline w14:w="0" w14:cap="flat" w14:cmpd="sng" w14:algn="ctr">
                                  <w14:noFill/>
                                  <w14:prstDash w14:val="solid"/>
                                  <w14:round/>
                                </w14:textOutline>
                              </w:rPr>
                            </w:pPr>
                            <w:r w:rsidRPr="00C24C40">
                              <w:rPr>
                                <w:b/>
                                <w:color w:val="000000"/>
                                <w:sz w:val="28"/>
                                <w:szCs w:val="28"/>
                                <w14:textOutline w14:w="0" w14:cap="flat" w14:cmpd="sng" w14:algn="ctr">
                                  <w14:noFill/>
                                  <w14:prstDash w14:val="solid"/>
                                  <w14:round/>
                                </w14:textOutline>
                              </w:rPr>
                              <w:t xml:space="preserve">LEGEND: </w:t>
                            </w:r>
                          </w:p>
                          <w:p w:rsidR="005133D2" w:rsidRPr="00C24C40" w:rsidRDefault="005133D2" w:rsidP="005133D2">
                            <w:pPr>
                              <w:spacing w:after="0" w:line="240" w:lineRule="auto"/>
                              <w:rPr>
                                <w:color w:val="000000"/>
                                <w:sz w:val="28"/>
                                <w:szCs w:val="28"/>
                                <w14:textOutline w14:w="0" w14:cap="flat" w14:cmpd="sng" w14:algn="ctr">
                                  <w14:noFill/>
                                  <w14:prstDash w14:val="solid"/>
                                  <w14:round/>
                                </w14:textOutline>
                              </w:rPr>
                            </w:pPr>
                          </w:p>
                          <w:p w:rsidR="005133D2" w:rsidRPr="00C24C40" w:rsidRDefault="005133D2" w:rsidP="005133D2">
                            <w:pPr>
                              <w:spacing w:after="0" w:line="240" w:lineRule="auto"/>
                              <w:ind w:left="1440"/>
                              <w:rPr>
                                <w:color w:val="000000"/>
                                <w:sz w:val="28"/>
                                <w:szCs w:val="28"/>
                                <w14:textOutline w14:w="0" w14:cap="flat" w14:cmpd="sng" w14:algn="ctr">
                                  <w14:noFill/>
                                  <w14:prstDash w14:val="solid"/>
                                  <w14:round/>
                                </w14:textOutline>
                              </w:rPr>
                            </w:pPr>
                            <w:r w:rsidRPr="00C24C40">
                              <w:rPr>
                                <w:color w:val="000000"/>
                                <w:sz w:val="28"/>
                                <w:szCs w:val="28"/>
                                <w14:textOutline w14:w="0" w14:cap="flat" w14:cmpd="sng" w14:algn="ctr">
                                  <w14:noFill/>
                                  <w14:prstDash w14:val="solid"/>
                                  <w14:round/>
                                </w14:textOutline>
                              </w:rPr>
                              <w:t>= main</w:t>
                            </w:r>
                          </w:p>
                          <w:p w:rsidR="005133D2" w:rsidRPr="00C24C40" w:rsidRDefault="005133D2" w:rsidP="005133D2">
                            <w:pPr>
                              <w:spacing w:after="0" w:line="240" w:lineRule="auto"/>
                              <w:ind w:left="1440"/>
                              <w:rPr>
                                <w:color w:val="000000"/>
                                <w:sz w:val="28"/>
                                <w:szCs w:val="28"/>
                                <w14:textOutline w14:w="0" w14:cap="flat" w14:cmpd="sng" w14:algn="ctr">
                                  <w14:noFill/>
                                  <w14:prstDash w14:val="solid"/>
                                  <w14:round/>
                                </w14:textOutline>
                              </w:rPr>
                            </w:pPr>
                            <w:r w:rsidRPr="00C24C40">
                              <w:rPr>
                                <w:color w:val="000000"/>
                                <w:sz w:val="28"/>
                                <w:szCs w:val="28"/>
                                <w14:textOutline w14:w="0" w14:cap="flat" w14:cmpd="sng" w14:algn="ctr">
                                  <w14:noFill/>
                                  <w14:prstDash w14:val="solid"/>
                                  <w14:round/>
                                </w14:textOutline>
                              </w:rPr>
                              <w:t xml:space="preserve">   display</w:t>
                            </w:r>
                          </w:p>
                          <w:p w:rsidR="005133D2" w:rsidRPr="00C24C40" w:rsidRDefault="005133D2" w:rsidP="005133D2">
                            <w:pPr>
                              <w:spacing w:after="0" w:line="240" w:lineRule="auto"/>
                              <w:ind w:left="720" w:firstLine="720"/>
                              <w:rPr>
                                <w:color w:val="000000"/>
                                <w:sz w:val="28"/>
                                <w:szCs w:val="28"/>
                                <w14:textOutline w14:w="0" w14:cap="flat" w14:cmpd="sng" w14:algn="ctr">
                                  <w14:noFill/>
                                  <w14:prstDash w14:val="solid"/>
                                  <w14:round/>
                                </w14:textOutline>
                              </w:rPr>
                            </w:pPr>
                            <w:r w:rsidRPr="00C24C40">
                              <w:rPr>
                                <w:color w:val="000000"/>
                                <w:sz w:val="28"/>
                                <w:szCs w:val="28"/>
                                <w14:textOutline w14:w="0" w14:cap="flat" w14:cmpd="sng" w14:algn="ctr">
                                  <w14:noFill/>
                                  <w14:prstDash w14:val="solid"/>
                                  <w14:round/>
                                </w14:textOutline>
                              </w:rPr>
                              <w:t xml:space="preserve">   area</w:t>
                            </w:r>
                          </w:p>
                          <w:p w:rsidR="005133D2" w:rsidRPr="00C24C40" w:rsidRDefault="005133D2" w:rsidP="005133D2">
                            <w:pPr>
                              <w:spacing w:after="0" w:line="240" w:lineRule="auto"/>
                              <w:jc w:val="center"/>
                              <w:rPr>
                                <w:color w:val="000000"/>
                                <w:sz w:val="28"/>
                                <w:szCs w:val="28"/>
                                <w14:textOutline w14:w="0" w14:cap="flat" w14:cmpd="sng" w14:algn="ctr">
                                  <w14:noFill/>
                                  <w14:prstDash w14:val="solid"/>
                                  <w14:round/>
                                </w14:textOutline>
                              </w:rPr>
                            </w:pPr>
                          </w:p>
                          <w:p w:rsidR="005133D2" w:rsidRPr="00C24C40" w:rsidRDefault="005133D2" w:rsidP="005133D2">
                            <w:pPr>
                              <w:spacing w:after="0" w:line="240" w:lineRule="auto"/>
                              <w:jc w:val="center"/>
                              <w:rPr>
                                <w:color w:val="000000"/>
                                <w:sz w:val="28"/>
                                <w:szCs w:val="28"/>
                                <w14:textOutline w14:w="0" w14:cap="flat" w14:cmpd="sng" w14:algn="ctr">
                                  <w14:noFill/>
                                  <w14:prstDash w14:val="solid"/>
                                  <w14:round/>
                                </w14:textOutline>
                              </w:rPr>
                            </w:pPr>
                            <w:r w:rsidRPr="00C24C40">
                              <w:rPr>
                                <w:color w:val="000000"/>
                                <w:sz w:val="28"/>
                                <w:szCs w:val="28"/>
                                <w14:textOutline w14:w="0" w14:cap="flat" w14:cmpd="sng" w14:algn="ctr">
                                  <w14:noFill/>
                                  <w14:prstDash w14:val="solid"/>
                                  <w14:round/>
                                </w14:textOutline>
                              </w:rPr>
                              <w:t>**please view the exhibit clockwise from the entrance, following the numbers**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99EAA" id="Rectangle 28" o:spid="_x0000_s1044" style="position:absolute;margin-left:47.25pt;margin-top:135.85pt;width:296.25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" fillcolor="window" strokecolor="window" strokeweight="1pt">
                <v:textbox style="layout-flow:vertical;mso-layout-flow-alt:bottom-to-top">
                  <w:txbxContent>
                    <w:p w:rsidR="005133D2" w:rsidRPr="00C24C40" w:rsidRDefault="005133D2" w:rsidP="005133D2">
                      <w:pPr>
                        <w:spacing w:after="0" w:line="240" w:lineRule="auto"/>
                        <w:rPr>
                          <w:b/>
                          <w:color w:val="000000"/>
                          <w:sz w:val="28"/>
                          <w:szCs w:val="28"/>
                          <w14:textOutline w14:w="0" w14:cap="flat" w14:cmpd="sng" w14:algn="ctr">
                            <w14:noFill/>
                            <w14:prstDash w14:val="solid"/>
                            <w14:round/>
                          </w14:textOutline>
                        </w:rPr>
                      </w:pPr>
                      <w:r w:rsidRPr="00C24C40">
                        <w:rPr>
                          <w:b/>
                          <w:color w:val="000000"/>
                          <w:sz w:val="28"/>
                          <w:szCs w:val="28"/>
                          <w14:textOutline w14:w="0" w14:cap="flat" w14:cmpd="sng" w14:algn="ctr">
                            <w14:noFill/>
                            <w14:prstDash w14:val="solid"/>
                            <w14:round/>
                          </w14:textOutline>
                        </w:rPr>
                        <w:t xml:space="preserve">LEGEND: </w:t>
                      </w:r>
                    </w:p>
                    <w:p w:rsidR="005133D2" w:rsidRPr="00C24C40" w:rsidRDefault="005133D2" w:rsidP="005133D2">
                      <w:pPr>
                        <w:spacing w:after="0" w:line="240" w:lineRule="auto"/>
                        <w:rPr>
                          <w:color w:val="000000"/>
                          <w:sz w:val="28"/>
                          <w:szCs w:val="28"/>
                          <w14:textOutline w14:w="0" w14:cap="flat" w14:cmpd="sng" w14:algn="ctr">
                            <w14:noFill/>
                            <w14:prstDash w14:val="solid"/>
                            <w14:round/>
                          </w14:textOutline>
                        </w:rPr>
                      </w:pPr>
                    </w:p>
                    <w:p w:rsidR="005133D2" w:rsidRPr="00C24C40" w:rsidRDefault="005133D2" w:rsidP="005133D2">
                      <w:pPr>
                        <w:spacing w:after="0" w:line="240" w:lineRule="auto"/>
                        <w:ind w:left="1440"/>
                        <w:rPr>
                          <w:color w:val="000000"/>
                          <w:sz w:val="28"/>
                          <w:szCs w:val="28"/>
                          <w14:textOutline w14:w="0" w14:cap="flat" w14:cmpd="sng" w14:algn="ctr">
                            <w14:noFill/>
                            <w14:prstDash w14:val="solid"/>
                            <w14:round/>
                          </w14:textOutline>
                        </w:rPr>
                      </w:pPr>
                      <w:r w:rsidRPr="00C24C40">
                        <w:rPr>
                          <w:color w:val="000000"/>
                          <w:sz w:val="28"/>
                          <w:szCs w:val="28"/>
                          <w14:textOutline w14:w="0" w14:cap="flat" w14:cmpd="sng" w14:algn="ctr">
                            <w14:noFill/>
                            <w14:prstDash w14:val="solid"/>
                            <w14:round/>
                          </w14:textOutline>
                        </w:rPr>
                        <w:t>= main</w:t>
                      </w:r>
                    </w:p>
                    <w:p w:rsidR="005133D2" w:rsidRPr="00C24C40" w:rsidRDefault="005133D2" w:rsidP="005133D2">
                      <w:pPr>
                        <w:spacing w:after="0" w:line="240" w:lineRule="auto"/>
                        <w:ind w:left="1440"/>
                        <w:rPr>
                          <w:color w:val="000000"/>
                          <w:sz w:val="28"/>
                          <w:szCs w:val="28"/>
                          <w14:textOutline w14:w="0" w14:cap="flat" w14:cmpd="sng" w14:algn="ctr">
                            <w14:noFill/>
                            <w14:prstDash w14:val="solid"/>
                            <w14:round/>
                          </w14:textOutline>
                        </w:rPr>
                      </w:pPr>
                      <w:r w:rsidRPr="00C24C40">
                        <w:rPr>
                          <w:color w:val="000000"/>
                          <w:sz w:val="28"/>
                          <w:szCs w:val="28"/>
                          <w14:textOutline w14:w="0" w14:cap="flat" w14:cmpd="sng" w14:algn="ctr">
                            <w14:noFill/>
                            <w14:prstDash w14:val="solid"/>
                            <w14:round/>
                          </w14:textOutline>
                        </w:rPr>
                        <w:t xml:space="preserve">   display</w:t>
                      </w:r>
                    </w:p>
                    <w:p w:rsidR="005133D2" w:rsidRPr="00C24C40" w:rsidRDefault="005133D2" w:rsidP="005133D2">
                      <w:pPr>
                        <w:spacing w:after="0" w:line="240" w:lineRule="auto"/>
                        <w:ind w:left="720" w:firstLine="720"/>
                        <w:rPr>
                          <w:color w:val="000000"/>
                          <w:sz w:val="28"/>
                          <w:szCs w:val="28"/>
                          <w14:textOutline w14:w="0" w14:cap="flat" w14:cmpd="sng" w14:algn="ctr">
                            <w14:noFill/>
                            <w14:prstDash w14:val="solid"/>
                            <w14:round/>
                          </w14:textOutline>
                        </w:rPr>
                      </w:pPr>
                      <w:r w:rsidRPr="00C24C40">
                        <w:rPr>
                          <w:color w:val="000000"/>
                          <w:sz w:val="28"/>
                          <w:szCs w:val="28"/>
                          <w14:textOutline w14:w="0" w14:cap="flat" w14:cmpd="sng" w14:algn="ctr">
                            <w14:noFill/>
                            <w14:prstDash w14:val="solid"/>
                            <w14:round/>
                          </w14:textOutline>
                        </w:rPr>
                        <w:t xml:space="preserve">   area</w:t>
                      </w:r>
                    </w:p>
                    <w:p w:rsidR="005133D2" w:rsidRPr="00C24C40" w:rsidRDefault="005133D2" w:rsidP="005133D2">
                      <w:pPr>
                        <w:spacing w:after="0" w:line="240" w:lineRule="auto"/>
                        <w:jc w:val="center"/>
                        <w:rPr>
                          <w:color w:val="000000"/>
                          <w:sz w:val="28"/>
                          <w:szCs w:val="28"/>
                          <w14:textOutline w14:w="0" w14:cap="flat" w14:cmpd="sng" w14:algn="ctr">
                            <w14:noFill/>
                            <w14:prstDash w14:val="solid"/>
                            <w14:round/>
                          </w14:textOutline>
                        </w:rPr>
                      </w:pPr>
                    </w:p>
                    <w:p w:rsidR="005133D2" w:rsidRPr="00C24C40" w:rsidRDefault="005133D2" w:rsidP="005133D2">
                      <w:pPr>
                        <w:spacing w:after="0" w:line="240" w:lineRule="auto"/>
                        <w:jc w:val="center"/>
                        <w:rPr>
                          <w:color w:val="000000"/>
                          <w:sz w:val="28"/>
                          <w:szCs w:val="28"/>
                          <w14:textOutline w14:w="0" w14:cap="flat" w14:cmpd="sng" w14:algn="ctr">
                            <w14:noFill/>
                            <w14:prstDash w14:val="solid"/>
                            <w14:round/>
                          </w14:textOutline>
                        </w:rPr>
                      </w:pPr>
                      <w:r w:rsidRPr="00C24C40">
                        <w:rPr>
                          <w:color w:val="000000"/>
                          <w:sz w:val="28"/>
                          <w:szCs w:val="28"/>
                          <w14:textOutline w14:w="0" w14:cap="flat" w14:cmpd="sng" w14:algn="ctr">
                            <w14:noFill/>
                            <w14:prstDash w14:val="solid"/>
                            <w14:round/>
                          </w14:textOutline>
                        </w:rPr>
                        <w:t>**please view the exhibit clockwise from the entrance, following the numbers**</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92032" behindDoc="0" locked="0" layoutInCell="1" allowOverlap="1" wp14:anchorId="363BE8D1" wp14:editId="335F7663">
                <wp:simplePos x="0" y="0"/>
                <wp:positionH relativeFrom="column">
                  <wp:posOffset>1103630</wp:posOffset>
                </wp:positionH>
                <wp:positionV relativeFrom="paragraph">
                  <wp:posOffset>308610</wp:posOffset>
                </wp:positionV>
                <wp:extent cx="409575" cy="37147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8</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3BE8D1" id="Rectangle 38" o:spid="_x0000_s1045" style="position:absolute;margin-left:86.9pt;margin-top:24.3pt;width:32.25pt;height:29.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8</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91008" behindDoc="0" locked="0" layoutInCell="1" allowOverlap="1" wp14:anchorId="704D9359" wp14:editId="6B1A9FEF">
                <wp:simplePos x="0" y="0"/>
                <wp:positionH relativeFrom="column">
                  <wp:posOffset>1102360</wp:posOffset>
                </wp:positionH>
                <wp:positionV relativeFrom="paragraph">
                  <wp:posOffset>1152525</wp:posOffset>
                </wp:positionV>
                <wp:extent cx="409575" cy="37147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7</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4D9359" id="Rectangle 37" o:spid="_x0000_s1046" style="position:absolute;margin-left:86.8pt;margin-top:90.75pt;width:32.25pt;height:29.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7</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9984" behindDoc="0" locked="0" layoutInCell="1" allowOverlap="1" wp14:anchorId="77769586" wp14:editId="1B531FB5">
                <wp:simplePos x="0" y="0"/>
                <wp:positionH relativeFrom="column">
                  <wp:posOffset>2835910</wp:posOffset>
                </wp:positionH>
                <wp:positionV relativeFrom="paragraph">
                  <wp:posOffset>1149350</wp:posOffset>
                </wp:positionV>
                <wp:extent cx="409575" cy="3714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769586" id="Rectangle 36" o:spid="_x0000_s1047" style="position:absolute;margin-left:223.3pt;margin-top:90.5pt;width:32.25pt;height:29.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6</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8960" behindDoc="0" locked="0" layoutInCell="1" allowOverlap="1" wp14:anchorId="5EF41721" wp14:editId="5528258D">
                <wp:simplePos x="0" y="0"/>
                <wp:positionH relativeFrom="column">
                  <wp:posOffset>2838450</wp:posOffset>
                </wp:positionH>
                <wp:positionV relativeFrom="paragraph">
                  <wp:posOffset>276860</wp:posOffset>
                </wp:positionV>
                <wp:extent cx="409575" cy="3714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F41721" id="Rectangle 35" o:spid="_x0000_s1048" style="position:absolute;margin-left:223.5pt;margin-top:21.8pt;width:32.25pt;height:29.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5</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6912" behindDoc="0" locked="0" layoutInCell="1" allowOverlap="1" wp14:anchorId="003586E4" wp14:editId="20848530">
                <wp:simplePos x="0" y="0"/>
                <wp:positionH relativeFrom="column">
                  <wp:posOffset>4572000</wp:posOffset>
                </wp:positionH>
                <wp:positionV relativeFrom="paragraph">
                  <wp:posOffset>780415</wp:posOffset>
                </wp:positionV>
                <wp:extent cx="409575" cy="37147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409575"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3586E4" id="Rectangle 27" o:spid="_x0000_s1049" style="position:absolute;margin-left:5in;margin-top:61.45pt;width:32.25pt;height:29.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3</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4864" behindDoc="0" locked="0" layoutInCell="1" allowOverlap="1" wp14:anchorId="16F64A4C" wp14:editId="018D0EE5">
                <wp:simplePos x="0" y="0"/>
                <wp:positionH relativeFrom="column">
                  <wp:posOffset>5457825</wp:posOffset>
                </wp:positionH>
                <wp:positionV relativeFrom="paragraph">
                  <wp:posOffset>191770</wp:posOffset>
                </wp:positionV>
                <wp:extent cx="342900" cy="371475"/>
                <wp:effectExtent l="0" t="0" r="0" b="9525"/>
                <wp:wrapNone/>
                <wp:docPr id="25" name="Rectangle 25"/>
                <wp:cNvGraphicFramePr/>
                <a:graphic xmlns:a="http://schemas.openxmlformats.org/drawingml/2006/main">
                  <a:graphicData uri="http://schemas.microsoft.com/office/word/2010/wordprocessingShape">
                    <wps:wsp>
                      <wps:cNvSpPr/>
                      <wps:spPr>
                        <a:xfrm>
                          <a:off x="0" y="0"/>
                          <a:ext cx="342900" cy="37147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64A4C" id="Rectangle 25" o:spid="_x0000_s1050" style="position:absolute;margin-left:429.75pt;margin-top:15.1pt;width:27pt;height:29.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1</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5888" behindDoc="0" locked="0" layoutInCell="1" allowOverlap="1" wp14:anchorId="1B810D08" wp14:editId="40DDBB55">
                <wp:simplePos x="0" y="0"/>
                <wp:positionH relativeFrom="column">
                  <wp:posOffset>5029200</wp:posOffset>
                </wp:positionH>
                <wp:positionV relativeFrom="paragraph">
                  <wp:posOffset>1563370</wp:posOffset>
                </wp:positionV>
                <wp:extent cx="409575" cy="27622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409575" cy="276225"/>
                        </a:xfrm>
                        <a:prstGeom prst="rect">
                          <a:avLst/>
                        </a:prstGeom>
                        <a:solidFill>
                          <a:sysClr val="window" lastClr="FFFFFF"/>
                        </a:solidFill>
                        <a:ln w="12700" cap="flat" cmpd="sng" algn="ctr">
                          <a:no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10D08" id="Rectangle 26" o:spid="_x0000_s1051" style="position:absolute;margin-left:396pt;margin-top:123.1pt;width:32.2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" fillcolor="window" stroked="f"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r w:rsidRPr="00C24C40">
                        <w:rPr>
                          <w:color w:val="000000"/>
                          <w14:textOutline w14:w="0" w14:cap="flat" w14:cmpd="sng" w14:algn="ctr">
                            <w14:noFill/>
                            <w14:prstDash w14:val="solid"/>
                            <w14:round/>
                          </w14:textOutline>
                        </w:rPr>
                        <w:t>2</w:t>
                      </w: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74624" behindDoc="0" locked="0" layoutInCell="1" allowOverlap="1" wp14:anchorId="15687F8A" wp14:editId="64F19038">
                <wp:simplePos x="0" y="0"/>
                <wp:positionH relativeFrom="column">
                  <wp:posOffset>4714875</wp:posOffset>
                </wp:positionH>
                <wp:positionV relativeFrom="paragraph">
                  <wp:posOffset>1858010</wp:posOffset>
                </wp:positionV>
                <wp:extent cx="1017905" cy="695325"/>
                <wp:effectExtent l="0" t="0" r="10795" b="28575"/>
                <wp:wrapNone/>
                <wp:docPr id="17" name="Rectangle 17"/>
                <wp:cNvGraphicFramePr/>
                <a:graphic xmlns:a="http://schemas.openxmlformats.org/drawingml/2006/main">
                  <a:graphicData uri="http://schemas.microsoft.com/office/word/2010/wordprocessingShape">
                    <wps:wsp>
                      <wps:cNvSpPr/>
                      <wps:spPr>
                        <a:xfrm>
                          <a:off x="0" y="0"/>
                          <a:ext cx="1017905" cy="695325"/>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687F8A" id="Rectangle 17" o:spid="_x0000_s1052" style="position:absolute;margin-left:371.25pt;margin-top:146.3pt;width:80.15pt;height:5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" fillcolor="#d9d9d9" strokecolor="windowText" strokeweight="1pt">
                <v:textbox style="layout-flow:vertical;mso-layout-flow-alt:bottom-to-top">
                  <w:txbxContent>
                    <w:p w:rsidR="005133D2" w:rsidRPr="00C24C40" w:rsidRDefault="005133D2" w:rsidP="005133D2">
                      <w:pPr>
                        <w:jc w:val="center"/>
                        <w:rPr>
                          <w:color w:val="000000"/>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3840" behindDoc="0" locked="0" layoutInCell="1" allowOverlap="1" wp14:anchorId="2236B24D" wp14:editId="2762F46A">
                <wp:simplePos x="0" y="0"/>
                <wp:positionH relativeFrom="column">
                  <wp:posOffset>3126740</wp:posOffset>
                </wp:positionH>
                <wp:positionV relativeFrom="paragraph">
                  <wp:posOffset>144145</wp:posOffset>
                </wp:positionV>
                <wp:extent cx="797560" cy="685800"/>
                <wp:effectExtent l="0" t="0" r="0" b="0"/>
                <wp:wrapNone/>
                <wp:docPr id="59" name="Rectangle 59"/>
                <wp:cNvGraphicFramePr/>
                <a:graphic xmlns:a="http://schemas.openxmlformats.org/drawingml/2006/main">
                  <a:graphicData uri="http://schemas.microsoft.com/office/word/2010/wordprocessingShape">
                    <wps:wsp>
                      <wps:cNvSpPr/>
                      <wps:spPr>
                        <a:xfrm>
                          <a:off x="0" y="0"/>
                          <a:ext cx="797560" cy="685800"/>
                        </a:xfrm>
                        <a:prstGeom prst="rect">
                          <a:avLst/>
                        </a:prstGeom>
                        <a:noFill/>
                        <a:ln w="12700" cap="flat" cmpd="sng" algn="ctr">
                          <a:noFill/>
                          <a:prstDash val="solid"/>
                          <a:miter lim="800000"/>
                        </a:ln>
                        <a:effectLst/>
                      </wps:spPr>
                      <wps:txbx>
                        <w:txbxContent>
                          <w:p w:rsidR="005133D2" w:rsidRPr="00C24C40" w:rsidRDefault="005133D2" w:rsidP="005133D2">
                            <w:pPr>
                              <w:spacing w:after="0" w:line="240" w:lineRule="auto"/>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6B24D" id="Rectangle 59" o:spid="_x0000_s1053" style="position:absolute;margin-left:246.2pt;margin-top:11.35pt;width:62.8pt;height:5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" filled="f" stroked="f" strokeweight="1pt">
                <v:textbox style="layout-flow:vertical;mso-layout-flow-alt:bottom-to-top">
                  <w:txbxContent>
                    <w:p w:rsidR="005133D2" w:rsidRPr="00C24C40" w:rsidRDefault="005133D2" w:rsidP="005133D2">
                      <w:pPr>
                        <w:spacing w:after="0" w:line="240" w:lineRule="auto"/>
                        <w:jc w:val="center"/>
                        <w:rPr>
                          <w:color w:val="000000"/>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76672" behindDoc="0" locked="0" layoutInCell="1" allowOverlap="1" wp14:anchorId="1A474214" wp14:editId="3ABEBC41">
                <wp:simplePos x="0" y="0"/>
                <wp:positionH relativeFrom="column">
                  <wp:posOffset>3257550</wp:posOffset>
                </wp:positionH>
                <wp:positionV relativeFrom="paragraph">
                  <wp:posOffset>144145</wp:posOffset>
                </wp:positionV>
                <wp:extent cx="549910" cy="685800"/>
                <wp:effectExtent l="0" t="0" r="21590" b="19050"/>
                <wp:wrapNone/>
                <wp:docPr id="12" name="Rectangle 12"/>
                <wp:cNvGraphicFramePr/>
                <a:graphic xmlns:a="http://schemas.openxmlformats.org/drawingml/2006/main">
                  <a:graphicData uri="http://schemas.microsoft.com/office/word/2010/wordprocessingShape">
                    <wps:wsp>
                      <wps:cNvSpPr/>
                      <wps:spPr>
                        <a:xfrm>
                          <a:off x="0" y="0"/>
                          <a:ext cx="549910" cy="6858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spacing w:after="0" w:line="240" w:lineRule="auto"/>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474214" id="Rectangle 12" o:spid="_x0000_s1054" style="position:absolute;margin-left:256.5pt;margin-top:11.35pt;width:43.3pt;height:5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" fillcolor="#d9d9d9" strokecolor="windowText" strokeweight="1pt">
                <v:textbox style="layout-flow:vertical;mso-layout-flow-alt:bottom-to-top">
                  <w:txbxContent>
                    <w:p w:rsidR="005133D2" w:rsidRPr="00C24C40" w:rsidRDefault="005133D2" w:rsidP="005133D2">
                      <w:pPr>
                        <w:spacing w:after="0" w:line="240" w:lineRule="auto"/>
                        <w:jc w:val="center"/>
                        <w:rPr>
                          <w:color w:val="000000"/>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78720" behindDoc="0" locked="0" layoutInCell="1" allowOverlap="1" wp14:anchorId="4248CBED" wp14:editId="7DC4136B">
                <wp:simplePos x="0" y="0"/>
                <wp:positionH relativeFrom="column">
                  <wp:posOffset>3924300</wp:posOffset>
                </wp:positionH>
                <wp:positionV relativeFrom="paragraph">
                  <wp:posOffset>277495</wp:posOffset>
                </wp:positionV>
                <wp:extent cx="619125" cy="13716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19125" cy="13716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spacing w:after="0" w:line="240" w:lineRule="auto"/>
                              <w:jc w:val="center"/>
                              <w:rPr>
                                <w:color w:val="000000"/>
                                <w14:textOutline w14:w="0" w14:cap="flat" w14:cmpd="sng" w14:algn="ctr">
                                  <w14:noFill/>
                                  <w14:prstDash w14:val="solid"/>
                                  <w14:round/>
                                </w14:textOutline>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48CBED" id="Rectangle 16" o:spid="_x0000_s1055" style="position:absolute;margin-left:309pt;margin-top:21.85pt;width:48.75pt;height:10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" fillcolor="#d9d9d9" strokecolor="windowText" strokeweight="1pt">
                <v:textbox style="layout-flow:vertical;mso-layout-flow-alt:bottom-to-top">
                  <w:txbxContent>
                    <w:p w:rsidR="005133D2" w:rsidRPr="00C24C40" w:rsidRDefault="005133D2" w:rsidP="005133D2">
                      <w:pPr>
                        <w:spacing w:after="0" w:line="240" w:lineRule="auto"/>
                        <w:jc w:val="center"/>
                        <w:rPr>
                          <w:color w:val="000000"/>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72576" behindDoc="0" locked="0" layoutInCell="1" allowOverlap="1" wp14:anchorId="6629E548" wp14:editId="704DED45">
                <wp:simplePos x="0" y="0"/>
                <wp:positionH relativeFrom="column">
                  <wp:posOffset>523875</wp:posOffset>
                </wp:positionH>
                <wp:positionV relativeFrom="paragraph">
                  <wp:posOffset>953770</wp:posOffset>
                </wp:positionV>
                <wp:extent cx="549910" cy="685800"/>
                <wp:effectExtent l="0" t="0" r="21590" b="19050"/>
                <wp:wrapNone/>
                <wp:docPr id="60" name="Rectangle 60"/>
                <wp:cNvGraphicFramePr/>
                <a:graphic xmlns:a="http://schemas.openxmlformats.org/drawingml/2006/main">
                  <a:graphicData uri="http://schemas.microsoft.com/office/word/2010/wordprocessingShape">
                    <wps:wsp>
                      <wps:cNvSpPr/>
                      <wps:spPr>
                        <a:xfrm>
                          <a:off x="0" y="0"/>
                          <a:ext cx="549910" cy="6858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9E548" id="Rectangle 60" o:spid="_x0000_s1056" style="position:absolute;margin-left:41.25pt;margin-top:75.1pt;width:43.3pt;height:5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" fillcolor="#d9d9d9" strokecolor="windowText" strokeweight="1pt">
                <v:textbo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73600" behindDoc="0" locked="0" layoutInCell="1" allowOverlap="1" wp14:anchorId="78946267" wp14:editId="6F9010D0">
                <wp:simplePos x="0" y="0"/>
                <wp:positionH relativeFrom="column">
                  <wp:posOffset>4724400</wp:posOffset>
                </wp:positionH>
                <wp:positionV relativeFrom="paragraph">
                  <wp:posOffset>1353820</wp:posOffset>
                </wp:positionV>
                <wp:extent cx="1020445" cy="924560"/>
                <wp:effectExtent l="0" t="0" r="27305" b="27940"/>
                <wp:wrapNone/>
                <wp:docPr id="5" name="Rectangle 5"/>
                <wp:cNvGraphicFramePr/>
                <a:graphic xmlns:a="http://schemas.openxmlformats.org/drawingml/2006/main">
                  <a:graphicData uri="http://schemas.microsoft.com/office/word/2010/wordprocessingShape">
                    <wps:wsp>
                      <wps:cNvSpPr/>
                      <wps:spPr>
                        <a:xfrm>
                          <a:off x="0" y="0"/>
                          <a:ext cx="1020445" cy="9245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B9D42" id="Rectangle 5" o:spid="_x0000_s1026" style="position:absolute;margin-left:372pt;margin-top:106.6pt;width:80.35pt;height:72.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" fillcolor="window" strokecolor="windowText" strokeweight="1p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75648" behindDoc="0" locked="0" layoutInCell="1" allowOverlap="1" wp14:anchorId="04E1DE19" wp14:editId="68121329">
                <wp:simplePos x="0" y="0"/>
                <wp:positionH relativeFrom="column">
                  <wp:posOffset>523875</wp:posOffset>
                </wp:positionH>
                <wp:positionV relativeFrom="paragraph">
                  <wp:posOffset>144145</wp:posOffset>
                </wp:positionV>
                <wp:extent cx="549910" cy="685800"/>
                <wp:effectExtent l="0" t="0" r="21590" b="19050"/>
                <wp:wrapNone/>
                <wp:docPr id="61" name="Rectangle 61"/>
                <wp:cNvGraphicFramePr/>
                <a:graphic xmlns:a="http://schemas.openxmlformats.org/drawingml/2006/main">
                  <a:graphicData uri="http://schemas.microsoft.com/office/word/2010/wordprocessingShape">
                    <wps:wsp>
                      <wps:cNvSpPr/>
                      <wps:spPr>
                        <a:xfrm>
                          <a:off x="0" y="0"/>
                          <a:ext cx="549910" cy="6858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1DE19" id="Rectangle 61" o:spid="_x0000_s1057" style="position:absolute;margin-left:41.25pt;margin-top:11.35pt;width:43.3pt;height:5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" fillcolor="#d9d9d9" strokecolor="windowText" strokeweight="1pt">
                <v:textbo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rec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79744" behindDoc="0" locked="0" layoutInCell="1" allowOverlap="1" wp14:anchorId="187600EF" wp14:editId="020EA007">
                <wp:simplePos x="0" y="0"/>
                <wp:positionH relativeFrom="column">
                  <wp:posOffset>4638675</wp:posOffset>
                </wp:positionH>
                <wp:positionV relativeFrom="paragraph">
                  <wp:posOffset>1229995</wp:posOffset>
                </wp:positionV>
                <wp:extent cx="1143000" cy="400050"/>
                <wp:effectExtent l="0" t="0" r="0" b="0"/>
                <wp:wrapNone/>
                <wp:docPr id="29" name="Rectangle 29"/>
                <wp:cNvGraphicFramePr/>
                <a:graphic xmlns:a="http://schemas.openxmlformats.org/drawingml/2006/main">
                  <a:graphicData uri="http://schemas.microsoft.com/office/word/2010/wordprocessingShape">
                    <wps:wsp>
                      <wps:cNvSpPr/>
                      <wps:spPr>
                        <a:xfrm>
                          <a:off x="0" y="0"/>
                          <a:ext cx="1143000" cy="4000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2D509" id="Rectangle 29" o:spid="_x0000_s1026" style="position:absolute;margin-left:365.25pt;margin-top:96.85pt;width:90pt;height:3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" fillcolor="window" stroked="f" strokeweight="1pt"/>
            </w:pict>
          </mc:Fallback>
        </mc:AlternateContent>
      </w:r>
      <w:r w:rsidRPr="005133D2">
        <w:rPr>
          <w:rFonts w:ascii="Times New Roman" w:eastAsia="Calibri" w:hAnsi="Times New Roman" w:cs="Times New Roman"/>
          <w:b/>
          <w:noProof/>
          <w:sz w:val="32"/>
          <w:szCs w:val="32"/>
        </w:rPr>
        <mc:AlternateContent>
          <mc:Choice Requires="wps">
            <w:drawing>
              <wp:anchor distT="0" distB="0" distL="114300" distR="114300" simplePos="0" relativeHeight="251680768" behindDoc="0" locked="0" layoutInCell="1" allowOverlap="1" wp14:anchorId="061DDFCC" wp14:editId="431F51E1">
                <wp:simplePos x="0" y="0"/>
                <wp:positionH relativeFrom="column">
                  <wp:posOffset>3257550</wp:posOffset>
                </wp:positionH>
                <wp:positionV relativeFrom="paragraph">
                  <wp:posOffset>962025</wp:posOffset>
                </wp:positionV>
                <wp:extent cx="549910" cy="685800"/>
                <wp:effectExtent l="0" t="0" r="21590" b="19050"/>
                <wp:wrapNone/>
                <wp:docPr id="30" name="Rectangle 30"/>
                <wp:cNvGraphicFramePr/>
                <a:graphic xmlns:a="http://schemas.openxmlformats.org/drawingml/2006/main">
                  <a:graphicData uri="http://schemas.microsoft.com/office/word/2010/wordprocessingShape">
                    <wps:wsp>
                      <wps:cNvSpPr/>
                      <wps:spPr>
                        <a:xfrm>
                          <a:off x="0" y="0"/>
                          <a:ext cx="549910" cy="685800"/>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DDFCC" id="Rectangle 30" o:spid="_x0000_s1058" style="position:absolute;margin-left:256.5pt;margin-top:75.75pt;width:43.3pt;height:5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" fillcolor="#d9d9d9" strokecolor="windowText" strokeweight="1pt">
                <v:textbox>
                  <w:txbxContent>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5133D2" w:rsidRPr="00C24C40" w:rsidRDefault="005133D2" w:rsidP="005133D2">
                      <w:pPr>
                        <w:jc w:val="center"/>
                        <w:rPr>
                          <w:color w:val="000000"/>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rect>
            </w:pict>
          </mc:Fallback>
        </mc:AlternateContent>
      </w:r>
    </w:p>
    <w:p w:rsidR="005133D2" w:rsidRPr="005133D2" w:rsidRDefault="005133D2" w:rsidP="005133D2">
      <w:pPr>
        <w:spacing w:after="160" w:line="259" w:lineRule="auto"/>
        <w:rPr>
          <w:rFonts w:ascii="Times New Roman" w:eastAsia="Calibri" w:hAnsi="Times New Roman" w:cs="Times New Roman"/>
          <w:sz w:val="24"/>
          <w:szCs w:val="24"/>
        </w:rPr>
      </w:pPr>
    </w:p>
    <w:p w:rsidR="005133D2" w:rsidRPr="005133D2" w:rsidRDefault="005133D2" w:rsidP="005133D2">
      <w:pPr>
        <w:spacing w:after="160" w:line="259" w:lineRule="auto"/>
        <w:rPr>
          <w:rFonts w:ascii="Times New Roman" w:eastAsia="Calibri" w:hAnsi="Times New Roman" w:cs="Times New Roman"/>
          <w:sz w:val="24"/>
          <w:szCs w:val="24"/>
        </w:rPr>
      </w:pPr>
      <w:r w:rsidRPr="005133D2">
        <w:rPr>
          <w:rFonts w:ascii="Times New Roman" w:eastAsia="Calibri" w:hAnsi="Times New Roman" w:cs="Times New Roman"/>
          <w:sz w:val="24"/>
          <w:szCs w:val="24"/>
        </w:rPr>
        <w:br w:type="page"/>
      </w:r>
    </w:p>
    <w:p w:rsidR="005133D2" w:rsidRPr="005133D2" w:rsidRDefault="005133D2" w:rsidP="005133D2">
      <w:pPr>
        <w:spacing w:after="0" w:line="240" w:lineRule="auto"/>
        <w:rPr>
          <w:rFonts w:ascii="Times New Roman" w:eastAsia="Calibri" w:hAnsi="Times New Roman" w:cs="Times New Roman"/>
          <w:b/>
          <w:sz w:val="24"/>
          <w:szCs w:val="24"/>
        </w:rPr>
      </w:pPr>
    </w:p>
    <w:p w:rsidR="001C6DB5" w:rsidRPr="001C6DB5" w:rsidRDefault="001C6DB5" w:rsidP="001C6DB5">
      <w:pPr>
        <w:jc w:val="center"/>
        <w:rPr>
          <w:rFonts w:ascii="Times New Roman" w:hAnsi="Times New Roman" w:cs="Times New Roman"/>
          <w:sz w:val="28"/>
          <w:szCs w:val="40"/>
        </w:rPr>
      </w:pPr>
      <w:r w:rsidRPr="001C6DB5">
        <w:rPr>
          <w:rFonts w:ascii="Times New Roman" w:hAnsi="Times New Roman" w:cs="Times New Roman"/>
          <w:sz w:val="28"/>
          <w:szCs w:val="40"/>
        </w:rPr>
        <w:t xml:space="preserve">Study 8 </w:t>
      </w:r>
      <w:r>
        <w:rPr>
          <w:rFonts w:ascii="Times New Roman" w:hAnsi="Times New Roman" w:cs="Times New Roman"/>
          <w:sz w:val="28"/>
          <w:szCs w:val="40"/>
        </w:rPr>
        <w:t>Task Selection Instructions</w:t>
      </w:r>
    </w:p>
    <w:p w:rsidR="001C6DB5" w:rsidRPr="001C6DB5" w:rsidRDefault="001C6DB5" w:rsidP="001C6DB5">
      <w:pPr>
        <w:jc w:val="center"/>
        <w:rPr>
          <w:rFonts w:ascii="Times New Roman" w:hAnsi="Times New Roman" w:cs="Times New Roman"/>
          <w:sz w:val="28"/>
          <w:szCs w:val="40"/>
        </w:rPr>
      </w:pPr>
      <w:r w:rsidRPr="001C6DB5">
        <w:rPr>
          <w:rFonts w:ascii="Times New Roman" w:hAnsi="Times New Roman" w:cs="Times New Roman"/>
          <w:sz w:val="28"/>
          <w:szCs w:val="40"/>
        </w:rPr>
        <w:t>Builder Condition [Observer Condition in brackets]</w:t>
      </w:r>
    </w:p>
    <w:p w:rsidR="001C6DB5" w:rsidRPr="001C6DB5" w:rsidRDefault="001C6DB5" w:rsidP="001C6DB5">
      <w:pPr>
        <w:rPr>
          <w:sz w:val="28"/>
          <w:szCs w:val="28"/>
        </w:rPr>
      </w:pPr>
      <w:r w:rsidRPr="001C6DB5">
        <w:rPr>
          <w:sz w:val="28"/>
          <w:szCs w:val="28"/>
        </w:rPr>
        <w:t>Behavioral Lab ID:_______________________</w:t>
      </w:r>
    </w:p>
    <w:p w:rsidR="001C6DB5" w:rsidRPr="001C6DB5" w:rsidRDefault="001C6DB5" w:rsidP="001C6DB5">
      <w:pPr>
        <w:rPr>
          <w:sz w:val="28"/>
          <w:szCs w:val="28"/>
        </w:rPr>
      </w:pPr>
      <w:r w:rsidRPr="001C6DB5">
        <w:rPr>
          <w:sz w:val="28"/>
          <w:szCs w:val="28"/>
        </w:rPr>
        <w:t>Many people engage in arts and craft activities. We are interested in people’s experiences with such activities. In this study, you will engage in an arts-and-crafts project of your choice. This will involve using [watching someone use] food materials to build a tower from scratch.</w:t>
      </w:r>
    </w:p>
    <w:p w:rsidR="001C6DB5" w:rsidRPr="001C6DB5" w:rsidRDefault="001C6DB5" w:rsidP="001C6DB5">
      <w:pPr>
        <w:rPr>
          <w:sz w:val="24"/>
          <w:szCs w:val="28"/>
        </w:rPr>
      </w:pPr>
    </w:p>
    <w:p w:rsidR="001C6DB5" w:rsidRPr="001C6DB5" w:rsidRDefault="001C6DB5" w:rsidP="001C6DB5">
      <w:pPr>
        <w:rPr>
          <w:sz w:val="28"/>
          <w:szCs w:val="32"/>
        </w:rPr>
      </w:pPr>
      <w:r w:rsidRPr="001C6DB5">
        <w:rPr>
          <w:sz w:val="28"/>
          <w:szCs w:val="32"/>
        </w:rPr>
        <w:t>You will get to choose the arts-and-crafts project that you want to [watch someone] do. The two options are shown below:</w:t>
      </w:r>
    </w:p>
    <w:p w:rsidR="001C6DB5" w:rsidRPr="001C6DB5" w:rsidRDefault="001C6DB5" w:rsidP="001C6DB5">
      <w:pPr>
        <w:pStyle w:val="ListParagraph"/>
        <w:numPr>
          <w:ilvl w:val="0"/>
          <w:numId w:val="40"/>
        </w:numPr>
        <w:rPr>
          <w:sz w:val="28"/>
          <w:szCs w:val="32"/>
        </w:rPr>
      </w:pPr>
      <w:r w:rsidRPr="001C6DB5">
        <w:rPr>
          <w:sz w:val="28"/>
          <w:szCs w:val="32"/>
        </w:rPr>
        <w:t>Wafer Eiffel Tower</w:t>
      </w:r>
    </w:p>
    <w:p w:rsidR="001C6DB5" w:rsidRPr="001C6DB5" w:rsidRDefault="001C6DB5" w:rsidP="001C6DB5">
      <w:pPr>
        <w:pStyle w:val="ListParagraph"/>
        <w:rPr>
          <w:sz w:val="28"/>
          <w:szCs w:val="32"/>
        </w:rPr>
      </w:pPr>
      <w:r w:rsidRPr="001C6DB5">
        <w:rPr>
          <w:noProof/>
          <w:sz w:val="28"/>
          <w:szCs w:val="32"/>
        </w:rPr>
        <w:drawing>
          <wp:inline distT="0" distB="0" distL="0" distR="0" wp14:anchorId="39D00EF2" wp14:editId="7DDA28BC">
            <wp:extent cx="1524000" cy="1303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9502" cy="1308212"/>
                    </a:xfrm>
                    <a:prstGeom prst="rect">
                      <a:avLst/>
                    </a:prstGeom>
                  </pic:spPr>
                </pic:pic>
              </a:graphicData>
            </a:graphic>
          </wp:inline>
        </w:drawing>
      </w:r>
    </w:p>
    <w:p w:rsidR="001C6DB5" w:rsidRPr="001C6DB5" w:rsidRDefault="001C6DB5" w:rsidP="001C6DB5">
      <w:pPr>
        <w:pStyle w:val="ListParagraph"/>
        <w:numPr>
          <w:ilvl w:val="0"/>
          <w:numId w:val="40"/>
        </w:numPr>
        <w:rPr>
          <w:sz w:val="28"/>
          <w:szCs w:val="32"/>
        </w:rPr>
      </w:pPr>
      <w:r w:rsidRPr="001C6DB5">
        <w:rPr>
          <w:sz w:val="28"/>
          <w:szCs w:val="32"/>
        </w:rPr>
        <w:t>Spaghetti and Marshmallow Tower</w:t>
      </w:r>
    </w:p>
    <w:p w:rsidR="001C6DB5" w:rsidRPr="001C6DB5" w:rsidRDefault="001C6DB5" w:rsidP="001C6DB5">
      <w:pPr>
        <w:pStyle w:val="ListParagraph"/>
        <w:rPr>
          <w:sz w:val="28"/>
          <w:szCs w:val="32"/>
        </w:rPr>
      </w:pPr>
      <w:r w:rsidRPr="001C6DB5">
        <w:rPr>
          <w:noProof/>
          <w:sz w:val="20"/>
        </w:rPr>
        <w:drawing>
          <wp:inline distT="0" distB="0" distL="0" distR="0" wp14:anchorId="3559B7CC" wp14:editId="4DECDE8E">
            <wp:extent cx="1371600" cy="18178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75017" cy="1822348"/>
                    </a:xfrm>
                    <a:prstGeom prst="rect">
                      <a:avLst/>
                    </a:prstGeom>
                  </pic:spPr>
                </pic:pic>
              </a:graphicData>
            </a:graphic>
          </wp:inline>
        </w:drawing>
      </w:r>
    </w:p>
    <w:p w:rsidR="001C6DB5" w:rsidRPr="001C6DB5" w:rsidRDefault="001C6DB5" w:rsidP="001C6DB5">
      <w:pPr>
        <w:rPr>
          <w:sz w:val="28"/>
          <w:szCs w:val="32"/>
        </w:rPr>
      </w:pPr>
      <w:r w:rsidRPr="001C6DB5">
        <w:rPr>
          <w:sz w:val="28"/>
          <w:szCs w:val="32"/>
        </w:rPr>
        <w:t xml:space="preserve">Once you have decided which arts-and-crafts project you would like to </w:t>
      </w:r>
      <w:r w:rsidRPr="001C6DB5">
        <w:rPr>
          <w:sz w:val="28"/>
          <w:szCs w:val="28"/>
        </w:rPr>
        <w:t xml:space="preserve">[watch someone] </w:t>
      </w:r>
      <w:r w:rsidRPr="001C6DB5">
        <w:rPr>
          <w:sz w:val="28"/>
          <w:szCs w:val="32"/>
        </w:rPr>
        <w:t xml:space="preserve">do, </w:t>
      </w:r>
      <w:r w:rsidRPr="001C6DB5">
        <w:rPr>
          <w:b/>
          <w:sz w:val="28"/>
          <w:szCs w:val="32"/>
          <w:u w:val="single"/>
        </w:rPr>
        <w:t>please circle it above</w:t>
      </w:r>
      <w:r w:rsidRPr="001C6DB5">
        <w:rPr>
          <w:sz w:val="28"/>
          <w:szCs w:val="32"/>
        </w:rPr>
        <w:t>. Then, raise your hand for the experimenter to collect this sheet and give you further instructions.</w:t>
      </w:r>
    </w:p>
    <w:p w:rsidR="0046379F" w:rsidRDefault="0046379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56061F" w:rsidRDefault="0056061F" w:rsidP="00DD74F8">
      <w:pPr>
        <w:tabs>
          <w:tab w:val="left" w:pos="5040"/>
        </w:tabs>
        <w:spacing w:after="0" w:line="240" w:lineRule="auto"/>
        <w:jc w:val="center"/>
        <w:rPr>
          <w:rFonts w:ascii="Times New Roman" w:hAnsi="Times New Roman" w:cs="Times New Roman"/>
          <w:noProof/>
          <w:sz w:val="24"/>
        </w:rPr>
      </w:pPr>
      <w:r>
        <w:rPr>
          <w:rFonts w:ascii="Times New Roman" w:hAnsi="Times New Roman" w:cs="Times New Roman"/>
          <w:noProof/>
          <w:sz w:val="24"/>
        </w:rPr>
        <w:lastRenderedPageBreak/>
        <w:t>Sceenshots of more positive video used in study 9</w:t>
      </w:r>
    </w:p>
    <w:p w:rsidR="0046379F" w:rsidRDefault="0046379F" w:rsidP="00DD74F8">
      <w:pPr>
        <w:spacing w:after="0" w:line="240" w:lineRule="auto"/>
        <w:rPr>
          <w:rFonts w:ascii="Times New Roman" w:hAnsi="Times New Roman" w:cs="Times New Roman"/>
          <w:noProof/>
          <w:sz w:val="24"/>
        </w:rPr>
      </w:pPr>
    </w:p>
    <w:p w:rsidR="0046379F" w:rsidRDefault="00DD74F8" w:rsidP="00DD74F8">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extent cx="2560320" cy="13716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screenshot positive 0.jpg"/>
                    <pic:cNvPicPr/>
                  </pic:nvPicPr>
                  <pic:blipFill>
                    <a:blip r:embed="rId14">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w:drawing>
          <wp:inline distT="0" distB="0" distL="0" distR="0">
            <wp:extent cx="2560320" cy="13716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screenshot positive 15.jpg"/>
                    <pic:cNvPicPr/>
                  </pic:nvPicPr>
                  <pic:blipFill>
                    <a:blip r:embed="rId15">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DD74F8" w:rsidRDefault="00DD74F8" w:rsidP="00DD74F8">
      <w:pPr>
        <w:spacing w:after="0" w:line="240" w:lineRule="auto"/>
        <w:ind w:left="720" w:firstLine="720"/>
        <w:rPr>
          <w:rFonts w:ascii="Times New Roman" w:hAnsi="Times New Roman" w:cs="Times New Roman"/>
          <w:noProof/>
          <w:sz w:val="24"/>
        </w:rPr>
      </w:pPr>
      <w:r>
        <w:rPr>
          <w:rFonts w:ascii="Times New Roman" w:hAnsi="Times New Roman" w:cs="Times New Roman"/>
          <w:noProof/>
          <w:sz w:val="24"/>
        </w:rPr>
        <w:t>0 seconds</w:t>
      </w:r>
      <w:r w:rsidR="007D67B8">
        <w:rPr>
          <w:rFonts w:ascii="Times New Roman" w:hAnsi="Times New Roman" w:cs="Times New Roman"/>
          <w:noProof/>
          <w:sz w:val="24"/>
        </w:rPr>
        <w:t xml:space="preserve"> </w:t>
      </w:r>
      <w:r w:rsidR="00BE547B">
        <w:rPr>
          <w:rFonts w:ascii="Times New Roman" w:hAnsi="Times New Roman" w:cs="Times New Roman"/>
          <w:noProof/>
          <w:sz w:val="24"/>
        </w:rPr>
        <w:t>(Start</w:t>
      </w:r>
      <w:r>
        <w:rPr>
          <w:rFonts w:ascii="Times New Roman" w:hAnsi="Times New Roman" w:cs="Times New Roman"/>
          <w:noProof/>
          <w:sz w:val="24"/>
        </w:rPr>
        <w:t>)</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15 seconds</w:t>
      </w:r>
    </w:p>
    <w:p w:rsidR="00DD74F8" w:rsidRDefault="00DD74F8" w:rsidP="00DD74F8">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extent cx="2560320" cy="13716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screenshot positive 30.jpg"/>
                    <pic:cNvPicPr/>
                  </pic:nvPicPr>
                  <pic:blipFill>
                    <a:blip r:embed="rId16">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drawing>
          <wp:inline distT="0" distB="0" distL="0" distR="0">
            <wp:extent cx="2560320" cy="13716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screenshot positive 45.jpg"/>
                    <pic:cNvPicPr/>
                  </pic:nvPicPr>
                  <pic:blipFill>
                    <a:blip r:embed="rId17">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DD74F8" w:rsidRDefault="00DD74F8" w:rsidP="00DD74F8">
      <w:pPr>
        <w:spacing w:after="0" w:line="240" w:lineRule="auto"/>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30 seconds</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45 seconds</w:t>
      </w:r>
    </w:p>
    <w:p w:rsidR="00DD74F8" w:rsidRDefault="00DD74F8" w:rsidP="00DD74F8">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extent cx="2560320" cy="137160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screenshot positive 100.jpg"/>
                    <pic:cNvPicPr/>
                  </pic:nvPicPr>
                  <pic:blipFill>
                    <a:blip r:embed="rId18">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sidR="00D65185">
        <w:rPr>
          <w:rFonts w:ascii="Times New Roman" w:hAnsi="Times New Roman" w:cs="Times New Roman"/>
          <w:noProof/>
          <w:sz w:val="24"/>
        </w:rPr>
        <w:tab/>
      </w:r>
      <w:r w:rsidR="00D65185">
        <w:rPr>
          <w:rFonts w:ascii="Times New Roman" w:hAnsi="Times New Roman" w:cs="Times New Roman"/>
          <w:noProof/>
          <w:sz w:val="24"/>
        </w:rPr>
        <w:tab/>
      </w:r>
      <w:r w:rsidR="00D65185">
        <w:rPr>
          <w:rFonts w:ascii="Times New Roman" w:hAnsi="Times New Roman" w:cs="Times New Roman"/>
          <w:noProof/>
          <w:sz w:val="24"/>
        </w:rPr>
        <w:drawing>
          <wp:inline distT="0" distB="0" distL="0" distR="0">
            <wp:extent cx="2560320" cy="13716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screenshot positive 115.jpg"/>
                    <pic:cNvPicPr/>
                  </pic:nvPicPr>
                  <pic:blipFill>
                    <a:blip r:embed="rId19">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DD74F8" w:rsidRDefault="00DD74F8" w:rsidP="00DD74F8">
      <w:pPr>
        <w:spacing w:after="0" w:line="240" w:lineRule="auto"/>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1 minute</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sidR="00D65185">
        <w:rPr>
          <w:rFonts w:ascii="Times New Roman" w:hAnsi="Times New Roman" w:cs="Times New Roman"/>
          <w:noProof/>
          <w:sz w:val="24"/>
        </w:rPr>
        <w:t>1 minute 15 seconds</w:t>
      </w:r>
    </w:p>
    <w:p w:rsidR="00D65185" w:rsidRDefault="00D65185" w:rsidP="00DD74F8">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extent cx="2560320" cy="13716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screenshot positive 130.jpg"/>
                    <pic:cNvPicPr/>
                  </pic:nvPicPr>
                  <pic:blipFill>
                    <a:blip r:embed="rId20">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drawing>
          <wp:inline distT="0" distB="0" distL="0" distR="0">
            <wp:extent cx="2560320" cy="1371600"/>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screenshot positive 145.jpg"/>
                    <pic:cNvPicPr/>
                  </pic:nvPicPr>
                  <pic:blipFill>
                    <a:blip r:embed="rId21">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D65185" w:rsidRDefault="00D65185" w:rsidP="00DD74F8">
      <w:pPr>
        <w:spacing w:after="0" w:line="240" w:lineRule="auto"/>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1 min 30 seconds</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1 min 45 seconds</w:t>
      </w:r>
    </w:p>
    <w:p w:rsidR="00D65185" w:rsidRDefault="00D65185" w:rsidP="00DD74F8">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extent cx="2560320" cy="137160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screenshot positive 200.jpg"/>
                    <pic:cNvPicPr/>
                  </pic:nvPicPr>
                  <pic:blipFill>
                    <a:blip r:embed="rId22">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drawing>
          <wp:inline distT="0" distB="0" distL="0" distR="0">
            <wp:extent cx="2560320" cy="13716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screenshot positive 215.jpg"/>
                    <pic:cNvPicPr/>
                  </pic:nvPicPr>
                  <pic:blipFill>
                    <a:blip r:embed="rId23">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D65185" w:rsidRDefault="00D65185" w:rsidP="00DD74F8">
      <w:pPr>
        <w:spacing w:after="0" w:line="240" w:lineRule="auto"/>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2 minutes</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2 minutes 15 seconds</w:t>
      </w:r>
    </w:p>
    <w:p w:rsidR="00D65185" w:rsidRDefault="00D65185" w:rsidP="00DD74F8">
      <w:pPr>
        <w:spacing w:after="0" w:line="240" w:lineRule="auto"/>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extent cx="2560320" cy="13716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screenshot positive 230.jpg"/>
                    <pic:cNvPicPr/>
                  </pic:nvPicPr>
                  <pic:blipFill>
                    <a:blip r:embed="rId24">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drawing>
          <wp:inline distT="0" distB="0" distL="0" distR="0">
            <wp:extent cx="2560320" cy="137160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screenshot positive 245.jpg"/>
                    <pic:cNvPicPr/>
                  </pic:nvPicPr>
                  <pic:blipFill>
                    <a:blip r:embed="rId25">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0D6F6B" w:rsidRDefault="000D6F6B" w:rsidP="00DD74F8">
      <w:pPr>
        <w:spacing w:after="0" w:line="240" w:lineRule="auto"/>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2 minutes 30 seconds</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2 mintues 45 seconds</w:t>
      </w:r>
    </w:p>
    <w:p w:rsidR="000D6F6B" w:rsidRDefault="000D6F6B" w:rsidP="00DD74F8">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extent cx="2560320" cy="137160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screenshot positive 300.jpg"/>
                    <pic:cNvPicPr/>
                  </pic:nvPicPr>
                  <pic:blipFill>
                    <a:blip r:embed="rId26">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A92AFE" w:rsidRDefault="000D6F6B" w:rsidP="00DD74F8">
      <w:pPr>
        <w:spacing w:after="0" w:line="240" w:lineRule="auto"/>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3 minutes</w:t>
      </w:r>
      <w:r w:rsidR="00BE547B">
        <w:rPr>
          <w:rFonts w:ascii="Times New Roman" w:hAnsi="Times New Roman" w:cs="Times New Roman"/>
          <w:noProof/>
          <w:sz w:val="24"/>
        </w:rPr>
        <w:t xml:space="preserve"> (End)</w:t>
      </w:r>
    </w:p>
    <w:p w:rsidR="00A92AFE" w:rsidRDefault="00A92AFE">
      <w:pPr>
        <w:rPr>
          <w:rFonts w:ascii="Times New Roman" w:hAnsi="Times New Roman" w:cs="Times New Roman"/>
          <w:noProof/>
          <w:sz w:val="24"/>
        </w:rPr>
      </w:pPr>
      <w:r>
        <w:rPr>
          <w:rFonts w:ascii="Times New Roman" w:hAnsi="Times New Roman" w:cs="Times New Roman"/>
          <w:noProof/>
          <w:sz w:val="24"/>
        </w:rPr>
        <w:br w:type="page"/>
      </w:r>
    </w:p>
    <w:p w:rsidR="00A92AFE" w:rsidRDefault="00A92AFE" w:rsidP="00A92AFE">
      <w:pPr>
        <w:tabs>
          <w:tab w:val="left" w:pos="5040"/>
        </w:tabs>
        <w:spacing w:after="0" w:line="240" w:lineRule="auto"/>
        <w:jc w:val="center"/>
        <w:rPr>
          <w:rFonts w:ascii="Times New Roman" w:hAnsi="Times New Roman" w:cs="Times New Roman"/>
          <w:noProof/>
          <w:sz w:val="24"/>
        </w:rPr>
      </w:pPr>
      <w:r>
        <w:rPr>
          <w:rFonts w:ascii="Times New Roman" w:hAnsi="Times New Roman" w:cs="Times New Roman"/>
          <w:noProof/>
          <w:sz w:val="24"/>
        </w:rPr>
        <w:lastRenderedPageBreak/>
        <w:t>Sceenshots of more negative video used in study 9</w:t>
      </w:r>
    </w:p>
    <w:p w:rsidR="00A92AFE" w:rsidRPr="00252796" w:rsidRDefault="00A92AFE" w:rsidP="00A92AFE">
      <w:pPr>
        <w:tabs>
          <w:tab w:val="left" w:pos="5040"/>
        </w:tabs>
        <w:spacing w:after="0" w:line="240" w:lineRule="auto"/>
        <w:rPr>
          <w:rFonts w:ascii="Times New Roman" w:hAnsi="Times New Roman" w:cs="Times New Roman"/>
          <w:noProof/>
          <w:sz w:val="14"/>
        </w:rPr>
      </w:pPr>
    </w:p>
    <w:p w:rsidR="00A92AFE" w:rsidRDefault="00A92AFE" w:rsidP="00A92AFE">
      <w:pPr>
        <w:tabs>
          <w:tab w:val="left" w:pos="5040"/>
        </w:tabs>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72BFBDCF" wp14:editId="40E1AB7B">
            <wp:extent cx="2560320" cy="14356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g 0.jpg"/>
                    <pic:cNvPicPr/>
                  </pic:nvPicPr>
                  <pic:blipFill>
                    <a:blip r:embed="rId27">
                      <a:extLst>
                        <a:ext uri="{28A0092B-C50C-407E-A947-70E740481C1C}">
                          <a14:useLocalDpi xmlns:a14="http://schemas.microsoft.com/office/drawing/2010/main" val="0"/>
                        </a:ext>
                      </a:extLst>
                    </a:blip>
                    <a:stretch>
                      <a:fillRect/>
                    </a:stretch>
                  </pic:blipFill>
                  <pic:spPr>
                    <a:xfrm>
                      <a:off x="0" y="0"/>
                      <a:ext cx="2560320" cy="1435608"/>
                    </a:xfrm>
                    <a:prstGeom prst="rect">
                      <a:avLst/>
                    </a:prstGeom>
                  </pic:spPr>
                </pic:pic>
              </a:graphicData>
            </a:graphic>
          </wp:inline>
        </w:drawing>
      </w:r>
      <w:r>
        <w:rPr>
          <w:rFonts w:ascii="Times New Roman" w:hAnsi="Times New Roman" w:cs="Times New Roman"/>
          <w:noProof/>
          <w:sz w:val="24"/>
        </w:rPr>
        <w:tab/>
      </w:r>
      <w:r>
        <w:rPr>
          <w:rFonts w:ascii="Times New Roman" w:hAnsi="Times New Roman" w:cs="Times New Roman"/>
          <w:noProof/>
          <w:sz w:val="24"/>
        </w:rPr>
        <w:drawing>
          <wp:inline distT="0" distB="0" distL="0" distR="0" wp14:anchorId="2C7C5C23" wp14:editId="39E76502">
            <wp:extent cx="2560320" cy="1371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Neg 1b.jp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A92AFE" w:rsidRDefault="00A92AFE" w:rsidP="00A92AFE">
      <w:pPr>
        <w:spacing w:after="0" w:line="240" w:lineRule="auto"/>
        <w:ind w:left="720" w:firstLine="720"/>
        <w:rPr>
          <w:rFonts w:ascii="Times New Roman" w:hAnsi="Times New Roman" w:cs="Times New Roman"/>
          <w:noProof/>
          <w:sz w:val="24"/>
        </w:rPr>
      </w:pPr>
      <w:r>
        <w:rPr>
          <w:rFonts w:ascii="Times New Roman" w:hAnsi="Times New Roman" w:cs="Times New Roman"/>
          <w:noProof/>
          <w:sz w:val="24"/>
        </w:rPr>
        <w:t>0 seconds</w:t>
      </w:r>
      <w:r w:rsidR="00BE547B">
        <w:rPr>
          <w:rFonts w:ascii="Times New Roman" w:hAnsi="Times New Roman" w:cs="Times New Roman"/>
          <w:noProof/>
          <w:sz w:val="24"/>
        </w:rPr>
        <w:t xml:space="preserve"> (Start</w:t>
      </w:r>
      <w:r>
        <w:rPr>
          <w:rFonts w:ascii="Times New Roman" w:hAnsi="Times New Roman" w:cs="Times New Roman"/>
          <w:noProof/>
          <w:sz w:val="24"/>
        </w:rPr>
        <w:t>)</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15 seconds</w:t>
      </w:r>
    </w:p>
    <w:p w:rsidR="00A92AFE" w:rsidRDefault="00A92AFE" w:rsidP="00A92AFE">
      <w:pPr>
        <w:tabs>
          <w:tab w:val="left" w:pos="5040"/>
        </w:tabs>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7D1AE3B3" wp14:editId="0B9E5266">
            <wp:extent cx="2560320" cy="1371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g 2.jp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noProof/>
          <w:sz w:val="24"/>
        </w:rPr>
        <w:tab/>
      </w:r>
      <w:r>
        <w:rPr>
          <w:rFonts w:ascii="Times New Roman" w:hAnsi="Times New Roman" w:cs="Times New Roman"/>
          <w:noProof/>
          <w:sz w:val="24"/>
        </w:rPr>
        <w:drawing>
          <wp:inline distT="0" distB="0" distL="0" distR="0" wp14:anchorId="53CBDD02" wp14:editId="4EEA7A48">
            <wp:extent cx="2560320" cy="1444752"/>
            <wp:effectExtent l="0" t="0" r="0" b="317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screenshot neg 45.jpg"/>
                    <pic:cNvPicPr/>
                  </pic:nvPicPr>
                  <pic:blipFill>
                    <a:blip r:embed="rId30">
                      <a:extLst>
                        <a:ext uri="{28A0092B-C50C-407E-A947-70E740481C1C}">
                          <a14:useLocalDpi xmlns:a14="http://schemas.microsoft.com/office/drawing/2010/main" val="0"/>
                        </a:ext>
                      </a:extLst>
                    </a:blip>
                    <a:stretch>
                      <a:fillRect/>
                    </a:stretch>
                  </pic:blipFill>
                  <pic:spPr>
                    <a:xfrm>
                      <a:off x="0" y="0"/>
                      <a:ext cx="2560320" cy="1444752"/>
                    </a:xfrm>
                    <a:prstGeom prst="rect">
                      <a:avLst/>
                    </a:prstGeom>
                  </pic:spPr>
                </pic:pic>
              </a:graphicData>
            </a:graphic>
          </wp:inline>
        </w:drawing>
      </w:r>
    </w:p>
    <w:p w:rsidR="00A92AFE" w:rsidRDefault="00A92AFE" w:rsidP="00A92AFE">
      <w:pPr>
        <w:spacing w:after="0" w:line="240" w:lineRule="auto"/>
        <w:ind w:left="720" w:firstLine="720"/>
        <w:rPr>
          <w:rFonts w:ascii="Times New Roman" w:hAnsi="Times New Roman" w:cs="Times New Roman"/>
          <w:noProof/>
          <w:sz w:val="24"/>
        </w:rPr>
      </w:pPr>
      <w:r>
        <w:rPr>
          <w:rFonts w:ascii="Times New Roman" w:hAnsi="Times New Roman" w:cs="Times New Roman"/>
          <w:noProof/>
          <w:sz w:val="24"/>
        </w:rPr>
        <w:t>30 seconds</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45 seconds</w:t>
      </w:r>
    </w:p>
    <w:p w:rsidR="00A92AFE" w:rsidRDefault="00A92AFE" w:rsidP="00A92AFE">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1461ECDB" wp14:editId="0BC85917">
            <wp:extent cx="2560320" cy="13716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Neg 3 b.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drawing>
          <wp:inline distT="0" distB="0" distL="0" distR="0" wp14:anchorId="200E7E6E" wp14:editId="671508D7">
            <wp:extent cx="2560320" cy="13716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screenshot neg 115.jpg"/>
                    <pic:cNvPicPr/>
                  </pic:nvPicPr>
                  <pic:blipFill>
                    <a:blip r:embed="rId32">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A92AFE" w:rsidRDefault="00A92AFE" w:rsidP="00A92AFE">
      <w:pPr>
        <w:spacing w:after="0" w:line="240" w:lineRule="auto"/>
        <w:ind w:left="720" w:firstLine="720"/>
        <w:rPr>
          <w:rFonts w:ascii="Times New Roman" w:hAnsi="Times New Roman" w:cs="Times New Roman"/>
          <w:noProof/>
          <w:sz w:val="24"/>
        </w:rPr>
      </w:pPr>
      <w:r>
        <w:rPr>
          <w:rFonts w:ascii="Times New Roman" w:hAnsi="Times New Roman" w:cs="Times New Roman"/>
          <w:noProof/>
          <w:sz w:val="24"/>
        </w:rPr>
        <w:t>1 min</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1 min 15 seconds</w:t>
      </w:r>
    </w:p>
    <w:p w:rsidR="00A92AFE" w:rsidRDefault="00A92AFE" w:rsidP="00A92AFE">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2D0119DE" wp14:editId="1E4A137F">
            <wp:extent cx="2560320" cy="13716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Neg 4b.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drawing>
          <wp:inline distT="0" distB="0" distL="0" distR="0" wp14:anchorId="1ADAAB4F" wp14:editId="51EAA3B4">
            <wp:extent cx="2560320" cy="13716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screenshot neg 145.jpg"/>
                    <pic:cNvPicPr/>
                  </pic:nvPicPr>
                  <pic:blipFill>
                    <a:blip r:embed="rId34">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A92AFE" w:rsidRDefault="00A92AFE" w:rsidP="00A92AFE">
      <w:pPr>
        <w:spacing w:after="0" w:line="240" w:lineRule="auto"/>
        <w:ind w:left="720" w:firstLine="720"/>
        <w:rPr>
          <w:rFonts w:ascii="Times New Roman" w:hAnsi="Times New Roman" w:cs="Times New Roman"/>
          <w:noProof/>
          <w:sz w:val="24"/>
        </w:rPr>
      </w:pPr>
      <w:r>
        <w:rPr>
          <w:rFonts w:ascii="Times New Roman" w:hAnsi="Times New Roman" w:cs="Times New Roman"/>
          <w:noProof/>
          <w:sz w:val="24"/>
        </w:rPr>
        <w:t>1 min 30 seconds</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1 min 45 seconds</w:t>
      </w:r>
    </w:p>
    <w:p w:rsidR="00A92AFE" w:rsidRDefault="00A92AFE" w:rsidP="00A92AFE">
      <w:pPr>
        <w:spacing w:after="0" w:line="240" w:lineRule="auto"/>
        <w:rPr>
          <w:rFonts w:ascii="Times New Roman" w:hAnsi="Times New Roman" w:cs="Times New Roman"/>
          <w:sz w:val="24"/>
        </w:rPr>
      </w:pPr>
      <w:r>
        <w:rPr>
          <w:rFonts w:ascii="Times New Roman" w:hAnsi="Times New Roman" w:cs="Times New Roman"/>
          <w:noProof/>
          <w:sz w:val="24"/>
        </w:rPr>
        <w:drawing>
          <wp:inline distT="0" distB="0" distL="0" distR="0" wp14:anchorId="31971E76" wp14:editId="0D786831">
            <wp:extent cx="2560320" cy="13716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Neg 5.jp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w:drawing>
          <wp:inline distT="0" distB="0" distL="0" distR="0" wp14:anchorId="5F41D2AD" wp14:editId="7B3C1D7F">
            <wp:extent cx="2560320" cy="13716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screenshot neg 215.jpg"/>
                    <pic:cNvPicPr/>
                  </pic:nvPicPr>
                  <pic:blipFill>
                    <a:blip r:embed="rId36">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A92AFE" w:rsidRDefault="00A92AFE" w:rsidP="00A92AFE">
      <w:pPr>
        <w:spacing w:after="0" w:line="240" w:lineRule="auto"/>
        <w:rPr>
          <w:rFonts w:ascii="Times New Roman" w:hAnsi="Times New Roman" w:cs="Times New Roman"/>
          <w:noProof/>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w:t>2 min</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2 min 15 seconds</w:t>
      </w:r>
      <w:r>
        <w:rPr>
          <w:rFonts w:ascii="Times New Roman" w:hAnsi="Times New Roman" w:cs="Times New Roman"/>
          <w:noProof/>
          <w:sz w:val="24"/>
        </w:rPr>
        <w:br w:type="page"/>
      </w:r>
    </w:p>
    <w:p w:rsidR="00A92AFE" w:rsidRDefault="00A92AFE" w:rsidP="00A92AFE">
      <w:pPr>
        <w:spacing w:after="0" w:line="240" w:lineRule="auto"/>
        <w:rPr>
          <w:rFonts w:ascii="Times New Roman" w:hAnsi="Times New Roman" w:cs="Times New Roman"/>
          <w:noProof/>
          <w:sz w:val="24"/>
        </w:rPr>
      </w:pPr>
    </w:p>
    <w:p w:rsidR="00A92AFE" w:rsidRDefault="00A92AFE" w:rsidP="00A92AFE">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4C448B7F" wp14:editId="7CA85270">
            <wp:extent cx="2560320" cy="13716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screenshot neg 230.jpg"/>
                    <pic:cNvPicPr/>
                  </pic:nvPicPr>
                  <pic:blipFill>
                    <a:blip r:embed="rId37">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drawing>
          <wp:inline distT="0" distB="0" distL="0" distR="0" wp14:anchorId="606F8194" wp14:editId="30CB0460">
            <wp:extent cx="2560320" cy="13716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screenshot neg 245.jpg"/>
                    <pic:cNvPicPr/>
                  </pic:nvPicPr>
                  <pic:blipFill>
                    <a:blip r:embed="rId38">
                      <a:extLst>
                        <a:ext uri="{28A0092B-C50C-407E-A947-70E740481C1C}">
                          <a14:useLocalDpi xmlns:a14="http://schemas.microsoft.com/office/drawing/2010/main" val="0"/>
                        </a:ext>
                      </a:extLst>
                    </a:blip>
                    <a:stretch>
                      <a:fillRect/>
                    </a:stretch>
                  </pic:blipFill>
                  <pic:spPr>
                    <a:xfrm>
                      <a:off x="0" y="0"/>
                      <a:ext cx="2560320" cy="1371600"/>
                    </a:xfrm>
                    <a:prstGeom prst="rect">
                      <a:avLst/>
                    </a:prstGeom>
                  </pic:spPr>
                </pic:pic>
              </a:graphicData>
            </a:graphic>
          </wp:inline>
        </w:drawing>
      </w:r>
    </w:p>
    <w:p w:rsidR="00A92AFE" w:rsidRDefault="00A92AFE" w:rsidP="00A92AFE">
      <w:pPr>
        <w:spacing w:after="0" w:line="240" w:lineRule="auto"/>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2 min 30 seconds</w:t>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r>
      <w:r>
        <w:rPr>
          <w:rFonts w:ascii="Times New Roman" w:hAnsi="Times New Roman" w:cs="Times New Roman"/>
          <w:noProof/>
          <w:sz w:val="24"/>
        </w:rPr>
        <w:tab/>
        <w:t>2 min 45 seconds</w:t>
      </w:r>
    </w:p>
    <w:p w:rsidR="00A92AFE" w:rsidRDefault="00A92AFE" w:rsidP="00A92AFE">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7773A925" wp14:editId="2B2CDB37">
            <wp:extent cx="2560320" cy="14356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neg 300.jpg"/>
                    <pic:cNvPicPr/>
                  </pic:nvPicPr>
                  <pic:blipFill>
                    <a:blip r:embed="rId39">
                      <a:extLst>
                        <a:ext uri="{28A0092B-C50C-407E-A947-70E740481C1C}">
                          <a14:useLocalDpi xmlns:a14="http://schemas.microsoft.com/office/drawing/2010/main" val="0"/>
                        </a:ext>
                      </a:extLst>
                    </a:blip>
                    <a:stretch>
                      <a:fillRect/>
                    </a:stretch>
                  </pic:blipFill>
                  <pic:spPr>
                    <a:xfrm>
                      <a:off x="0" y="0"/>
                      <a:ext cx="2560320" cy="1435608"/>
                    </a:xfrm>
                    <a:prstGeom prst="rect">
                      <a:avLst/>
                    </a:prstGeom>
                  </pic:spPr>
                </pic:pic>
              </a:graphicData>
            </a:graphic>
          </wp:inline>
        </w:drawing>
      </w:r>
    </w:p>
    <w:p w:rsidR="00A92AFE" w:rsidRDefault="00A92AFE" w:rsidP="00A92AFE">
      <w:pPr>
        <w:spacing w:after="0" w:line="240" w:lineRule="auto"/>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noProof/>
          <w:sz w:val="24"/>
        </w:rPr>
        <w:tab/>
        <w:t>3 min (End)</w:t>
      </w:r>
    </w:p>
    <w:p w:rsidR="00A92AFE" w:rsidRDefault="00A92AFE" w:rsidP="00A92AFE">
      <w:pPr>
        <w:spacing w:after="0"/>
        <w:rPr>
          <w:rFonts w:ascii="Times New Roman" w:hAnsi="Times New Roman" w:cs="Times New Roman"/>
          <w:noProof/>
          <w:sz w:val="24"/>
        </w:rPr>
      </w:pPr>
    </w:p>
    <w:p w:rsidR="000D6F6B" w:rsidRDefault="000D6F6B" w:rsidP="00DD74F8">
      <w:pPr>
        <w:spacing w:after="0" w:line="240" w:lineRule="auto"/>
        <w:rPr>
          <w:rFonts w:ascii="Times New Roman" w:hAnsi="Times New Roman" w:cs="Times New Roman"/>
          <w:noProof/>
          <w:sz w:val="24"/>
        </w:rPr>
      </w:pPr>
    </w:p>
    <w:sectPr w:rsidR="000D6F6B" w:rsidSect="00510ECC">
      <w:headerReference w:type="default" r:id="rId40"/>
      <w:head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C7E" w:rsidRDefault="00F11C7E" w:rsidP="00054493">
      <w:pPr>
        <w:spacing w:after="0" w:line="240" w:lineRule="auto"/>
      </w:pPr>
      <w:r>
        <w:separator/>
      </w:r>
    </w:p>
  </w:endnote>
  <w:endnote w:type="continuationSeparator" w:id="0">
    <w:p w:rsidR="00F11C7E" w:rsidRDefault="00F11C7E" w:rsidP="0005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C7E" w:rsidRDefault="00F11C7E" w:rsidP="00054493">
      <w:pPr>
        <w:spacing w:after="0" w:line="240" w:lineRule="auto"/>
      </w:pPr>
      <w:r>
        <w:separator/>
      </w:r>
    </w:p>
  </w:footnote>
  <w:footnote w:type="continuationSeparator" w:id="0">
    <w:p w:rsidR="00F11C7E" w:rsidRDefault="00F11C7E" w:rsidP="00054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0CE" w:rsidRDefault="000C4ECD" w:rsidP="00675A2C">
    <w:pPr>
      <w:pStyle w:val="Header"/>
      <w:tabs>
        <w:tab w:val="clear" w:pos="4680"/>
      </w:tabs>
    </w:pPr>
    <w:r>
      <w:tab/>
    </w:r>
    <w:r>
      <w:fldChar w:fldCharType="begin"/>
    </w:r>
    <w:r>
      <w:instrText xml:space="preserve"> PAGE   \* MERGEFORMAT </w:instrText>
    </w:r>
    <w:r>
      <w:fldChar w:fldCharType="separate"/>
    </w:r>
    <w:r w:rsidR="0085017F">
      <w:rPr>
        <w:noProof/>
      </w:rPr>
      <w:t>19</w:t>
    </w:r>
    <w:r>
      <w:rPr>
        <w:noProof/>
      </w:rPr>
      <w:fldChar w:fldCharType="end"/>
    </w:r>
  </w:p>
  <w:p w:rsidR="00675A2C" w:rsidRDefault="00675A2C" w:rsidP="00675A2C">
    <w:pPr>
      <w:pStyle w:val="Header"/>
      <w:tabs>
        <w:tab w:val="clear" w:pos="4680"/>
      </w:tabs>
    </w:pPr>
    <w:r>
      <w:t>PHOTO-TAKING AND EXPERIENCES: SUPPLEMENTAL MATERIALS</w:t>
    </w:r>
  </w:p>
  <w:p w:rsidR="001700CE" w:rsidRDefault="00F11C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036869"/>
      <w:docPartObj>
        <w:docPartGallery w:val="Page Numbers (Top of Page)"/>
        <w:docPartUnique/>
      </w:docPartObj>
    </w:sdtPr>
    <w:sdtEndPr>
      <w:rPr>
        <w:noProof/>
      </w:rPr>
    </w:sdtEndPr>
    <w:sdtContent>
      <w:p w:rsidR="001700CE" w:rsidRDefault="000C4ECD">
        <w:pPr>
          <w:pStyle w:val="Header"/>
          <w:jc w:val="right"/>
        </w:pPr>
        <w:r>
          <w:fldChar w:fldCharType="begin"/>
        </w:r>
        <w:r>
          <w:instrText xml:space="preserve"> PAGE   \* MERGEFORMAT </w:instrText>
        </w:r>
        <w:r>
          <w:fldChar w:fldCharType="separate"/>
        </w:r>
        <w:r w:rsidR="0085017F">
          <w:rPr>
            <w:noProof/>
          </w:rPr>
          <w:t>1</w:t>
        </w:r>
        <w:r>
          <w:rPr>
            <w:noProof/>
          </w:rPr>
          <w:fldChar w:fldCharType="end"/>
        </w:r>
      </w:p>
    </w:sdtContent>
  </w:sdt>
  <w:p w:rsidR="00675A2C" w:rsidRDefault="00675A2C" w:rsidP="00675A2C">
    <w:pPr>
      <w:pStyle w:val="Header"/>
      <w:tabs>
        <w:tab w:val="clear" w:pos="4680"/>
      </w:tabs>
    </w:pPr>
    <w:r>
      <w:t>PHOTO-TAKING AND EXPERIENCES: SUPPLEMENTAL MATERIALS</w:t>
    </w:r>
  </w:p>
  <w:p w:rsidR="001700CE" w:rsidRDefault="00F11C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79DD"/>
    <w:multiLevelType w:val="hybridMultilevel"/>
    <w:tmpl w:val="19507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A3969"/>
    <w:multiLevelType w:val="hybridMultilevel"/>
    <w:tmpl w:val="7EF85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9B7B8C"/>
    <w:multiLevelType w:val="hybridMultilevel"/>
    <w:tmpl w:val="AC7C9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D36B3B"/>
    <w:multiLevelType w:val="hybridMultilevel"/>
    <w:tmpl w:val="21F4E2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8E483D"/>
    <w:multiLevelType w:val="hybridMultilevel"/>
    <w:tmpl w:val="1B32C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CB324A"/>
    <w:multiLevelType w:val="hybridMultilevel"/>
    <w:tmpl w:val="37FAD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597311"/>
    <w:multiLevelType w:val="hybridMultilevel"/>
    <w:tmpl w:val="21A875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A53EF3"/>
    <w:multiLevelType w:val="hybridMultilevel"/>
    <w:tmpl w:val="F17CE3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0E4F07"/>
    <w:multiLevelType w:val="hybridMultilevel"/>
    <w:tmpl w:val="F7F4E3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DD5D25"/>
    <w:multiLevelType w:val="hybridMultilevel"/>
    <w:tmpl w:val="4CAE3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9C7135C"/>
    <w:multiLevelType w:val="hybridMultilevel"/>
    <w:tmpl w:val="EB8ACB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263EF0"/>
    <w:multiLevelType w:val="hybridMultilevel"/>
    <w:tmpl w:val="A2A4DD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AF7597"/>
    <w:multiLevelType w:val="hybridMultilevel"/>
    <w:tmpl w:val="FA9AA1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740C51"/>
    <w:multiLevelType w:val="hybridMultilevel"/>
    <w:tmpl w:val="6AA6BED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101696"/>
    <w:multiLevelType w:val="hybridMultilevel"/>
    <w:tmpl w:val="30E2A9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91961E1"/>
    <w:multiLevelType w:val="hybridMultilevel"/>
    <w:tmpl w:val="DD6E5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920A5B"/>
    <w:multiLevelType w:val="hybridMultilevel"/>
    <w:tmpl w:val="F7262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A553A37"/>
    <w:multiLevelType w:val="hybridMultilevel"/>
    <w:tmpl w:val="C3AC2A3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AAE0FAE"/>
    <w:multiLevelType w:val="hybridMultilevel"/>
    <w:tmpl w:val="CFD82E10"/>
    <w:lvl w:ilvl="0" w:tplc="1BD03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F95FA1"/>
    <w:multiLevelType w:val="hybridMultilevel"/>
    <w:tmpl w:val="C0B6AF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2831709"/>
    <w:multiLevelType w:val="hybridMultilevel"/>
    <w:tmpl w:val="0BCCD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5A40F22"/>
    <w:multiLevelType w:val="hybridMultilevel"/>
    <w:tmpl w:val="63705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A7D1A68"/>
    <w:multiLevelType w:val="hybridMultilevel"/>
    <w:tmpl w:val="82E4C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DB338B"/>
    <w:multiLevelType w:val="hybridMultilevel"/>
    <w:tmpl w:val="A2A2D2E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E186BCF"/>
    <w:multiLevelType w:val="hybridMultilevel"/>
    <w:tmpl w:val="685C12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10400EB"/>
    <w:multiLevelType w:val="hybridMultilevel"/>
    <w:tmpl w:val="E85498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8DB4735"/>
    <w:multiLevelType w:val="hybridMultilevel"/>
    <w:tmpl w:val="08B68C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5E0206"/>
    <w:multiLevelType w:val="hybridMultilevel"/>
    <w:tmpl w:val="9F8685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4A87CF4"/>
    <w:multiLevelType w:val="hybridMultilevel"/>
    <w:tmpl w:val="38D82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1008CE"/>
    <w:multiLevelType w:val="hybridMultilevel"/>
    <w:tmpl w:val="12E2B238"/>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76B6C03"/>
    <w:multiLevelType w:val="hybridMultilevel"/>
    <w:tmpl w:val="BCBC2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4C027F"/>
    <w:multiLevelType w:val="hybridMultilevel"/>
    <w:tmpl w:val="E7EAC43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A11749B"/>
    <w:multiLevelType w:val="hybridMultilevel"/>
    <w:tmpl w:val="608C6FC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D652F0"/>
    <w:multiLevelType w:val="hybridMultilevel"/>
    <w:tmpl w:val="F6C6A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C209C0"/>
    <w:multiLevelType w:val="hybridMultilevel"/>
    <w:tmpl w:val="7974D6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8485D8D"/>
    <w:multiLevelType w:val="hybridMultilevel"/>
    <w:tmpl w:val="BB263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E3D78A7"/>
    <w:multiLevelType w:val="hybridMultilevel"/>
    <w:tmpl w:val="FC4A28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12B5C92"/>
    <w:multiLevelType w:val="hybridMultilevel"/>
    <w:tmpl w:val="0DD2A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81F173C"/>
    <w:multiLevelType w:val="hybridMultilevel"/>
    <w:tmpl w:val="30AE04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201712"/>
    <w:multiLevelType w:val="hybridMultilevel"/>
    <w:tmpl w:val="845A0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25"/>
  </w:num>
  <w:num w:numId="4">
    <w:abstractNumId w:val="11"/>
  </w:num>
  <w:num w:numId="5">
    <w:abstractNumId w:val="23"/>
  </w:num>
  <w:num w:numId="6">
    <w:abstractNumId w:val="24"/>
  </w:num>
  <w:num w:numId="7">
    <w:abstractNumId w:val="0"/>
  </w:num>
  <w:num w:numId="8">
    <w:abstractNumId w:val="17"/>
  </w:num>
  <w:num w:numId="9">
    <w:abstractNumId w:val="32"/>
  </w:num>
  <w:num w:numId="10">
    <w:abstractNumId w:val="20"/>
  </w:num>
  <w:num w:numId="11">
    <w:abstractNumId w:val="15"/>
  </w:num>
  <w:num w:numId="12">
    <w:abstractNumId w:val="35"/>
  </w:num>
  <w:num w:numId="13">
    <w:abstractNumId w:val="9"/>
  </w:num>
  <w:num w:numId="14">
    <w:abstractNumId w:val="36"/>
  </w:num>
  <w:num w:numId="15">
    <w:abstractNumId w:val="5"/>
  </w:num>
  <w:num w:numId="16">
    <w:abstractNumId w:val="21"/>
  </w:num>
  <w:num w:numId="17">
    <w:abstractNumId w:val="28"/>
  </w:num>
  <w:num w:numId="18">
    <w:abstractNumId w:val="18"/>
  </w:num>
  <w:num w:numId="19">
    <w:abstractNumId w:val="1"/>
  </w:num>
  <w:num w:numId="20">
    <w:abstractNumId w:val="7"/>
  </w:num>
  <w:num w:numId="21">
    <w:abstractNumId w:val="34"/>
  </w:num>
  <w:num w:numId="22">
    <w:abstractNumId w:val="37"/>
  </w:num>
  <w:num w:numId="23">
    <w:abstractNumId w:val="4"/>
  </w:num>
  <w:num w:numId="24">
    <w:abstractNumId w:val="3"/>
  </w:num>
  <w:num w:numId="25">
    <w:abstractNumId w:val="12"/>
  </w:num>
  <w:num w:numId="26">
    <w:abstractNumId w:val="27"/>
  </w:num>
  <w:num w:numId="27">
    <w:abstractNumId w:val="14"/>
  </w:num>
  <w:num w:numId="28">
    <w:abstractNumId w:val="10"/>
  </w:num>
  <w:num w:numId="29">
    <w:abstractNumId w:val="26"/>
  </w:num>
  <w:num w:numId="30">
    <w:abstractNumId w:val="29"/>
  </w:num>
  <w:num w:numId="31">
    <w:abstractNumId w:val="19"/>
  </w:num>
  <w:num w:numId="32">
    <w:abstractNumId w:val="39"/>
  </w:num>
  <w:num w:numId="33">
    <w:abstractNumId w:val="33"/>
  </w:num>
  <w:num w:numId="34">
    <w:abstractNumId w:val="16"/>
  </w:num>
  <w:num w:numId="35">
    <w:abstractNumId w:val="22"/>
  </w:num>
  <w:num w:numId="36">
    <w:abstractNumId w:val="13"/>
  </w:num>
  <w:num w:numId="37">
    <w:abstractNumId w:val="38"/>
  </w:num>
  <w:num w:numId="38">
    <w:abstractNumId w:val="31"/>
  </w:num>
  <w:num w:numId="39">
    <w:abstractNumId w:val="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3D2"/>
    <w:rsid w:val="00054493"/>
    <w:rsid w:val="000C4ECD"/>
    <w:rsid w:val="000D6F6B"/>
    <w:rsid w:val="00134EE7"/>
    <w:rsid w:val="001C6DB5"/>
    <w:rsid w:val="001E45F3"/>
    <w:rsid w:val="00224952"/>
    <w:rsid w:val="00252F40"/>
    <w:rsid w:val="002C4E99"/>
    <w:rsid w:val="003347A3"/>
    <w:rsid w:val="003F07D3"/>
    <w:rsid w:val="0043676D"/>
    <w:rsid w:val="00452E7B"/>
    <w:rsid w:val="0046379F"/>
    <w:rsid w:val="005133D2"/>
    <w:rsid w:val="005412F4"/>
    <w:rsid w:val="0056061F"/>
    <w:rsid w:val="005B1B42"/>
    <w:rsid w:val="005F70E5"/>
    <w:rsid w:val="00675A2C"/>
    <w:rsid w:val="006E7AEB"/>
    <w:rsid w:val="007C3A6D"/>
    <w:rsid w:val="007D67B8"/>
    <w:rsid w:val="0085017F"/>
    <w:rsid w:val="0097740C"/>
    <w:rsid w:val="00A43D3E"/>
    <w:rsid w:val="00A92AFE"/>
    <w:rsid w:val="00B5133E"/>
    <w:rsid w:val="00B55317"/>
    <w:rsid w:val="00BE547B"/>
    <w:rsid w:val="00CD1326"/>
    <w:rsid w:val="00D65185"/>
    <w:rsid w:val="00D91080"/>
    <w:rsid w:val="00DA309F"/>
    <w:rsid w:val="00DD74F8"/>
    <w:rsid w:val="00E17B39"/>
    <w:rsid w:val="00E7788F"/>
    <w:rsid w:val="00E81952"/>
    <w:rsid w:val="00EA7A1D"/>
    <w:rsid w:val="00EE5E40"/>
    <w:rsid w:val="00F07EC6"/>
    <w:rsid w:val="00F11C7E"/>
    <w:rsid w:val="00F4106D"/>
    <w:rsid w:val="00F42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FC8729-EEA1-4824-929C-CB1374814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33D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133D2"/>
    <w:pPr>
      <w:tabs>
        <w:tab w:val="center" w:pos="4680"/>
        <w:tab w:val="right" w:pos="9360"/>
      </w:tabs>
      <w:spacing w:after="0" w:line="240" w:lineRule="auto"/>
    </w:pPr>
    <w:rPr>
      <w:rFonts w:ascii="Times New Roman" w:eastAsia="Calibri" w:hAnsi="Times New Roman" w:cs="Times New Roman"/>
      <w:sz w:val="24"/>
      <w:szCs w:val="24"/>
    </w:rPr>
  </w:style>
  <w:style w:type="character" w:customStyle="1" w:styleId="HeaderChar">
    <w:name w:val="Header Char"/>
    <w:basedOn w:val="DefaultParagraphFont"/>
    <w:link w:val="Header"/>
    <w:uiPriority w:val="99"/>
    <w:rsid w:val="005133D2"/>
    <w:rPr>
      <w:rFonts w:ascii="Times New Roman" w:eastAsia="Calibri" w:hAnsi="Times New Roman" w:cs="Times New Roman"/>
      <w:sz w:val="24"/>
      <w:szCs w:val="24"/>
    </w:rPr>
  </w:style>
  <w:style w:type="paragraph" w:styleId="Footer">
    <w:name w:val="footer"/>
    <w:basedOn w:val="Normal"/>
    <w:link w:val="FooterChar"/>
    <w:uiPriority w:val="99"/>
    <w:unhideWhenUsed/>
    <w:rsid w:val="00054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493"/>
  </w:style>
  <w:style w:type="paragraph" w:styleId="ListParagraph">
    <w:name w:val="List Paragraph"/>
    <w:basedOn w:val="Normal"/>
    <w:uiPriority w:val="34"/>
    <w:qFormat/>
    <w:rsid w:val="001C6DB5"/>
    <w:pPr>
      <w:spacing w:after="160" w:line="259" w:lineRule="auto"/>
      <w:ind w:left="720"/>
      <w:contextualSpacing/>
    </w:pPr>
    <w:rPr>
      <w:rFonts w:eastAsiaTheme="minorHAnsi"/>
    </w:rPr>
  </w:style>
  <w:style w:type="paragraph" w:styleId="BalloonText">
    <w:name w:val="Balloon Text"/>
    <w:basedOn w:val="Normal"/>
    <w:link w:val="BalloonTextChar"/>
    <w:uiPriority w:val="99"/>
    <w:semiHidden/>
    <w:unhideWhenUsed/>
    <w:rsid w:val="00BE5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4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iehl\AppData\Roaming\Microsoft\Templates\TimesNewRom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TimesNewRoman.dotx</Template>
  <TotalTime>0</TotalTime>
  <Pages>19</Pages>
  <Words>3575</Words>
  <Characters>20384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USC- Marshall School of Business</Company>
  <LinksUpToDate>false</LinksUpToDate>
  <CharactersWithSpaces>23912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Diehl</dc:creator>
  <cp:lastModifiedBy>Kristin Diehl</cp:lastModifiedBy>
  <cp:revision>2</cp:revision>
  <dcterms:created xsi:type="dcterms:W3CDTF">2016-04-02T22:05:00Z</dcterms:created>
  <dcterms:modified xsi:type="dcterms:W3CDTF">2016-04-02T22:05:00Z</dcterms:modified>
</cp:coreProperties>
</file>