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F486DAD" w:rsidR="00361B17" w:rsidRPr="00BF799F" w:rsidRDefault="00F2725E">
      <w:pPr>
        <w:rPr>
          <w:rFonts w:ascii="Calibri" w:hAnsi="Calibri" w:cs="Calibri"/>
          <w:b/>
          <w:sz w:val="22"/>
          <w:szCs w:val="22"/>
        </w:rPr>
      </w:pPr>
      <w:r w:rsidRPr="00BF799F">
        <w:rPr>
          <w:rFonts w:ascii="Calibri" w:hAnsi="Calibri" w:cs="Calibri"/>
          <w:b/>
          <w:sz w:val="22"/>
          <w:szCs w:val="22"/>
        </w:rPr>
        <w:t xml:space="preserve">Title: </w:t>
      </w:r>
      <w:r w:rsidR="00E9708D" w:rsidRPr="00E9708D">
        <w:rPr>
          <w:rFonts w:ascii="Calibri" w:hAnsi="Calibri" w:cs="Calibri"/>
          <w:b/>
          <w:sz w:val="22"/>
          <w:szCs w:val="22"/>
        </w:rPr>
        <w:t>Are depressive symptoms associated with biological aging in a cross-sectional analysis of adults over age 50 in the United States</w:t>
      </w:r>
    </w:p>
    <w:p w14:paraId="00000002" w14:textId="77777777" w:rsidR="00361B17" w:rsidRPr="00BF799F" w:rsidRDefault="00361B17">
      <w:pPr>
        <w:rPr>
          <w:rFonts w:ascii="Calibri" w:hAnsi="Calibri" w:cs="Calibri"/>
          <w:sz w:val="22"/>
          <w:szCs w:val="22"/>
        </w:rPr>
      </w:pPr>
    </w:p>
    <w:p w14:paraId="00000003" w14:textId="77777777" w:rsidR="00361B17" w:rsidRPr="00BF799F" w:rsidRDefault="00F2725E">
      <w:pPr>
        <w:rPr>
          <w:rFonts w:ascii="Calibri" w:hAnsi="Calibri" w:cs="Calibri"/>
          <w:sz w:val="22"/>
          <w:szCs w:val="22"/>
        </w:rPr>
      </w:pPr>
      <w:r w:rsidRPr="00BF799F">
        <w:rPr>
          <w:rFonts w:ascii="Calibri" w:hAnsi="Calibri" w:cs="Calibri"/>
          <w:sz w:val="22"/>
          <w:szCs w:val="22"/>
        </w:rPr>
        <w:t>Supplementary information</w:t>
      </w:r>
    </w:p>
    <w:p w14:paraId="4A773FBD" w14:textId="32371ED7" w:rsidR="00361B17" w:rsidRPr="00BF799F" w:rsidRDefault="00F2725E">
      <w:pPr>
        <w:rPr>
          <w:rFonts w:ascii="Calibri" w:hAnsi="Calibri" w:cs="Calibri"/>
          <w:sz w:val="22"/>
          <w:szCs w:val="22"/>
        </w:rPr>
      </w:pPr>
      <w:r w:rsidRPr="00BF799F">
        <w:rPr>
          <w:rFonts w:ascii="Calibri" w:hAnsi="Calibri" w:cs="Calibri"/>
          <w:sz w:val="22"/>
          <w:szCs w:val="22"/>
        </w:rPr>
        <w:t xml:space="preserve">This supplementary file contains </w:t>
      </w:r>
      <w:r w:rsidR="00977751" w:rsidRPr="00BF799F">
        <w:rPr>
          <w:rFonts w:ascii="Calibri" w:hAnsi="Calibri" w:cs="Calibri"/>
          <w:sz w:val="22"/>
          <w:szCs w:val="22"/>
        </w:rPr>
        <w:t xml:space="preserve">supplemental method, </w:t>
      </w:r>
      <w:r w:rsidR="00526B3A">
        <w:rPr>
          <w:rFonts w:ascii="Calibri" w:hAnsi="Calibri" w:cs="Calibri"/>
          <w:sz w:val="22"/>
          <w:szCs w:val="22"/>
        </w:rPr>
        <w:t>1</w:t>
      </w:r>
      <w:r w:rsidR="00F40CAF" w:rsidRPr="00BF799F">
        <w:rPr>
          <w:rFonts w:ascii="Calibri" w:hAnsi="Calibri" w:cs="Calibri"/>
          <w:sz w:val="22"/>
          <w:szCs w:val="22"/>
        </w:rPr>
        <w:t xml:space="preserve"> supplemental figures and </w:t>
      </w:r>
      <w:r w:rsidR="00526B3A">
        <w:rPr>
          <w:rFonts w:ascii="Calibri" w:hAnsi="Calibri" w:cs="Calibri"/>
          <w:sz w:val="22"/>
          <w:szCs w:val="22"/>
        </w:rPr>
        <w:t>5</w:t>
      </w:r>
      <w:r w:rsidR="00F40CAF" w:rsidRPr="00BF799F">
        <w:rPr>
          <w:rFonts w:ascii="Calibri" w:hAnsi="Calibri" w:cs="Calibri"/>
          <w:sz w:val="22"/>
          <w:szCs w:val="22"/>
        </w:rPr>
        <w:t xml:space="preserve"> supplemental tables.</w:t>
      </w:r>
    </w:p>
    <w:p w14:paraId="0339687F" w14:textId="77777777" w:rsidR="00526B3A" w:rsidRPr="00864ABD" w:rsidRDefault="00526B3A" w:rsidP="00526B3A">
      <w:pPr>
        <w:spacing w:before="240" w:line="240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864ABD">
        <w:rPr>
          <w:rFonts w:asciiTheme="minorHAnsi" w:hAnsiTheme="minorHAnsi" w:cstheme="minorHAnsi"/>
          <w:b/>
          <w:bCs/>
          <w:sz w:val="22"/>
          <w:szCs w:val="22"/>
        </w:rPr>
        <w:t xml:space="preserve">Supplemental Table 1 </w:t>
      </w:r>
    </w:p>
    <w:p w14:paraId="61534470" w14:textId="05F1ECFE" w:rsidR="00820BC0" w:rsidRDefault="00526B3A" w:rsidP="00526B3A">
      <w:pPr>
        <w:spacing w:line="240" w:lineRule="auto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  <w:r w:rsidRPr="00864ABD">
        <w:rPr>
          <w:rFonts w:asciiTheme="minorHAnsi" w:hAnsiTheme="minorHAnsi" w:cstheme="minorHAnsi"/>
          <w:i/>
          <w:iCs/>
          <w:sz w:val="22"/>
          <w:szCs w:val="22"/>
        </w:rPr>
        <w:t>Characteristics of included and excluded samples of the 2016 Health and Retirement Study (HRS) Venous Blood Study participants with DNA methylation data (n=4,018)</w:t>
      </w:r>
    </w:p>
    <w:p w14:paraId="2D1D7A5B" w14:textId="5EEBC3BB" w:rsidR="00526B3A" w:rsidRDefault="00526B3A" w:rsidP="00526B3A">
      <w:pPr>
        <w:spacing w:line="240" w:lineRule="auto"/>
        <w:contextualSpacing/>
        <w:rPr>
          <w:rFonts w:asciiTheme="minorHAnsi" w:hAnsiTheme="minorHAnsi" w:cstheme="minorHAnsi"/>
          <w:i/>
          <w:iCs/>
          <w:sz w:val="22"/>
          <w:szCs w:val="22"/>
        </w:rPr>
      </w:pPr>
    </w:p>
    <w:p w14:paraId="628E5AC0" w14:textId="77777777" w:rsidR="00526B3A" w:rsidRPr="00940A3B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Supplemental 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Table 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2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</w:p>
    <w:p w14:paraId="6C5E425D" w14:textId="20FD9092" w:rsidR="00526B3A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</w:pP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Distribution of variables included in the </w:t>
      </w:r>
      <w:r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analytic sample of the 2016 Health and Retirement Study Venous Blood Study participants by level of depressive symptoms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,</w:t>
      </w:r>
      <w:r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GrimAge age acceleration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, </w:t>
      </w:r>
      <w:r w:rsidR="00BD02E7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gender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, and race/ethnicity</w:t>
      </w:r>
      <w:r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(n=3,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882</w:t>
      </w:r>
      <w:r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)</w:t>
      </w:r>
      <w:r w:rsidRPr="00526B3A">
        <w:t xml:space="preserve"> </w:t>
      </w:r>
    </w:p>
    <w:p w14:paraId="5B76E002" w14:textId="77777777" w:rsidR="00526B3A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</w:pPr>
    </w:p>
    <w:p w14:paraId="16CD3425" w14:textId="0777B793" w:rsidR="00526B3A" w:rsidRPr="00940A3B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Supplemental 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Table 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3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</w:p>
    <w:p w14:paraId="0A3C51DB" w14:textId="7724D7C7" w:rsidR="00526B3A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</w:pPr>
      <w:r w:rsidRPr="00526B3A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Linear regression associations between two dichotomous operationalization of depressive symptoms and GrimAge age acceleration in the 2016 Health and Retirement Study Venous Blood Study participants with DNA methylation data (N=3,882)</w:t>
      </w:r>
    </w:p>
    <w:p w14:paraId="15C0D280" w14:textId="222D2AC9" w:rsidR="00526B3A" w:rsidRDefault="00526B3A" w:rsidP="00820BC0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16CA3129" w14:textId="66E35438" w:rsidR="00526B3A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Supplemental 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Table 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4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</w:p>
    <w:p w14:paraId="3A22D238" w14:textId="2064FB5D" w:rsidR="00526B3A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</w:pP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Sensitivity regression </w:t>
      </w:r>
      <w:r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associations between depressive symptoms and DNA methylation age acceleration 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using different epigenetic clocks </w:t>
      </w:r>
      <w:r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in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 the 2016 Health and Retirement Study Venous Blood Study participants with DNA methylation data (n=3,</w:t>
      </w:r>
      <w:r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882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)</w:t>
      </w:r>
    </w:p>
    <w:p w14:paraId="5D0BF46D" w14:textId="77777777" w:rsidR="00526B3A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</w:p>
    <w:p w14:paraId="2317C9EA" w14:textId="50C1CFE3" w:rsidR="00526B3A" w:rsidRPr="00940A3B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Supplemental 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Table 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5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</w:p>
    <w:p w14:paraId="1F693B61" w14:textId="0400D781" w:rsidR="00526B3A" w:rsidRPr="00940A3B" w:rsidRDefault="00526B3A" w:rsidP="00526B3A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contextualSpacing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Sensitivity regression </w:t>
      </w:r>
      <w:r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associations between depressive symptoms and DNA methylation age acceleration 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in the analytic sample excluding participants older than 85 of the 2016 Health and Retirement Study Venous Blood Study participants with DNA methylation data (n=3</w:t>
      </w:r>
      <w:r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,</w:t>
      </w:r>
      <w:r w:rsidR="009F2423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637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)</w:t>
      </w:r>
    </w:p>
    <w:p w14:paraId="39CF1864" w14:textId="77777777" w:rsidR="00526B3A" w:rsidRDefault="00526B3A" w:rsidP="00820BC0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27DB4C72" w14:textId="77777777" w:rsidR="00526B3A" w:rsidRDefault="00526B3A" w:rsidP="00820BC0">
      <w:pPr>
        <w:spacing w:line="240" w:lineRule="auto"/>
        <w:rPr>
          <w:rFonts w:ascii="Calibri" w:hAnsi="Calibri" w:cs="Calibri"/>
          <w:sz w:val="22"/>
          <w:szCs w:val="22"/>
        </w:rPr>
      </w:pPr>
    </w:p>
    <w:p w14:paraId="3833EE4C" w14:textId="0A398C57" w:rsidR="00820BC0" w:rsidRPr="00BF799F" w:rsidRDefault="00820BC0" w:rsidP="00820BC0">
      <w:pPr>
        <w:spacing w:line="240" w:lineRule="auto"/>
        <w:rPr>
          <w:rFonts w:ascii="Calibri" w:hAnsi="Calibri" w:cs="Calibri"/>
          <w:color w:val="000000"/>
          <w:sz w:val="22"/>
          <w:szCs w:val="22"/>
        </w:rPr>
      </w:pPr>
      <w:r w:rsidRPr="009F2423">
        <w:rPr>
          <w:rFonts w:ascii="Calibri" w:hAnsi="Calibri" w:cs="Calibri"/>
          <w:b/>
          <w:bCs/>
          <w:color w:val="000000"/>
          <w:sz w:val="22"/>
          <w:szCs w:val="22"/>
        </w:rPr>
        <w:t>Supplemental Figure 1</w:t>
      </w:r>
      <w:r w:rsidRPr="00BF799F">
        <w:rPr>
          <w:rFonts w:ascii="Calibri" w:hAnsi="Calibri" w:cs="Calibri"/>
          <w:color w:val="000000"/>
          <w:sz w:val="22"/>
          <w:szCs w:val="22"/>
        </w:rPr>
        <w:t xml:space="preserve">. </w:t>
      </w:r>
      <w:r w:rsidR="005644BA" w:rsidRPr="005644BA">
        <w:rPr>
          <w:rFonts w:ascii="Calibri" w:hAnsi="Calibri" w:cs="Calibri"/>
          <w:color w:val="000000"/>
          <w:sz w:val="22"/>
          <w:szCs w:val="22"/>
        </w:rPr>
        <w:t>Histogram plots of age acceleration based on five epigenetic among the analytic sample of the 2016 Health and Retirement Study Venous Blood Study participants with DNA methylation data (n=3,</w:t>
      </w:r>
      <w:r w:rsidR="00653B33">
        <w:rPr>
          <w:rFonts w:ascii="Calibri" w:hAnsi="Calibri" w:cs="Calibri"/>
          <w:color w:val="000000"/>
          <w:sz w:val="22"/>
          <w:szCs w:val="22"/>
        </w:rPr>
        <w:t>882</w:t>
      </w:r>
      <w:r w:rsidR="005644BA" w:rsidRPr="005644BA">
        <w:rPr>
          <w:rFonts w:ascii="Calibri" w:hAnsi="Calibri" w:cs="Calibri"/>
          <w:color w:val="000000"/>
          <w:sz w:val="22"/>
          <w:szCs w:val="22"/>
        </w:rPr>
        <w:t>)</w:t>
      </w:r>
    </w:p>
    <w:p w14:paraId="648582E4" w14:textId="065BBEDE" w:rsidR="00E31ECD" w:rsidRDefault="00E31ECD" w:rsidP="00021A80">
      <w:pPr>
        <w:pBdr>
          <w:top w:val="nil"/>
          <w:left w:val="nil"/>
          <w:bottom w:val="nil"/>
          <w:right w:val="nil"/>
          <w:between w:val="nil"/>
        </w:pBdr>
        <w:spacing w:before="240" w:line="240" w:lineRule="auto"/>
        <w:rPr>
          <w:rFonts w:asciiTheme="minorHAnsi" w:hAnsiTheme="minorHAnsi" w:cstheme="minorHAnsi"/>
          <w:b/>
          <w:bCs/>
          <w:sz w:val="22"/>
          <w:szCs w:val="22"/>
        </w:rPr>
        <w:sectPr w:rsidR="00E31ECD" w:rsidSect="00D074AA">
          <w:pgSz w:w="12240" w:h="15840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43E6E688" w14:textId="70FB590A" w:rsidR="00864ABD" w:rsidRPr="00864ABD" w:rsidRDefault="00864ABD" w:rsidP="00864ABD">
      <w:pPr>
        <w:spacing w:before="240"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864ABD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Supplemental Table 1 </w:t>
      </w:r>
    </w:p>
    <w:p w14:paraId="7A94F584" w14:textId="25E97D22" w:rsidR="00417670" w:rsidRDefault="00864ABD" w:rsidP="00864ABD">
      <w:pPr>
        <w:spacing w:before="240" w:line="24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864ABD">
        <w:rPr>
          <w:rFonts w:asciiTheme="minorHAnsi" w:hAnsiTheme="minorHAnsi" w:cstheme="minorHAnsi"/>
          <w:i/>
          <w:iCs/>
          <w:sz w:val="22"/>
          <w:szCs w:val="22"/>
        </w:rPr>
        <w:t>Characteristics of included and excluded samples of the 2016 Health and Retirement Study (HRS) Venous Blood Study participants with DNA methylation data (n=4,018)</w:t>
      </w:r>
    </w:p>
    <w:p w14:paraId="387B7F16" w14:textId="77777777" w:rsidR="000F3B5E" w:rsidRDefault="000F3B5E" w:rsidP="00864ABD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Theme="minorHAnsi" w:eastAsiaTheme="minorEastAsia" w:hAnsiTheme="minorHAnsi" w:cstheme="minorHAnsi"/>
          <w:color w:val="000000"/>
          <w:kern w:val="2"/>
          <w:sz w:val="22"/>
          <w:szCs w:val="22"/>
          <w:lang w:val="en-US" w:eastAsia="zh-CN"/>
          <w14:ligatures w14:val="standardContextual"/>
        </w:rPr>
      </w:pPr>
    </w:p>
    <w:tbl>
      <w:tblPr>
        <w:tblW w:w="5000" w:type="pct"/>
        <w:jc w:val="center"/>
        <w:tblLook w:val="0420" w:firstRow="1" w:lastRow="0" w:firstColumn="0" w:lastColumn="0" w:noHBand="0" w:noVBand="1"/>
      </w:tblPr>
      <w:tblGrid>
        <w:gridCol w:w="5040"/>
        <w:gridCol w:w="1170"/>
        <w:gridCol w:w="1082"/>
        <w:gridCol w:w="1183"/>
        <w:gridCol w:w="885"/>
      </w:tblGrid>
      <w:tr w:rsidR="00561F18" w:rsidRPr="000F3B5E" w14:paraId="63FCFBB0" w14:textId="77777777" w:rsidTr="00561F18">
        <w:trPr>
          <w:trHeight w:val="302"/>
          <w:tblHeader/>
          <w:jc w:val="center"/>
        </w:trPr>
        <w:tc>
          <w:tcPr>
            <w:tcW w:w="269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551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bookmarkStart w:id="0" w:name="_Hlk175008177"/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Variable</w:t>
            </w:r>
          </w:p>
        </w:tc>
        <w:tc>
          <w:tcPr>
            <w:tcW w:w="625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6E87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Overall</w:t>
            </w: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14:paraId="7BF005A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N = 4,018</w:t>
            </w: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  <w:tc>
          <w:tcPr>
            <w:tcW w:w="578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59FF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Excluded</w:t>
            </w: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, N = 136</w:t>
            </w:r>
          </w:p>
        </w:tc>
        <w:tc>
          <w:tcPr>
            <w:tcW w:w="632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6F83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Included</w:t>
            </w: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, </w:t>
            </w:r>
          </w:p>
          <w:p w14:paraId="6A8DFB6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N = 3,882</w:t>
            </w:r>
          </w:p>
        </w:tc>
        <w:tc>
          <w:tcPr>
            <w:tcW w:w="473" w:type="pct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25D9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bCs/>
                <w:sz w:val="20"/>
                <w:szCs w:val="20"/>
                <w:vertAlign w:val="superscript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p-value</w:t>
            </w:r>
            <w:r w:rsidRPr="000F3B5E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vertAlign w:val="superscript"/>
                <w:lang w:val="en-US" w:eastAsia="en-US"/>
              </w:rPr>
              <w:t>1</w:t>
            </w:r>
          </w:p>
        </w:tc>
      </w:tr>
      <w:tr w:rsidR="000F3B5E" w:rsidRPr="000F3B5E" w14:paraId="3123F032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0719D" w14:textId="77777777" w:rsidR="000F3B5E" w:rsidRPr="000F3B5E" w:rsidRDefault="000F3B5E" w:rsidP="00160B40">
            <w:pP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Epigenetic Clock (Outcome)</w:t>
            </w:r>
          </w:p>
        </w:tc>
        <w:tc>
          <w:tcPr>
            <w:tcW w:w="625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39CB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3F8B3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2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CB76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73" w:type="pct"/>
            <w:tcBorders>
              <w:top w:val="single" w:sz="8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2FB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35D3488D" w14:textId="77777777" w:rsidTr="00561F18">
        <w:trPr>
          <w:trHeight w:val="259"/>
          <w:jc w:val="center"/>
        </w:trPr>
        <w:tc>
          <w:tcPr>
            <w:tcW w:w="269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285E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val="en-US" w:eastAsia="en-US"/>
              </w:rPr>
              <w:t xml:space="preserve">  GrimAge acceleration in years, mean(SD)</w:t>
            </w:r>
          </w:p>
        </w:tc>
        <w:tc>
          <w:tcPr>
            <w:tcW w:w="625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7E3A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 (4.8)</w:t>
            </w:r>
          </w:p>
        </w:tc>
        <w:tc>
          <w:tcPr>
            <w:tcW w:w="57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57DB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-0.2 (4.4)</w:t>
            </w:r>
          </w:p>
        </w:tc>
        <w:tc>
          <w:tcPr>
            <w:tcW w:w="63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4E5F2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 (4.8)</w:t>
            </w:r>
          </w:p>
        </w:tc>
        <w:tc>
          <w:tcPr>
            <w:tcW w:w="47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6302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0.8</w:t>
            </w:r>
          </w:p>
        </w:tc>
      </w:tr>
      <w:tr w:rsidR="00561F18" w:rsidRPr="000F3B5E" w14:paraId="47499EA3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367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val="en-US" w:eastAsia="en-US"/>
              </w:rPr>
              <w:t xml:space="preserve">  Levine age acceleration in years,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3565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 (7)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3336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 (8)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79EF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 (7)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9DABE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0.12</w:t>
            </w:r>
          </w:p>
        </w:tc>
      </w:tr>
      <w:tr w:rsidR="00561F18" w:rsidRPr="000F3B5E" w14:paraId="71CD11BD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F12F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val="en-US" w:eastAsia="en-US"/>
              </w:rPr>
              <w:t xml:space="preserve">  MPOA age acceleration in years,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7C89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 (6)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7963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 (6)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B50E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 (6)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080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0.8</w:t>
            </w:r>
          </w:p>
        </w:tc>
      </w:tr>
      <w:tr w:rsidR="00561F18" w:rsidRPr="000F3B5E" w14:paraId="1676E968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FDE3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val="en-US" w:eastAsia="en-US"/>
              </w:rPr>
              <w:t xml:space="preserve">  Horvath age acceleration in years,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CFC7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 (6)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06D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 (7)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96D8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 (6)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AA9F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0.3</w:t>
            </w:r>
          </w:p>
        </w:tc>
      </w:tr>
      <w:tr w:rsidR="00561F18" w:rsidRPr="000F3B5E" w14:paraId="4C7ABD4B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8C64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Cs/>
                <w:color w:val="000000"/>
                <w:sz w:val="20"/>
                <w:szCs w:val="20"/>
                <w:lang w:val="en-US" w:eastAsia="en-US"/>
              </w:rPr>
              <w:t xml:space="preserve">  Hannum age acceleration in years,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6CC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 (5.2)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8210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0.8 (5.2)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A9C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 (5.2)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6A1D1" w14:textId="72B00FB6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</w:t>
            </w:r>
            <w:r w:rsidR="00561F18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</w:tr>
      <w:tr w:rsidR="000F3B5E" w:rsidRPr="000F3B5E" w14:paraId="39094CE0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2004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Depressive symptoms (Exposure)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28C8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4CE0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015D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1CCC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5DBC3539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706C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CES-D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perscript"/>
                <w:lang w:val="en-US" w:eastAsia="en-US"/>
              </w:rPr>
              <w:t>2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score,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B5B6E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1.42 (1.97)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56B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1.75 (2.17)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767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1.40 (1.96)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34789" w14:textId="1F35F748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</w:t>
            </w:r>
            <w:r w:rsidR="00523112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</w:tr>
      <w:tr w:rsidR="00561F18" w:rsidRPr="000F3B5E" w14:paraId="7ED0753D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2BF7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850C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01F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83D7E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DFA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455977A9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EA85D" w14:textId="0B538F66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High depressive symptoms (CES-D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perscript"/>
                <w:lang w:val="en-US" w:eastAsia="en-US"/>
              </w:rPr>
              <w:t>2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score </w:t>
            </w:r>
            <w:r w:rsidR="0052311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≥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 4), n(%)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DAD5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585 (15%)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0776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29 (21%)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1109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556 (14%)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57154" w14:textId="745C3C9A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0.02</w:t>
            </w:r>
          </w:p>
        </w:tc>
      </w:tr>
      <w:tr w:rsidR="00561F18" w:rsidRPr="000F3B5E" w14:paraId="41882A65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0679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B8A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4F6F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52F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1F95D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5ACD4FF2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F34B8" w14:textId="686F00DA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Any depressive symptoms (CES-D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perscript"/>
                <w:lang w:val="en-US" w:eastAsia="en-US"/>
              </w:rPr>
              <w:t>2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score </w:t>
            </w:r>
            <w:r w:rsidR="00523112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≥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1), n(%)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262A0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2,138 (53%)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6DDF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79 (59%)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EA9D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2,059 (53%)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69E2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0.2</w:t>
            </w:r>
          </w:p>
        </w:tc>
      </w:tr>
      <w:tr w:rsidR="00561F18" w:rsidRPr="000F3B5E" w14:paraId="247926F3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EFC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B583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5302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4CB5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8AE0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0F3B5E" w:rsidRPr="000F3B5E" w14:paraId="440E4398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7FB0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Primary adjustment variables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6826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5861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87B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0D8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673AB5B5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3FD9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Chronological age in years,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DF8D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70 (10)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0FF8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69 (11)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8FAE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70 (10)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E1D6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0.4</w:t>
            </w:r>
          </w:p>
        </w:tc>
      </w:tr>
      <w:tr w:rsidR="00561F18" w:rsidRPr="000F3B5E" w14:paraId="31CF35D8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9D0EC" w14:textId="25479405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Female </w:t>
            </w:r>
            <w:r w:rsidR="00BD02E7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gender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, n(%)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0C45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2,349 (58%)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989A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81 (60%)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1FCFE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2,268 (58%)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80C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0.8</w:t>
            </w:r>
          </w:p>
        </w:tc>
      </w:tr>
      <w:tr w:rsidR="00561F18" w:rsidRPr="000F3B5E" w14:paraId="61D65C45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16F1D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Race/ethnicity, n(%)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0AEF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4DDED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2764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18ACB" w14:textId="225B22C1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</w:t>
            </w:r>
            <w:r w:rsidR="00561F18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</w:tr>
      <w:tr w:rsidR="00561F18" w:rsidRPr="000F3B5E" w14:paraId="34364EFA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EAAB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Non-Hispanic White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72A2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2,669 (67%)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231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74 (61%)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F12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2,595 (67%)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B5FC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35864436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0A61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Non-Hispanic Black or Other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F741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779 (19%)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DD7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19 (15%)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034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760 (19%)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3A2B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3CE2C421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39D8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Hispanic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E98E2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556 (14%)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BFE5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29 (24%)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8A97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527 (14%)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A28F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6D9AD66D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B008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F188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CA75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CAC9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E5091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7884F3AB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055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Marital status, n(%)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D6B5A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3490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502A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2D51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0.5</w:t>
            </w:r>
          </w:p>
        </w:tc>
      </w:tr>
      <w:tr w:rsidR="00561F18" w:rsidRPr="000F3B5E" w14:paraId="0122C26F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4E90D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Married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D4A0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2,300 (57%)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CB74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65 (54%)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FA0A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2,235 (58%)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3885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66AD12BE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9D8B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Not married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CDC2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1,702 (43%)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1525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55 (46%)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FF6E2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1,647 (42%)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F0B3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7864F485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4E8D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5C74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A4DE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16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B547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3050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1E4AFCE9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592D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Highest level of education, n(%)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E498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84FB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AB0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DDB4" w14:textId="1806C72B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</w:t>
            </w:r>
            <w:r w:rsidR="00561F18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</w:tr>
      <w:tr w:rsidR="00561F18" w:rsidRPr="000F3B5E" w14:paraId="5EDDF971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54B2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No degree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15FE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675 (17%)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8EBF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35 (26%)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26FA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640 (16%)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12CBD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0C059BC0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7596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GED/HS diploma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D160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2,094 (52%)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346C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61 (45%)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E8B7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2,033 (52%)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9524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55DBC4BE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4CC32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College and more than college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A83E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1,249 (31%)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2809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40 (29%)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D0F7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1,209 (31%)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B29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6B3A41A4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7E1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Granulocytes percent,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D4D1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62 (10)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344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61 (10)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8BE2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62 (10)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2FB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0.8</w:t>
            </w:r>
          </w:p>
        </w:tc>
      </w:tr>
      <w:tr w:rsidR="00561F18" w:rsidRPr="000F3B5E" w14:paraId="2E1C4AB9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F5196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62C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53E3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01A22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76F0E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1AB77647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6B5E7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Monocytes percent,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4E5F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8.52 (2.43)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CE3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8.50 (2.39)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197CD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8.52 (2.43)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9776E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&gt;0.9</w:t>
            </w:r>
          </w:p>
        </w:tc>
      </w:tr>
      <w:tr w:rsidR="00561F18" w:rsidRPr="000F3B5E" w14:paraId="51360596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47EE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1298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34FD4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306F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109E9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3F03AD53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13272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Lymphocytes percent,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908E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30 (9)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8007B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30 (10)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731BE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30 (9)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C35A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0.9</w:t>
            </w:r>
          </w:p>
        </w:tc>
      </w:tr>
      <w:tr w:rsidR="00561F18" w:rsidRPr="000F3B5E" w14:paraId="3AD23AF5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D18A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78DC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7776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32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C1EA7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40D90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A3383C" w:rsidRPr="000F3B5E" w14:paraId="16FD60A5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5C649" w14:textId="42B28005" w:rsidR="00A3383C" w:rsidRPr="000F3B5E" w:rsidRDefault="00A3383C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Secondary adjustment variables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74C552" w14:textId="77777777" w:rsidR="00A3383C" w:rsidRPr="000F3B5E" w:rsidRDefault="00A3383C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2BCB8" w14:textId="77777777" w:rsidR="00A3383C" w:rsidRPr="000F3B5E" w:rsidRDefault="00A3383C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EC832" w14:textId="77777777" w:rsidR="00A3383C" w:rsidRPr="000F3B5E" w:rsidRDefault="00A3383C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E87A" w14:textId="77777777" w:rsidR="00A3383C" w:rsidRPr="000F3B5E" w:rsidRDefault="00A3383C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561F18" w:rsidRPr="000F3B5E" w14:paraId="602F3FDB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8DF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Physical activity level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perscript"/>
                <w:lang w:val="en-US" w:eastAsia="en-US"/>
              </w:rPr>
              <w:t>3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0E3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23 (15)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478FA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22 (16)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1C165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23 (15)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530D6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0.6</w:t>
            </w:r>
          </w:p>
        </w:tc>
      </w:tr>
      <w:tr w:rsidR="00561F18" w:rsidRPr="000F3B5E" w14:paraId="774750A5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1A4A8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066A5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9827C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39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FBFD0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E7691" w14:textId="77777777" w:rsidR="000F3B5E" w:rsidRPr="000F3B5E" w:rsidRDefault="000F3B5E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BB6943" w:rsidRPr="000F3B5E" w14:paraId="7C0E1FE0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14239" w14:textId="3FDE1C1A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Number of chronic health conditions out of 8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vertAlign w:val="superscript"/>
                <w:lang w:val="en-US" w:eastAsia="en-US"/>
              </w:rPr>
              <w:t>4</w:t>
            </w: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>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64FB5" w14:textId="46E8F76C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2.44 (1.53)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CCC22" w14:textId="7268CC3D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2.49 (1.48)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003E71" w14:textId="3970307A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2.43 (1.53)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86C42" w14:textId="20009CF4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0.7</w:t>
            </w:r>
          </w:p>
        </w:tc>
      </w:tr>
      <w:tr w:rsidR="00BB6943" w:rsidRPr="000F3B5E" w14:paraId="4A0AE00F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DBE16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Smoke status, n(%)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1F417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DBC45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C7975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C67E7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0.3</w:t>
            </w:r>
          </w:p>
        </w:tc>
      </w:tr>
      <w:tr w:rsidR="00BB6943" w:rsidRPr="000F3B5E" w14:paraId="56FFC7C7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282CE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Never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0ED21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1,764 (44%)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5F217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53 (47%)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533CB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1,711 (44%)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0F1FA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BB6943" w:rsidRPr="000F3B5E" w14:paraId="000AD0CD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013D5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lastRenderedPageBreak/>
              <w:t xml:space="preserve"> Former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5937D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1,775 (44%)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81CB1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51 (46%)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9CEC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1,724 (44%)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DF5C8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BB6943" w:rsidRPr="000F3B5E" w14:paraId="1709DEFE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90577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Current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7A87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455 (11%)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5B6C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8 (7.1%)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FF190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447 (12%)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B2E50D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BB6943" w:rsidRPr="000F3B5E" w14:paraId="5FDBDC7E" w14:textId="77777777" w:rsidTr="00561F18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C83BF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 xml:space="preserve"> N Missing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2F8D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7DCC3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CE294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3B60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  <w:tr w:rsidR="00BB6943" w:rsidRPr="000F3B5E" w14:paraId="1C6FA77C" w14:textId="77777777" w:rsidTr="00BB6943">
        <w:trPr>
          <w:trHeight w:val="259"/>
          <w:jc w:val="center"/>
        </w:trPr>
        <w:tc>
          <w:tcPr>
            <w:tcW w:w="269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A91D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b/>
                <w:color w:val="000000"/>
                <w:sz w:val="20"/>
                <w:szCs w:val="20"/>
                <w:lang w:val="en-US" w:eastAsia="en-US"/>
              </w:rPr>
              <w:t xml:space="preserve">  Number of days per week consuming alcohol, mean(SD)</w:t>
            </w:r>
          </w:p>
        </w:tc>
        <w:tc>
          <w:tcPr>
            <w:tcW w:w="625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2811E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1.19 (2.01)</w:t>
            </w:r>
          </w:p>
        </w:tc>
        <w:tc>
          <w:tcPr>
            <w:tcW w:w="578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055F5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0.72 (1.44)</w:t>
            </w:r>
          </w:p>
        </w:tc>
        <w:tc>
          <w:tcPr>
            <w:tcW w:w="632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6DB9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1.20 (2.02)</w:t>
            </w:r>
          </w:p>
        </w:tc>
        <w:tc>
          <w:tcPr>
            <w:tcW w:w="473" w:type="pct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42441" w14:textId="677C9EB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0.01</w:t>
            </w:r>
          </w:p>
        </w:tc>
      </w:tr>
      <w:tr w:rsidR="00BB6943" w:rsidRPr="000F3B5E" w14:paraId="74723AD1" w14:textId="77777777" w:rsidTr="00BB6943">
        <w:trPr>
          <w:trHeight w:val="333"/>
          <w:jc w:val="center"/>
        </w:trPr>
        <w:tc>
          <w:tcPr>
            <w:tcW w:w="269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F9AC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N Missing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0EE2BE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D9A1F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12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E74D8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  <w:r w:rsidRPr="000F3B5E">
              <w:rPr>
                <w:rFonts w:ascii="Calibri" w:eastAsia="Calibri" w:hAnsi="Calibri" w:cs="Calibri"/>
                <w:color w:val="000000"/>
                <w:sz w:val="20"/>
                <w:szCs w:val="20"/>
                <w:lang w:val="en-US" w:eastAsia="en-US"/>
              </w:rPr>
              <w:t>0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57DA7" w14:textId="77777777" w:rsidR="00BB6943" w:rsidRPr="000F3B5E" w:rsidRDefault="00BB6943" w:rsidP="00BB694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20"/>
                <w:szCs w:val="20"/>
                <w:lang w:val="en-US" w:eastAsia="en-US"/>
              </w:rPr>
            </w:pPr>
          </w:p>
        </w:tc>
      </w:tr>
    </w:tbl>
    <w:bookmarkEnd w:id="0"/>
    <w:p w14:paraId="71FBE47E" w14:textId="77777777" w:rsidR="000F3B5E" w:rsidRDefault="000F3B5E" w:rsidP="000F3B5E">
      <w:pPr>
        <w:spacing w:line="240" w:lineRule="auto"/>
        <w:rPr>
          <w:rFonts w:ascii="Calibri" w:hAnsi="Calibri" w:cs="Calibri"/>
          <w:sz w:val="20"/>
          <w:szCs w:val="20"/>
        </w:rPr>
      </w:pPr>
      <w:r w:rsidRPr="000F3B5E">
        <w:rPr>
          <w:rFonts w:ascii="Calibri" w:hAnsi="Calibri" w:cs="Calibri"/>
          <w:sz w:val="20"/>
          <w:szCs w:val="20"/>
          <w:vertAlign w:val="superscript"/>
        </w:rPr>
        <w:t>1</w:t>
      </w:r>
      <w:r w:rsidRPr="000F3B5E">
        <w:rPr>
          <w:rFonts w:ascii="Calibri" w:hAnsi="Calibri" w:cs="Calibri"/>
          <w:sz w:val="20"/>
          <w:szCs w:val="20"/>
        </w:rPr>
        <w:t xml:space="preserve">P-value was calculated using the Wilcoxon rank sum test for continuous variables; P-value was calculated using </w:t>
      </w:r>
      <w:r>
        <w:rPr>
          <w:rFonts w:ascii="Calibri" w:hAnsi="Calibri" w:cs="Calibri"/>
          <w:sz w:val="20"/>
          <w:szCs w:val="20"/>
        </w:rPr>
        <w:t xml:space="preserve">  </w:t>
      </w:r>
    </w:p>
    <w:p w14:paraId="0296F319" w14:textId="369D3F8F" w:rsidR="000F3B5E" w:rsidRPr="000F3B5E" w:rsidRDefault="000F3B5E" w:rsidP="000F3B5E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</w:t>
      </w:r>
      <w:r w:rsidRPr="000F3B5E">
        <w:rPr>
          <w:rFonts w:ascii="Calibri" w:hAnsi="Calibri" w:cs="Calibri"/>
          <w:sz w:val="20"/>
          <w:szCs w:val="20"/>
        </w:rPr>
        <w:t>Pearson’s Chi-squared test for categorical variables</w:t>
      </w:r>
    </w:p>
    <w:p w14:paraId="73F8C2D9" w14:textId="77777777" w:rsidR="000F3B5E" w:rsidRPr="000F3B5E" w:rsidRDefault="000F3B5E" w:rsidP="000F3B5E">
      <w:pPr>
        <w:spacing w:line="240" w:lineRule="auto"/>
        <w:rPr>
          <w:rFonts w:ascii="Calibri" w:hAnsi="Calibri" w:cs="Calibri"/>
          <w:sz w:val="20"/>
          <w:szCs w:val="20"/>
        </w:rPr>
      </w:pPr>
      <w:r w:rsidRPr="000F3B5E">
        <w:rPr>
          <w:rFonts w:ascii="Calibri" w:hAnsi="Calibri" w:cs="Calibri"/>
          <w:sz w:val="20"/>
          <w:szCs w:val="20"/>
          <w:vertAlign w:val="superscript"/>
        </w:rPr>
        <w:t>2</w:t>
      </w:r>
      <w:r w:rsidRPr="000F3B5E">
        <w:rPr>
          <w:rFonts w:ascii="Calibri" w:hAnsi="Calibri" w:cs="Calibri"/>
          <w:sz w:val="20"/>
          <w:szCs w:val="20"/>
        </w:rPr>
        <w:t>Center for Epidemiology Studies Depression Scale</w:t>
      </w:r>
    </w:p>
    <w:p w14:paraId="1E2D12B8" w14:textId="77777777" w:rsidR="000F3B5E" w:rsidRDefault="000F3B5E" w:rsidP="000F3B5E">
      <w:pPr>
        <w:spacing w:line="240" w:lineRule="auto"/>
        <w:rPr>
          <w:rFonts w:ascii="Calibri" w:hAnsi="Calibri" w:cs="Calibri"/>
          <w:sz w:val="20"/>
          <w:szCs w:val="20"/>
        </w:rPr>
      </w:pPr>
      <w:r w:rsidRPr="000F3B5E">
        <w:rPr>
          <w:rFonts w:ascii="Calibri" w:hAnsi="Calibri" w:cs="Calibri"/>
          <w:sz w:val="20"/>
          <w:szCs w:val="20"/>
          <w:vertAlign w:val="superscript"/>
        </w:rPr>
        <w:t>3</w:t>
      </w:r>
      <w:r w:rsidRPr="000F3B5E">
        <w:rPr>
          <w:rFonts w:ascii="Calibri" w:hAnsi="Calibri" w:cs="Calibri"/>
          <w:sz w:val="20"/>
          <w:szCs w:val="20"/>
        </w:rPr>
        <w:t xml:space="preserve"> Physical activity level was calculated by summing up frequencies of each physical activity intensity multiplied by</w:t>
      </w:r>
    </w:p>
    <w:p w14:paraId="2957E497" w14:textId="6EF87786" w:rsidR="000F3B5E" w:rsidRPr="000F3B5E" w:rsidRDefault="000F3B5E" w:rsidP="000F3B5E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</w:t>
      </w:r>
      <w:r w:rsidRPr="000F3B5E">
        <w:rPr>
          <w:rFonts w:ascii="Calibri" w:hAnsi="Calibri" w:cs="Calibri"/>
          <w:sz w:val="20"/>
          <w:szCs w:val="20"/>
        </w:rPr>
        <w:t>matched average Metabolic Equivalent of Task (METs)</w:t>
      </w:r>
    </w:p>
    <w:p w14:paraId="073C37E5" w14:textId="77777777" w:rsidR="000F3B5E" w:rsidRDefault="000F3B5E" w:rsidP="000F3B5E">
      <w:pPr>
        <w:spacing w:line="240" w:lineRule="auto"/>
        <w:rPr>
          <w:rFonts w:ascii="Calibri" w:hAnsi="Calibri" w:cs="Calibri"/>
          <w:sz w:val="20"/>
          <w:szCs w:val="20"/>
        </w:rPr>
      </w:pPr>
      <w:r w:rsidRPr="000F3B5E">
        <w:rPr>
          <w:rFonts w:ascii="Calibri" w:hAnsi="Calibri" w:cs="Calibri"/>
          <w:sz w:val="20"/>
          <w:szCs w:val="20"/>
          <w:vertAlign w:val="superscript"/>
        </w:rPr>
        <w:t>4</w:t>
      </w:r>
      <w:r w:rsidRPr="000F3B5E">
        <w:rPr>
          <w:rFonts w:ascii="Calibri" w:hAnsi="Calibri" w:cs="Calibri"/>
          <w:sz w:val="20"/>
          <w:szCs w:val="20"/>
        </w:rPr>
        <w:t xml:space="preserve">Number of chronic health condition out of high blood pressure, diabetes, cancer, lung disease, heart disease, </w:t>
      </w:r>
    </w:p>
    <w:p w14:paraId="2BE932AC" w14:textId="21D4B35F" w:rsidR="000F3B5E" w:rsidRPr="000F3B5E" w:rsidRDefault="000F3B5E" w:rsidP="000F3B5E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</w:t>
      </w:r>
      <w:r w:rsidRPr="000F3B5E">
        <w:rPr>
          <w:rFonts w:ascii="Calibri" w:hAnsi="Calibri" w:cs="Calibri"/>
          <w:sz w:val="20"/>
          <w:szCs w:val="20"/>
        </w:rPr>
        <w:t>stroke, psychiatric problems, and arthritis</w:t>
      </w:r>
    </w:p>
    <w:p w14:paraId="2EEE0401" w14:textId="5556E413" w:rsidR="000F3B5E" w:rsidRPr="000F3B5E" w:rsidRDefault="000F3B5E" w:rsidP="00864ABD">
      <w:pPr>
        <w:pBdr>
          <w:top w:val="nil"/>
          <w:left w:val="nil"/>
          <w:bottom w:val="nil"/>
          <w:right w:val="nil"/>
          <w:between w:val="nil"/>
        </w:pBdr>
        <w:spacing w:after="160" w:line="240" w:lineRule="auto"/>
        <w:rPr>
          <w:rFonts w:asciiTheme="minorHAnsi" w:eastAsiaTheme="minorEastAsia" w:hAnsiTheme="minorHAnsi" w:cstheme="minorHAnsi"/>
          <w:color w:val="000000"/>
          <w:kern w:val="2"/>
          <w:sz w:val="22"/>
          <w:szCs w:val="22"/>
          <w:lang w:eastAsia="zh-CN"/>
          <w14:ligatures w14:val="standardContextual"/>
        </w:rPr>
        <w:sectPr w:rsidR="000F3B5E" w:rsidRPr="000F3B5E" w:rsidSect="00CF7C07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pgNumType w:start="1"/>
          <w:cols w:space="720"/>
          <w:docGrid w:linePitch="326"/>
        </w:sectPr>
      </w:pPr>
    </w:p>
    <w:p w14:paraId="01F4FFB1" w14:textId="51A4892E" w:rsidR="00DB2F87" w:rsidRPr="00940A3B" w:rsidRDefault="00DB2F87" w:rsidP="00DB2F87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Supplemental 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Table 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2</w:t>
      </w:r>
      <w:r w:rsidRPr="00940A3B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</w:p>
    <w:p w14:paraId="381A3D46" w14:textId="7BA5DA53" w:rsidR="00DB2F87" w:rsidRDefault="0041457E" w:rsidP="00DB2F87">
      <w:pPr>
        <w:pBdr>
          <w:top w:val="nil"/>
          <w:left w:val="nil"/>
          <w:bottom w:val="nil"/>
          <w:right w:val="nil"/>
          <w:between w:val="nil"/>
        </w:pBdr>
        <w:spacing w:before="240" w:line="360" w:lineRule="auto"/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Distribution of variables included in the </w:t>
      </w:r>
      <w:r w:rsidR="00DB2F87"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analytic sample of the 2016 Health and Retirement Study Venous Blood Study participants by level of depressive symptoms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,</w:t>
      </w:r>
      <w:r w:rsidR="00DB2F87"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GrimAge age acceleration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, </w:t>
      </w:r>
      <w:r w:rsidR="00BD02E7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gender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, and race/ethnicity</w:t>
      </w:r>
      <w:r w:rsidR="00DB2F87"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 (n=3</w:t>
      </w:r>
      <w:r w:rsidR="00023AB9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,882</w:t>
      </w:r>
      <w:r w:rsidR="00DB2F87"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)</w:t>
      </w:r>
    </w:p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2315"/>
        <w:gridCol w:w="881"/>
        <w:gridCol w:w="881"/>
        <w:gridCol w:w="655"/>
        <w:gridCol w:w="927"/>
        <w:gridCol w:w="908"/>
        <w:gridCol w:w="600"/>
        <w:gridCol w:w="939"/>
        <w:gridCol w:w="1000"/>
        <w:gridCol w:w="600"/>
        <w:gridCol w:w="905"/>
        <w:gridCol w:w="890"/>
        <w:gridCol w:w="600"/>
        <w:gridCol w:w="954"/>
        <w:gridCol w:w="808"/>
        <w:gridCol w:w="801"/>
        <w:gridCol w:w="630"/>
      </w:tblGrid>
      <w:tr w:rsidR="00D523F3" w:rsidRPr="00D523F3" w14:paraId="558D2331" w14:textId="77777777" w:rsidTr="00400853">
        <w:trPr>
          <w:tblHeader/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7F9C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586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639A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Dichotomous depressive symptoms</w:t>
            </w:r>
          </w:p>
        </w:tc>
        <w:tc>
          <w:tcPr>
            <w:tcW w:w="83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DDCB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GrimAge age acceleration residuals</w:t>
            </w:r>
          </w:p>
        </w:tc>
        <w:tc>
          <w:tcPr>
            <w:tcW w:w="783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9ECD0" w14:textId="640332C2" w:rsidR="00D523F3" w:rsidRPr="00D523F3" w:rsidRDefault="00BD02E7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Gender</w:t>
            </w:r>
          </w:p>
        </w:tc>
        <w:tc>
          <w:tcPr>
            <w:tcW w:w="1044" w:type="pct"/>
            <w:gridSpan w:val="4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EE39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Race/ethnicity</w:t>
            </w:r>
          </w:p>
        </w:tc>
      </w:tr>
      <w:tr w:rsidR="00400853" w:rsidRPr="00D523F3" w14:paraId="61AB80E7" w14:textId="77777777" w:rsidTr="00400853">
        <w:trPr>
          <w:tblHeader/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BEFC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Characteristic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9C0F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Low or no depressive symptoms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3,326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C954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Elevated depressive symptoms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556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6AA10" w14:textId="64687438" w:rsidR="00D523F3" w:rsidRPr="00D523F3" w:rsidRDefault="00BB694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vertAlign w:val="superscript"/>
                <w:lang w:val="en-US" w:eastAsia="en-US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P</w:t>
            </w:r>
            <w:r w:rsidR="00D523F3"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vertAlign w:val="superscript"/>
                <w:lang w:val="en-US" w:eastAsia="en-US"/>
              </w:rPr>
              <w:t>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724B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No depressive symptoms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1,823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878E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Has any depressive symptoms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2,059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298B2" w14:textId="371B6BB0" w:rsidR="00D523F3" w:rsidRPr="00D523F3" w:rsidRDefault="00BB694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P</w:t>
            </w: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vertAlign w:val="superscript"/>
                <w:lang w:val="en-US" w:eastAsia="en-US"/>
              </w:rPr>
              <w:t>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8C4A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Age decelerated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2,180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CE1E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Age accelerated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1,702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44832" w14:textId="22A878FE" w:rsidR="00D523F3" w:rsidRPr="00D523F3" w:rsidRDefault="00BB694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P</w:t>
            </w: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vertAlign w:val="superscript"/>
                <w:lang w:val="en-US" w:eastAsia="en-US"/>
              </w:rPr>
              <w:t>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6CC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Male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1,614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2B94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Female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2,268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A7CC2" w14:textId="27646427" w:rsidR="00D523F3" w:rsidRPr="00D523F3" w:rsidRDefault="00BB694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P</w:t>
            </w: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vertAlign w:val="superscript"/>
                <w:lang w:val="en-US" w:eastAsia="en-US"/>
              </w:rPr>
              <w:t>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1169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Non-Hispanic White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2,595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C58D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NH-Black or Other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760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96D4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Hispanic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lang w:val="en-US" w:eastAsia="en-US"/>
              </w:rPr>
              <w:t>, N = 527</w:t>
            </w:r>
            <w:r w:rsidRPr="00D523F3">
              <w:rPr>
                <w:rFonts w:ascii="Calibri" w:eastAsia="Arial" w:hAnsi="Calibri" w:cs="Calibri"/>
                <w:color w:val="000000"/>
                <w:sz w:val="14"/>
                <w:szCs w:val="14"/>
                <w:vertAlign w:val="superscript"/>
                <w:lang w:val="en-US" w:eastAsia="en-US"/>
              </w:rPr>
              <w:t>1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EF1A" w14:textId="5C2A0C15" w:rsidR="00D523F3" w:rsidRPr="00BB6943" w:rsidRDefault="00BB694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>
              <w:rPr>
                <w:rFonts w:ascii="Calibri" w:eastAsia="Arial" w:hAnsi="Calibri" w:cs="Calibri"/>
                <w:b/>
                <w:color w:val="000000"/>
                <w:sz w:val="14"/>
                <w:szCs w:val="14"/>
                <w:lang w:val="en-US" w:eastAsia="en-US"/>
              </w:rPr>
              <w:t>P</w:t>
            </w:r>
            <w:r w:rsidRPr="00D523F3">
              <w:rPr>
                <w:rFonts w:ascii="Calibri" w:eastAsia="Arial" w:hAnsi="Calibri" w:cs="Calibri"/>
                <w:b/>
                <w:color w:val="000000"/>
                <w:sz w:val="14"/>
                <w:szCs w:val="14"/>
                <w:vertAlign w:val="superscript"/>
                <w:lang w:val="en-US" w:eastAsia="en-US"/>
              </w:rPr>
              <w:t>1</w:t>
            </w:r>
          </w:p>
        </w:tc>
      </w:tr>
      <w:tr w:rsidR="00400853" w:rsidRPr="00D523F3" w14:paraId="487B477B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CF5B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>Epigenetic clock (Outcome)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92A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97E4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DCFD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C575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F2FF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1147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EAD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DBF8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946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0197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F1FB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603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4ED8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36A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07FC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416C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5312C694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21C7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GrimAge acceleration in years,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9DDF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-0.2 (4.7)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081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1.1 (5.1)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3955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519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-0.6 (4.6)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915E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0.5 (4.8)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93FC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012A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-3.4 (2.3)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953D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4.3 (3.5)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1FC2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367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1.8 (4.6)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A778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-1.3 (4.4)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53E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3E20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-0.2 (4.8)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26FE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1.1 (5.0)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C7A9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-0.2 (4.3)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8B69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036513D2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0D4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GrimAge age acceleration &gt;0,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641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1,410 (42%)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0880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292 (53%)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F1FC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2E7B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711 (39%)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029D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991 (48%)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756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1733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CEDE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06FB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B34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958 (59%)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969F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744 (33%)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2BA9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092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1,074 (41%)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79A5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400 (53%)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196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228 (43%)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24CB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5D4882B4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19E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Levine age acceleration in years,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BCE9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(7)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1486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 (7)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27CB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6766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-1 (7)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410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 (7)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0B42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C641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-2 (6)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55A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 (7)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A508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FACE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(7)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B2D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(7)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E217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5CF4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(7)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CDD5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(7)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3F53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(6)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3628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0.5</w:t>
            </w:r>
          </w:p>
        </w:tc>
      </w:tr>
      <w:tr w:rsidR="00400853" w:rsidRPr="00D523F3" w14:paraId="7FC97EBC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CB185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Levine age acceleration &gt;0,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0CEF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1,529 (46%)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0B70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296 (53%)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9F3C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95B7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783 (43%)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4736C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1,042 (51%)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D59D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70D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779 (36%)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FB89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1,046 (61%)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08D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2E1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795 (49%)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F309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1,030 (45%)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759C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0.018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C3A7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1,206 (46%)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B441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359 (47%)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FF8E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260 (49%)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ED7C6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0.5</w:t>
            </w:r>
          </w:p>
        </w:tc>
      </w:tr>
      <w:tr w:rsidR="00400853" w:rsidRPr="00D523F3" w14:paraId="671A92E9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FE8E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MPOA age acceleration in years,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6FAC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(6)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B0615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 (6)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227E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1D41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-1 (6)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01290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(7)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0BD4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91EE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-3 (5)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ADC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 (6)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07D1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B82C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 (7)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487D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(6)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D5AB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FD1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(7)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2B2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 (6)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9886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(6)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F1F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73AC4DA1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82D56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MPOA age acceleration &gt;0,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0B0D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1,516 (46%)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C462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297 (53%)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D022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680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800 (44%)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B77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1,013 (49%)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287A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DE9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564 (26%)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1C0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1,249 (73%)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9E65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6FD6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829 (51%)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828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984 (43%)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752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DBDA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1,135 (44%)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22FE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431 (57%)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552A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247 (47%)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12D1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0E878BE9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B1E1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Horvath age acceleration in years,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F057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 (6.4)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28D2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 (6.6)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D53F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&gt;0.9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A821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 (6.0)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EA7D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-0.1 (6.7)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AC9D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0.6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EF16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-0.5 (5.7)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11A7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0.6 (7.2)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643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E0D5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0.7 (6.3)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6C3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-0.6 (6.5)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D666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D2AC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0.1 (6.5)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F973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 (6.5)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A1C2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-1.0 (6.0)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32C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0C8747C6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F2E4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Horvath age acceleration &gt;0,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F425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1,735 (52%)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062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289 (52%)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CF1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&gt;0.9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B01B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971 (53%)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DD18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1,053 (51%)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E2A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088C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1,042 (48%)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C97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982 (58%)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9750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74F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922 (57%)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05AF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1,102 (49%)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E556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00A1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1,376 (53%)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155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402 (53%)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A2FC1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246 (47%)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E6C8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0.026</w:t>
            </w:r>
          </w:p>
        </w:tc>
      </w:tr>
      <w:tr w:rsidR="00400853" w:rsidRPr="00D523F3" w14:paraId="7CEB302C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935A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Hannum age acceleration in years,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BD60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-0.1 (5.2)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AC2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0.1 (5.4)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B4E1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0.5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0D6D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-0.1 (5.2)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354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0.1 (5.3)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538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0.3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3BD8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-0.9 (4.8)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BB8D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1.1 (5.5)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EE07A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8C12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1.1 (5.1)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6B81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-0.8 (5.2)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0B8F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4FCE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0.3 (5.3)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6F89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-1.6 (5.3)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BAE6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0.6 (4.6)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F187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181EF31B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4141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 Hannum age acceleration &gt;0,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3F6B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1,607 (48%)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BEEE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278 (50%)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49888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0.5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8B1F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875 (48%)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0064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1,010 (49%)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EB34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1906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866 (40%)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E7E5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1,019 (60%)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9F4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C177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954 (59%)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C85B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931 (41%)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CA9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0441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1,305 (50%)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137D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298 (39%)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590FB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282 (54%)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DF2F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10700293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1129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>Depressive symptoms (Exposure)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25AF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376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F840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9B9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5DFA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1BD7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D85A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DE75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1802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F0A5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BF30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774C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83F0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6BAA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3FC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4885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6A5648FB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F6A1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CES-D</w:t>
            </w: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vertAlign w:val="superscript"/>
                <w:lang w:val="en-US" w:eastAsia="en-US"/>
              </w:rPr>
              <w:t>2</w:t>
            </w: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score,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5C00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0.72 (0.93)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4DE4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5.53 (1.36)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02EC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01C4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0.00 (0.00)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8C2D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2.65 (1.99)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80BD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B57D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1.25 (1.86)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52B3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1.60 (2.07)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8D17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8003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1.18 (1.76)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D3D4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1.57 (2.08)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E44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71C1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1.19 (1.84)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D681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1.77 (2.01)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EE3A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1.93 (2.27)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FE7A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7C3CC42A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AAD3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High depressive symptoms (CES-D</w:t>
            </w: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vertAlign w:val="superscript"/>
                <w:lang w:val="en-US" w:eastAsia="en-US"/>
              </w:rPr>
              <w:t>2</w:t>
            </w: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score &gt;= 4),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2C26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903E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3D0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8D5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 (0%)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CFAE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556 (27%)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314D0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4BD5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264 (12%)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7EF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292 (17%)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807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19EC8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172 (11%)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40A0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384 (17%)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27D1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602E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300 (12%)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9EAB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138 (18%)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EABC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118 (22%)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FB7D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00C58775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E724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bCs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 Any depressive symptoms (CES-D</w:t>
            </w: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vertAlign w:val="superscript"/>
                <w:lang w:val="en-US" w:eastAsia="en-US"/>
              </w:rPr>
              <w:t>2</w:t>
            </w:r>
            <w:r w:rsidRPr="00D523F3">
              <w:rPr>
                <w:rFonts w:ascii="Calibri" w:eastAsia="Calibri" w:hAnsi="Calibri" w:cs="Calibri"/>
                <w:bCs/>
                <w:color w:val="000000"/>
                <w:sz w:val="14"/>
                <w:szCs w:val="14"/>
                <w:lang w:val="en-US" w:eastAsia="en-US"/>
              </w:rPr>
              <w:t xml:space="preserve"> score &gt;= 1),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2BA5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1,503 (45%)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4D1A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556 (100%)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B2F4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0D70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648D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622E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5988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1,068 (49%)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B3F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991 (58%)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C73B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0897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788 (49%)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DE2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1,271 (56%)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F11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EAE5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1,221 (47%)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EEC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506 (67%)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65A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332 (63%)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9559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5028C7A7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41D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>Primary adjustment variables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B85C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17F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54A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5B07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05DC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9DE1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96FB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BAF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27C7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E958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7A1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4E12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F823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766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177D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FAF6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4AD1D555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253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Chronological age in years,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076C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70 (10)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8F12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68 (9)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7541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276D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70 (9)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C03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70 (10)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DAF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0.035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C1F8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70 (10)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2812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70 (10)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2238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0.2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9511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70 (10)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822B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70 (10)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9889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0.005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A2A8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71 (10)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F3C7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67 (9)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9F619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66 (9)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DF2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67499EC3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EDC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Female sex,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AD0B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1,884 (57%)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5E0F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384 (69%)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4071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119B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997 (55%)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4F7F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1,271 (62%)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BC0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B3A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1,524 (70%)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042C3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744 (44%)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0123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7AD9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B12A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7959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2A48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1,457 (56%)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EFE2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497 (65%)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8E49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314 (60%)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6B7E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21DA3778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7F2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Race/ethnicity,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85B1C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1561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50787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9307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5F00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6BE8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7DD1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8AC7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D429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B0BA9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389A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5829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0E04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81D5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6D6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FC7A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</w:tr>
      <w:tr w:rsidR="00400853" w:rsidRPr="00D523F3" w14:paraId="1555F2FD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EB11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Non-Hispanic White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D7A0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2,295 (69%)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040B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300 (54%)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0110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97A1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1,374 (75%)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D30F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1,221 (59%)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B26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7978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1,521 (70%)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9AF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1,074 (63%)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DFBA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CD37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1,138 (71%)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8DB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1,457 (64%)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15C0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45B5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23BC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B38B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FFD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7FE93074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78E8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NH-Black or Other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2C65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622 (19%)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03C3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138 (25%)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2FBC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979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254 (14%)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DD3C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506 (25%)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1FF9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7013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360 (17%)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6B87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400 (24%)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0192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E2D30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263 (16%)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67AC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497 (22%)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1DA5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53E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ADC3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BF863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8C000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30CEF415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F4C95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Hispanic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D5B3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409 (12%)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1E8F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118 (21%)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2E8E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CCC7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195 (11%)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CCB1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332 (16%)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7433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A482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299 (14%)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F02B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228 (13%)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72A2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9CD1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213 (13%)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D2BB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314 (14%)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3E9B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9420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7FE9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F734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-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2A2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7C5B8F19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6A24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Marital status,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C065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BDFD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729C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A75A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FA67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2CCB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3A6D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4B90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B5ED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15BE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EAC6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94B0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F3FC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2F7E8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5DFD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8993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4A95B94A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DBF6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Married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75B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2,013 (61%)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48FC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222 (40%)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1D664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A154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1,215 (67%)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F09F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1,020 (50%)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6DA24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7EA1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1,326 (61%)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D56B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909 (53%)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39D5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6FE2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1,130 (70%)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1BE5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1,105 (49%)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C0001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FA50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1,582 (61%)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FAEC5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322 (42%)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A781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331 (63%)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CD43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4C82D6BC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23A0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  <w:t>Not married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8F8D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1,313 (39%)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D89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334 (60%)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470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CF09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608 (33%)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E11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1,039 (50%)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D4488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FADA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854 (39%)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5992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793 (47%)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0B9C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37D2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484 (30%)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138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1,163 (51%)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8B76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1BB3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1,013 (39%)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83F6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438 (58%)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4B65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196 (37%)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3D4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0E2CC7B6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4D37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Highest level of education,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289D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D02EF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5A1D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EFAE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CD13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37F5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88A8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AB1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5D7F2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4863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DAD8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784D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0.026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0E42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EA70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9B99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1A2B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1D1ABECC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5A9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No degree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66D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498 (15%)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3C1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142 (26%)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F6E2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2CD4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197 (11%)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EC3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443 (22%)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7E88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F58B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301 (14%)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BDCD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339 (20%)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50FD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C45E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258 (16%)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2704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382 (17%)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964D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DCC1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238 (9.2%)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701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153 (20%)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105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249 (47%)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1190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01493917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65EF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GED/HS diploma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09A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1,751 (53%)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C55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282 (51%)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10A0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B42B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945 (52%)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BC7A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1,088 (53%)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6B1E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39DC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1,067 (49%)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95B6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966 (57%)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342C0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AB9F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815 (50%)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C873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1,218 (54%)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BAD4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28ED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1,410 (54%)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FEF4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408 (54%)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6B9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215 (41%)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404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416AE9FF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C67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College and more than college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0D123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1,077 (32%)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286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132 (24%)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75EC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B685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681 (37%)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E6AA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528 (26%)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D95F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87F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812 (37%)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2A56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397 (23%)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16E9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C537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541 (34%)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FB20C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668 (29%)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5214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A500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947 (36%)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BD41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199 (26%)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5144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63 (12%)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7ED6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0BD4059A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FBF5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Granulocytes percent,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49E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62 (9)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9B53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61 (10)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A71B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0.3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A9A0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62 (9)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0E9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61 (10)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3F5B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0.2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A00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60 (9)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8276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64 (10)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C302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FEF3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63 (9)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8901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61 (9)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C489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90C2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63 (9)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847C2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57 (10)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BB65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61 (9)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FF19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0B4CC165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78CF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Monocytes percent,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76CB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8.58 (2.44)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AC6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8.17 (2.36)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2FA6A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A7B6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8.63 (2.48)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FD644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8.42 (2.39)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DD32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0.018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AA90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8.50 (2.34)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3694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8.54 (2.54)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AACA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&gt;0.9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F213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9.00 (2.50)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9456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8.18 (2.33)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8F3F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FE6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8.75 (2.45)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6827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8.34 (2.48)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735C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7.67 (2.04)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67ED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3CC2999D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3F78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Lymphocytes percent,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B42C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30 (9)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364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31 (10)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BF3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0.048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54ED3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30 (9)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D06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30 (10)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3406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0.027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A927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32 (9)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20AE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28 (9)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ABF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AD69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28 (9)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8066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31 (9)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9535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EE88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28 (9)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63A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35 (10)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E89E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31 (8)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D93F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725F0F46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BF3E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>Secondary adjustment variables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9A76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8389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FE3B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F4AF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C49D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8871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3E8C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60F8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F9EB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7B98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63A7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8E358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983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381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CEC0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887D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4A335688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F30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Physical activity level</w:t>
            </w: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vertAlign w:val="superscript"/>
                <w:lang w:val="en-US" w:eastAsia="en-US"/>
              </w:rPr>
              <w:t>3</w:t>
            </w: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>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D447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24 (15)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8327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16 (14)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3EF2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A2D0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26 (15)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EC73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20 (15)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DD9C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996A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25 (15)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5E80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20 (15)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2259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8C05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24 (15)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6883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21 (14)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486F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D980A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23 (15)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A3E5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20 (14)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8DF8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22 (15)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FE133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25D0864E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8B726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Smoke status, n(%)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1A35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39E4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C4F6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E158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DAFD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FC15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9189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07D8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C210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C990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CA4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6B51E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1B64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B885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9EEF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205A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18208929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D2AB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Never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7F4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1,489 (45%)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EF6CE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222 (40%)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117F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1D80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844 (46%)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F78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867 (42%)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BF8D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615E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1,309 (60%)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7D1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402 (24%)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0B52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2570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565 (35%)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B5A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1,146 (51%)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F0A4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B0EE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1,135 (44%)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69E9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325 (43%)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B9F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251 (48%)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0C13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300A827D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AB63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Former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6C3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1,493 (45%)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B932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231 (42%)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8989D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A30A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824 (45%)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898C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900 (44%)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A1A0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4810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838 (38%)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72CF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886 (52%)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4820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1E1EC3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857 (53%)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0A5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867 (38%)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5E6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CC18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1,191 (46%)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A60B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313 (41%)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E321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220 (42%)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855B3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15854A97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CBFF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3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Current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364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344 (10%)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9246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103 (19%)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75E7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0A2A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155 (8.5%)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D8257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292 (14%)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E25F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4216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33 (1.5%)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2DCC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414 (24%)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FFD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F6F0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192 (12%)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43926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255 (11%)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41CA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B5AE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269 (10%)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C1B7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122 (16%)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6E7F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56 (11%)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2CF379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</w:p>
        </w:tc>
      </w:tr>
      <w:tr w:rsidR="00400853" w:rsidRPr="00D523F3" w14:paraId="746AA83D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505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Number of days per week consuming alcohol,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959FAD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1.25 (2.04)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B7EA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0.95 (1.86)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699E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BCA2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1.37 (2.12)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65E3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1.05 (1.92)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D9DC24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F41B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1.20 (2.00)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823B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1.22 (2.04)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F7D2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0.9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0E7D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1.52 (2.21)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AA5B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0.98 (1.84)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4B82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8582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1.43 (2.21)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A904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0.76 (1.46)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EECC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0.71 (1.50)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DA1F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</w:tr>
      <w:tr w:rsidR="00400853" w:rsidRPr="00D523F3" w14:paraId="4364A764" w14:textId="77777777" w:rsidTr="00400853">
        <w:trPr>
          <w:jc w:val="center"/>
        </w:trPr>
        <w:tc>
          <w:tcPr>
            <w:tcW w:w="75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51882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 xml:space="preserve">  Number of chronic health conditions out of 8</w:t>
            </w: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vertAlign w:val="superscript"/>
                <w:lang w:val="en-US" w:eastAsia="en-US"/>
              </w:rPr>
              <w:t>4</w:t>
            </w:r>
            <w:r w:rsidRPr="00D523F3">
              <w:rPr>
                <w:rFonts w:ascii="Calibri" w:eastAsia="Calibri" w:hAnsi="Calibri" w:cs="Calibri"/>
                <w:b/>
                <w:color w:val="000000"/>
                <w:sz w:val="14"/>
                <w:szCs w:val="14"/>
                <w:lang w:val="en-US" w:eastAsia="en-US"/>
              </w:rPr>
              <w:t>, mean(SD)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FFE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2.26 (1.45)</w:t>
            </w:r>
          </w:p>
        </w:tc>
        <w:tc>
          <w:tcPr>
            <w:tcW w:w="2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A2D9C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3.45 (1.61)</w:t>
            </w:r>
          </w:p>
        </w:tc>
        <w:tc>
          <w:tcPr>
            <w:tcW w:w="21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48F7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3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0A140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2.01 (1.38)</w:t>
            </w:r>
          </w:p>
        </w:tc>
        <w:tc>
          <w:tcPr>
            <w:tcW w:w="29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16BFA1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2.81 (1.56)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C28A35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30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D03D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2.18 (1.45)</w:t>
            </w:r>
          </w:p>
        </w:tc>
        <w:tc>
          <w:tcPr>
            <w:tcW w:w="32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A5C2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2.75 (1.57)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0B5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&lt;0.001</w:t>
            </w:r>
          </w:p>
        </w:tc>
        <w:tc>
          <w:tcPr>
            <w:tcW w:w="2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6449A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2.40 (1.51)</w:t>
            </w:r>
          </w:p>
        </w:tc>
        <w:tc>
          <w:tcPr>
            <w:tcW w:w="291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297A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2.45 (1.55)</w:t>
            </w:r>
          </w:p>
        </w:tc>
        <w:tc>
          <w:tcPr>
            <w:tcW w:w="19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15F2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0.6</w:t>
            </w:r>
          </w:p>
        </w:tc>
        <w:tc>
          <w:tcPr>
            <w:tcW w:w="31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218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2.43 (1.54)</w:t>
            </w:r>
          </w:p>
        </w:tc>
        <w:tc>
          <w:tcPr>
            <w:tcW w:w="264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F0106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2.55 (1.52)</w:t>
            </w:r>
          </w:p>
        </w:tc>
        <w:tc>
          <w:tcPr>
            <w:tcW w:w="262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19DF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2.29 (1.52)</w:t>
            </w:r>
          </w:p>
        </w:tc>
        <w:tc>
          <w:tcPr>
            <w:tcW w:w="206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5FEB" w14:textId="77777777" w:rsidR="00D523F3" w:rsidRPr="00D523F3" w:rsidRDefault="00D523F3" w:rsidP="00160B4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ind w:left="100" w:right="100"/>
              <w:jc w:val="center"/>
              <w:rPr>
                <w:rFonts w:ascii="Calibri" w:eastAsia="MS Mincho" w:hAnsi="Calibri" w:cs="Calibri"/>
                <w:sz w:val="14"/>
                <w:szCs w:val="14"/>
                <w:lang w:val="en-US" w:eastAsia="en-US"/>
              </w:rPr>
            </w:pPr>
            <w:r w:rsidRPr="00D523F3">
              <w:rPr>
                <w:rFonts w:ascii="Calibri" w:eastAsia="Calibri" w:hAnsi="Calibri" w:cs="Calibri"/>
                <w:color w:val="000000"/>
                <w:sz w:val="14"/>
                <w:szCs w:val="14"/>
                <w:lang w:val="en-US" w:eastAsia="en-US"/>
              </w:rPr>
              <w:t>0.009</w:t>
            </w:r>
          </w:p>
        </w:tc>
      </w:tr>
    </w:tbl>
    <w:p w14:paraId="09117B30" w14:textId="77777777" w:rsidR="00BB6943" w:rsidRDefault="00BB6943" w:rsidP="00BB6943">
      <w:pPr>
        <w:spacing w:line="240" w:lineRule="auto"/>
        <w:rPr>
          <w:rFonts w:ascii="Calibri" w:hAnsi="Calibri" w:cs="Calibri"/>
          <w:sz w:val="20"/>
          <w:szCs w:val="20"/>
        </w:rPr>
      </w:pPr>
      <w:r w:rsidRPr="000F3B5E">
        <w:rPr>
          <w:rFonts w:ascii="Calibri" w:hAnsi="Calibri" w:cs="Calibri"/>
          <w:sz w:val="20"/>
          <w:szCs w:val="20"/>
          <w:vertAlign w:val="superscript"/>
        </w:rPr>
        <w:t>1</w:t>
      </w:r>
      <w:r w:rsidRPr="000F3B5E">
        <w:rPr>
          <w:rFonts w:ascii="Calibri" w:hAnsi="Calibri" w:cs="Calibri"/>
          <w:sz w:val="20"/>
          <w:szCs w:val="20"/>
        </w:rPr>
        <w:t xml:space="preserve">P-value was calculated using the Wilcoxon rank sum test for continuous variables; P-value was calculated using </w:t>
      </w:r>
      <w:r>
        <w:rPr>
          <w:rFonts w:ascii="Calibri" w:hAnsi="Calibri" w:cs="Calibri"/>
          <w:sz w:val="20"/>
          <w:szCs w:val="20"/>
        </w:rPr>
        <w:t xml:space="preserve">  </w:t>
      </w:r>
    </w:p>
    <w:p w14:paraId="7EAF8B98" w14:textId="77777777" w:rsidR="00BB6943" w:rsidRPr="000F3B5E" w:rsidRDefault="00BB6943" w:rsidP="00BB6943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</w:t>
      </w:r>
      <w:r w:rsidRPr="000F3B5E">
        <w:rPr>
          <w:rFonts w:ascii="Calibri" w:hAnsi="Calibri" w:cs="Calibri"/>
          <w:sz w:val="20"/>
          <w:szCs w:val="20"/>
        </w:rPr>
        <w:t>Pearson’s Chi-squared test for categorical variables</w:t>
      </w:r>
    </w:p>
    <w:p w14:paraId="2F8B3809" w14:textId="77777777" w:rsidR="00BB6943" w:rsidRPr="000F3B5E" w:rsidRDefault="00BB6943" w:rsidP="00BB6943">
      <w:pPr>
        <w:spacing w:line="240" w:lineRule="auto"/>
        <w:rPr>
          <w:rFonts w:ascii="Calibri" w:hAnsi="Calibri" w:cs="Calibri"/>
          <w:sz w:val="20"/>
          <w:szCs w:val="20"/>
        </w:rPr>
      </w:pPr>
      <w:r w:rsidRPr="000F3B5E">
        <w:rPr>
          <w:rFonts w:ascii="Calibri" w:hAnsi="Calibri" w:cs="Calibri"/>
          <w:sz w:val="20"/>
          <w:szCs w:val="20"/>
          <w:vertAlign w:val="superscript"/>
        </w:rPr>
        <w:t>2</w:t>
      </w:r>
      <w:r w:rsidRPr="000F3B5E">
        <w:rPr>
          <w:rFonts w:ascii="Calibri" w:hAnsi="Calibri" w:cs="Calibri"/>
          <w:sz w:val="20"/>
          <w:szCs w:val="20"/>
        </w:rPr>
        <w:t>Center for Epidemiology Studies Depression Scale</w:t>
      </w:r>
    </w:p>
    <w:p w14:paraId="0AF187D1" w14:textId="77777777" w:rsidR="00BB6943" w:rsidRDefault="00BB6943" w:rsidP="00BB6943">
      <w:pPr>
        <w:spacing w:line="240" w:lineRule="auto"/>
        <w:rPr>
          <w:rFonts w:ascii="Calibri" w:hAnsi="Calibri" w:cs="Calibri"/>
          <w:sz w:val="20"/>
          <w:szCs w:val="20"/>
        </w:rPr>
      </w:pPr>
      <w:r w:rsidRPr="000F3B5E">
        <w:rPr>
          <w:rFonts w:ascii="Calibri" w:hAnsi="Calibri" w:cs="Calibri"/>
          <w:sz w:val="20"/>
          <w:szCs w:val="20"/>
          <w:vertAlign w:val="superscript"/>
        </w:rPr>
        <w:t>3</w:t>
      </w:r>
      <w:r w:rsidRPr="000F3B5E">
        <w:rPr>
          <w:rFonts w:ascii="Calibri" w:hAnsi="Calibri" w:cs="Calibri"/>
          <w:sz w:val="20"/>
          <w:szCs w:val="20"/>
        </w:rPr>
        <w:t xml:space="preserve"> Physical activity level was calculated by summing up frequencies of each physical activity intensity multiplied by</w:t>
      </w:r>
    </w:p>
    <w:p w14:paraId="6EF40888" w14:textId="77777777" w:rsidR="00BB6943" w:rsidRPr="000F3B5E" w:rsidRDefault="00BB6943" w:rsidP="00BB6943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 </w:t>
      </w:r>
      <w:r w:rsidRPr="000F3B5E">
        <w:rPr>
          <w:rFonts w:ascii="Calibri" w:hAnsi="Calibri" w:cs="Calibri"/>
          <w:sz w:val="20"/>
          <w:szCs w:val="20"/>
        </w:rPr>
        <w:t>matched average Metabolic Equivalent of Task (METs)</w:t>
      </w:r>
    </w:p>
    <w:p w14:paraId="22F83EAC" w14:textId="77777777" w:rsidR="00BB6943" w:rsidRDefault="00BB6943" w:rsidP="00BB6943">
      <w:pPr>
        <w:spacing w:line="240" w:lineRule="auto"/>
        <w:rPr>
          <w:rFonts w:ascii="Calibri" w:hAnsi="Calibri" w:cs="Calibri"/>
          <w:sz w:val="20"/>
          <w:szCs w:val="20"/>
        </w:rPr>
      </w:pPr>
      <w:r w:rsidRPr="000F3B5E">
        <w:rPr>
          <w:rFonts w:ascii="Calibri" w:hAnsi="Calibri" w:cs="Calibri"/>
          <w:sz w:val="20"/>
          <w:szCs w:val="20"/>
          <w:vertAlign w:val="superscript"/>
        </w:rPr>
        <w:t>4</w:t>
      </w:r>
      <w:r w:rsidRPr="000F3B5E">
        <w:rPr>
          <w:rFonts w:ascii="Calibri" w:hAnsi="Calibri" w:cs="Calibri"/>
          <w:sz w:val="20"/>
          <w:szCs w:val="20"/>
        </w:rPr>
        <w:t xml:space="preserve">Number of chronic health condition out of high blood pressure, diabetes, cancer, lung disease, heart disease, </w:t>
      </w:r>
    </w:p>
    <w:p w14:paraId="28890A4D" w14:textId="77777777" w:rsidR="00BB6943" w:rsidRPr="000F3B5E" w:rsidRDefault="00BB6943" w:rsidP="00BB6943">
      <w:pPr>
        <w:spacing w:line="240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 </w:t>
      </w:r>
      <w:r w:rsidRPr="000F3B5E">
        <w:rPr>
          <w:rFonts w:ascii="Calibri" w:hAnsi="Calibri" w:cs="Calibri"/>
          <w:sz w:val="20"/>
          <w:szCs w:val="20"/>
        </w:rPr>
        <w:t>stroke, psychiatric problems, and arthritis</w:t>
      </w:r>
    </w:p>
    <w:p w14:paraId="6104BF59" w14:textId="77777777" w:rsidR="0041457E" w:rsidRDefault="0041457E" w:rsidP="00DB2F8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2" w:hanging="482"/>
        <w:rPr>
          <w:rFonts w:ascii="Calibri" w:hAnsi="Calibri" w:cs="Calibri"/>
          <w:color w:val="000000"/>
          <w:sz w:val="22"/>
          <w:szCs w:val="22"/>
          <w:vertAlign w:val="superscript"/>
          <w:lang w:val="en-US"/>
        </w:rPr>
      </w:pPr>
    </w:p>
    <w:p w14:paraId="0517D4CC" w14:textId="77777777" w:rsidR="0041457E" w:rsidRDefault="0041457E" w:rsidP="00DB2F87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ind w:left="482" w:hanging="482"/>
        <w:rPr>
          <w:rFonts w:ascii="Calibri" w:hAnsi="Calibri" w:cs="Calibri"/>
          <w:color w:val="000000"/>
          <w:sz w:val="22"/>
          <w:szCs w:val="22"/>
          <w:vertAlign w:val="superscript"/>
          <w:lang w:val="en-US"/>
        </w:rPr>
      </w:pPr>
    </w:p>
    <w:p w14:paraId="7111DC5E" w14:textId="12D5DB21" w:rsidR="005018E1" w:rsidRDefault="005018E1" w:rsidP="003A7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br w:type="page"/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Supplemental Table </w:t>
      </w:r>
      <w:r w:rsidR="007905C4">
        <w:rPr>
          <w:rFonts w:asciiTheme="minorHAnsi" w:hAnsiTheme="minorHAnsi" w:cstheme="minorHAnsi"/>
          <w:b/>
          <w:color w:val="000000"/>
          <w:sz w:val="22"/>
          <w:szCs w:val="22"/>
        </w:rPr>
        <w:t>3</w:t>
      </w:r>
    </w:p>
    <w:p w14:paraId="0673DD13" w14:textId="2FB67568" w:rsidR="005018E1" w:rsidRDefault="005018E1">
      <w:pPr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Linear regression associations between </w:t>
      </w:r>
      <w:r w:rsidR="007905C4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two dichotomous operationalization of 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depressive symptoms and </w:t>
      </w:r>
      <w:r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GrimAge </w:t>
      </w:r>
      <w:r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 xml:space="preserve">age </w:t>
      </w:r>
      <w:r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acceleration in the 2016 Health and Retirement Study Venous Blood Study participants with DNA methylation data (N=3,</w:t>
      </w:r>
      <w:r>
        <w:rPr>
          <w:rFonts w:ascii="Calibri" w:hAnsi="Calibri" w:cs="Calibri"/>
          <w:i/>
          <w:iCs/>
          <w:color w:val="000000"/>
          <w:sz w:val="22"/>
          <w:szCs w:val="22"/>
        </w:rPr>
        <w:t>882</w:t>
      </w:r>
      <w:r w:rsidRPr="00940A3B">
        <w:rPr>
          <w:rFonts w:ascii="Calibri" w:hAnsi="Calibri" w:cs="Calibri"/>
          <w:i/>
          <w:iCs/>
          <w:color w:val="000000"/>
          <w:sz w:val="22"/>
          <w:szCs w:val="22"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2"/>
        <w:gridCol w:w="1434"/>
        <w:gridCol w:w="1509"/>
        <w:gridCol w:w="1509"/>
        <w:gridCol w:w="1509"/>
        <w:gridCol w:w="1509"/>
        <w:gridCol w:w="1509"/>
        <w:gridCol w:w="1509"/>
      </w:tblGrid>
      <w:tr w:rsidR="00D05C30" w:rsidRPr="00D05C30" w14:paraId="6733B1B3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6D0943E7" w14:textId="77777777" w:rsidR="00D05C30" w:rsidRPr="00D05C30" w:rsidRDefault="00D05C30" w:rsidP="00BB69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98" w:type="pct"/>
            <w:shd w:val="clear" w:color="auto" w:fill="auto"/>
            <w:noWrap/>
            <w:hideMark/>
          </w:tcPr>
          <w:p w14:paraId="177EF26D" w14:textId="77777777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 w:eastAsia="en-US"/>
              </w:rPr>
              <w:t>Unadjusted model</w:t>
            </w:r>
          </w:p>
        </w:tc>
        <w:tc>
          <w:tcPr>
            <w:tcW w:w="1573" w:type="pct"/>
            <w:gridSpan w:val="3"/>
            <w:shd w:val="clear" w:color="auto" w:fill="auto"/>
            <w:noWrap/>
            <w:hideMark/>
          </w:tcPr>
          <w:p w14:paraId="6F405FF2" w14:textId="509DB020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 w:eastAsia="en-US"/>
              </w:rPr>
              <w:t>Model 1</w:t>
            </w:r>
            <w:r w:rsidRPr="00D05C3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perscript"/>
                <w:lang w:val="en-US" w:eastAsia="en-US"/>
              </w:rPr>
              <w:t>a</w:t>
            </w:r>
          </w:p>
        </w:tc>
        <w:tc>
          <w:tcPr>
            <w:tcW w:w="1573" w:type="pct"/>
            <w:gridSpan w:val="3"/>
            <w:shd w:val="clear" w:color="auto" w:fill="auto"/>
            <w:noWrap/>
            <w:hideMark/>
          </w:tcPr>
          <w:p w14:paraId="19DA4FCA" w14:textId="1BF2A05C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 w:eastAsia="en-US"/>
              </w:rPr>
              <w:t>Model 2</w:t>
            </w:r>
            <w:r w:rsidRPr="00D05C30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vertAlign w:val="superscript"/>
                <w:lang w:val="en-US" w:eastAsia="en-US"/>
              </w:rPr>
              <w:t>b</w:t>
            </w:r>
          </w:p>
        </w:tc>
      </w:tr>
      <w:tr w:rsidR="00D05C30" w:rsidRPr="00D05C30" w14:paraId="68C4CF8B" w14:textId="77777777" w:rsidTr="00D05C30">
        <w:trPr>
          <w:trHeight w:val="285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14:paraId="1F2EFDA1" w14:textId="2CCEA392" w:rsidR="00D05C30" w:rsidRPr="00D05C30" w:rsidRDefault="00D05C30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High depressive symptoms (CES-D score ≥ 4)</w:t>
            </w:r>
          </w:p>
        </w:tc>
      </w:tr>
      <w:tr w:rsidR="00BB6943" w:rsidRPr="00D05C30" w14:paraId="70D02C2D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45351E8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1E02C1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007E6B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A2AC01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518026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5201CC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BFCDA7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E557E0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</w:tr>
      <w:tr w:rsidR="00BB6943" w:rsidRPr="00D05C30" w14:paraId="1291BF16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7D3BBA8C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Intercept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77084F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-0.17 (0.08)*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2A9FE8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-5.31 (0.77)***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E96523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-5.41 (0.77)***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7DBF0C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-5.34 (0.78)***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B0C70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-8.83 (0.69)***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7CF3A7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-8.87 (0.69)***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403D86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-8.8 (0.69)***</w:t>
            </w:r>
          </w:p>
        </w:tc>
      </w:tr>
      <w:tr w:rsidR="00BB6943" w:rsidRPr="00D05C30" w14:paraId="2015AA7C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7C5C7665" w14:textId="0E65E6A4" w:rsidR="00BB6943" w:rsidRPr="00D05C30" w:rsidRDefault="00BB6943" w:rsidP="00D05C30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High depressive symptoms (CES-D score</w:t>
            </w:r>
            <w:r w:rsid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 xml:space="preserve"> </w:t>
            </w:r>
            <w:r w:rsidR="00D05C30" w:rsidRPr="00C9094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≥</w:t>
            </w: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 xml:space="preserve"> 4), n(%)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23704D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1.26 (0.22)***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3C27C0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1.15 (0.19)***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71C3DE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1.72 (0.34)***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17ED9D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1.3 (0.26)***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A773B8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0.22 (0.17)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B32CB7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0.53 (0.28)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6B5309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0.12 (0.22)</w:t>
            </w:r>
          </w:p>
        </w:tc>
      </w:tr>
      <w:tr w:rsidR="00BB6943" w:rsidRPr="00D05C30" w14:paraId="356845F0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7A3A0F51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Age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06A8014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0C0373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913ECE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C757B7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20F757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-0.02 (0.01)**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61AA7F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-0.02 (0.01)**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7AA255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-0.02 (0.01)**</w:t>
            </w:r>
          </w:p>
        </w:tc>
      </w:tr>
      <w:tr w:rsidR="00BB6943" w:rsidRPr="00D05C30" w14:paraId="68579096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7C4FEA44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Female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0DB29FE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2E6AF5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-3.17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6E1940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-3.06 (0.15)***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6F9320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-3.17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100193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-2.62 (0.12)***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BD35BE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-2.56 (0.13)***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67A2E8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-2.62 (0.12)***</w:t>
            </w:r>
          </w:p>
        </w:tc>
      </w:tr>
      <w:tr w:rsidR="00BB6943" w:rsidRPr="00D05C30" w14:paraId="509BB7B6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0252B665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Hispanic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A2BE362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0BF044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-0.51 (0.22)*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B13712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-0.52 (0.22)*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3E7E35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-0.49 (0.24)*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2087CA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(0.18)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AA317E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(0.18)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DD85E0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0.06 (0.2)</w:t>
            </w:r>
          </w:p>
        </w:tc>
      </w:tr>
      <w:tr w:rsidR="00BB6943" w:rsidRPr="00D05C30" w14:paraId="524CDBDE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00E3AF6A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Non-Hispanic Black or other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9CD375F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0D2046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1.8 (0.18)***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3FF3D3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1.8 (0.18)***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1DBDBA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1.88 (0.2)***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A86F88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1.74 (0.15)***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6FA135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1.74 (0.15)***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2C59E0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1.73 (0.17)***</w:t>
            </w:r>
          </w:p>
        </w:tc>
      </w:tr>
      <w:tr w:rsidR="00BB6943" w:rsidRPr="00D05C30" w14:paraId="4BA262F0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699BC59D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GED or High school diploma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7F8FC71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5F93DD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-0.83 (0.2)***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5C5285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-0.83 (0.2)***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7A9219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-0.83 (0.2)***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E79859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-0.42 (0.17)*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7073B3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-0.42 (0.17)*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767CE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-0.42 (0.17)*</w:t>
            </w:r>
          </w:p>
        </w:tc>
      </w:tr>
      <w:tr w:rsidR="00BB6943" w:rsidRPr="00D05C30" w14:paraId="6D7A022C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2FBA73CB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Some college or more than college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EF90E16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39E259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-2.43 (0.22)***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514727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-2.44 (0.22)***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C77EE9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-2.43 (0.22)***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008C28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-1.2 (0.19)***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1BFE0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-1.21 (0.19)***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EC25F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-1.2 (0.19)***</w:t>
            </w:r>
          </w:p>
        </w:tc>
      </w:tr>
      <w:tr w:rsidR="00BB6943" w:rsidRPr="00D05C30" w14:paraId="7FF45E99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7CB232B7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Non-married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B508380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AD1AA6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1.1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8840B2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1.1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CAC1B0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1.1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194AE5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0.27 (0.12)*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FEFE85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0.27 (0.12)*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1B10AB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0.27 (0.12)*</w:t>
            </w:r>
          </w:p>
        </w:tc>
      </w:tr>
      <w:tr w:rsidR="00BB6943" w:rsidRPr="00D05C30" w14:paraId="68762EF7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5CDE112A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Granulocytes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E45534C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49958A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9EC15C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10B615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CA1DA0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83580A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7955F4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(0.01)***</w:t>
            </w:r>
          </w:p>
        </w:tc>
      </w:tr>
      <w:tr w:rsidR="00BB6943" w:rsidRPr="00D05C30" w14:paraId="33E3F8F7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18F4AEB2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Monocytes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DDEAAE4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24EF0E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(0.03)***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97D96E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(0.03)***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213F25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(0.03)***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244D13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0.18 (0.02)***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51A199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0.18 (0.02)***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555B3E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0.17 (0.02)***</w:t>
            </w:r>
          </w:p>
        </w:tc>
      </w:tr>
      <w:tr w:rsidR="00BB6943" w:rsidRPr="00D05C30" w14:paraId="0B0E67C8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4BD2F738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Physical Activity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762F0DD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9BF401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90AFBF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571EAE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E4CAF0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-0.03 (0)***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EE2771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-0.03 (0)***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100140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-0.03 (0)***</w:t>
            </w:r>
          </w:p>
        </w:tc>
      </w:tr>
      <w:tr w:rsidR="00BB6943" w:rsidRPr="00D05C30" w14:paraId="0E954F85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42B01F73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Alcohol use (days/week)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9B356AA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010BA6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CCD05C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063417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AD439F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0.06 (0.03)*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AC0A5C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0.06 (0.03)*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A39B9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0.06 (0.03)*</w:t>
            </w:r>
          </w:p>
        </w:tc>
      </w:tr>
      <w:tr w:rsidR="00BB6943" w:rsidRPr="00D05C30" w14:paraId="798A66DA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11185C5D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Former Smoker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E9C145A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4C5C63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252203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3A9ED8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909A22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1.91 (0.12)***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19E19F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1.91 (0.12)***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956FF3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1.91 (0.12)***</w:t>
            </w:r>
          </w:p>
        </w:tc>
      </w:tr>
      <w:tr w:rsidR="00BB6943" w:rsidRPr="00D05C30" w14:paraId="760F006A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4D98B307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Current Smoker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618FADE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75D02F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648BD4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F9292C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514CBE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7.25 (0.19)***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9DF5C4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7.24 (0.19)***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8E4A15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7.26 (0.19)***</w:t>
            </w:r>
          </w:p>
        </w:tc>
      </w:tr>
      <w:tr w:rsidR="00D05C30" w:rsidRPr="00D05C30" w14:paraId="7DC42B19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388FD320" w14:textId="77777777" w:rsidR="00D05C30" w:rsidRPr="00D05C30" w:rsidRDefault="00D05C30" w:rsidP="00D05C30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Number of chronic health conditions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0A34CC5" w14:textId="77777777" w:rsidR="00D05C30" w:rsidRPr="00D05C30" w:rsidRDefault="00D05C30" w:rsidP="00D05C30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3C4C263" w14:textId="77777777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E6218DE" w14:textId="77777777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460FE3D" w14:textId="77777777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8063683" w14:textId="3B370023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  <w:r w:rsidRPr="00D05C30">
              <w:rPr>
                <w:rFonts w:ascii="Calibri" w:hAnsi="Calibri" w:cs="Calibri"/>
                <w:color w:val="000000"/>
                <w:sz w:val="18"/>
                <w:szCs w:val="22"/>
              </w:rPr>
              <w:t>0.33 (0.04)***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1661CF3" w14:textId="368872E2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  <w:r w:rsidRPr="00D05C30">
              <w:rPr>
                <w:rFonts w:ascii="Calibri" w:hAnsi="Calibri" w:cs="Calibri"/>
                <w:color w:val="000000"/>
                <w:sz w:val="18"/>
                <w:szCs w:val="22"/>
              </w:rPr>
              <w:t>0.34 (0.04)***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5717C8E" w14:textId="052631A9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  <w:r w:rsidRPr="00D05C30">
              <w:rPr>
                <w:rFonts w:ascii="Calibri" w:hAnsi="Calibri" w:cs="Calibri"/>
                <w:color w:val="000000"/>
                <w:sz w:val="18"/>
                <w:szCs w:val="22"/>
              </w:rPr>
              <w:t>0.33 (0.04)***</w:t>
            </w:r>
          </w:p>
        </w:tc>
      </w:tr>
      <w:tr w:rsidR="00BB6943" w:rsidRPr="00D05C30" w14:paraId="4FC7E4D3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69B66447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High depressive symptoms * Female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531DDEC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51B705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8B09522" w14:textId="77777777" w:rsidR="00BB6943" w:rsidRPr="00EF3F5F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EF3F5F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-0.83 (0.41)*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956450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DA29A7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20CDCA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-0.46 (0.34)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2793A8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BB6943" w:rsidRPr="00D05C30" w14:paraId="5C9F46A0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42A255EF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High depressive symptoms * Hispanic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8C77F26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865C00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284A39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585740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-0.17 (0.5)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BC23BD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57F8B0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904EA5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0.43 (0.42)</w:t>
            </w:r>
          </w:p>
        </w:tc>
      </w:tr>
      <w:tr w:rsidR="00BB6943" w:rsidRPr="00D05C30" w14:paraId="10ABE870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65655059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High depressive symptoms * Non-Hispanic Black or other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AC85992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3211DD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881A46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08DF12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-0.44 (0.47)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068E27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2C5011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AC8B3F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0.09 (0.39)</w:t>
            </w:r>
          </w:p>
        </w:tc>
      </w:tr>
      <w:tr w:rsidR="00BB6943" w:rsidRPr="00D05C30" w14:paraId="2C46271E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2E00D9E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71B3EB6C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E5B882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882BB4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A5833D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4CA9CA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BE84D5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9EBF5E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BB6943" w:rsidRPr="00D05C30" w14:paraId="728321AE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1A576F36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Adjusted model R2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7521EC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0.008321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4732F3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1E79EB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DC163E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F221A9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0.48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A63CB6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0.48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17E39F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0.48</w:t>
            </w:r>
          </w:p>
        </w:tc>
      </w:tr>
      <w:tr w:rsidR="00BB6943" w:rsidRPr="00D05C30" w14:paraId="649429FF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2BB005B3" w14:textId="76D3069C" w:rsidR="00BB6943" w:rsidRPr="00D05C30" w:rsidRDefault="00D05C30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F (df1, df2)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AD776A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33.57 (1, 3880)***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6F08BB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127.9 (10, 3871)***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52D90A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116.7 (11, 3870)***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0140D7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106.6 (12, 3869)***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C559F8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237.8 (15, 3866)***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D56C8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223.1 (16, 3865)***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5B0A41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209.9 (17, 3864)***</w:t>
            </w:r>
          </w:p>
        </w:tc>
      </w:tr>
      <w:tr w:rsidR="00BB6943" w:rsidRPr="00D05C30" w14:paraId="79CC3D5E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231C107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6AFEC70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60E444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C5F1FF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85AAA2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93DE54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69158C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10722B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D05C30" w:rsidRPr="00D05C30" w14:paraId="308CEAAC" w14:textId="77777777" w:rsidTr="00D05C30">
        <w:trPr>
          <w:trHeight w:val="285"/>
        </w:trPr>
        <w:tc>
          <w:tcPr>
            <w:tcW w:w="5000" w:type="pct"/>
            <w:gridSpan w:val="8"/>
            <w:shd w:val="clear" w:color="auto" w:fill="auto"/>
            <w:noWrap/>
            <w:vAlign w:val="bottom"/>
          </w:tcPr>
          <w:p w14:paraId="6FD3EF36" w14:textId="53EAE214" w:rsidR="00D05C30" w:rsidRPr="00D05C30" w:rsidRDefault="00D05C30" w:rsidP="00D05C30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Any depressive symptoms (CES-D score ≥ 1)</w:t>
            </w:r>
          </w:p>
        </w:tc>
      </w:tr>
      <w:tr w:rsidR="00BB6943" w:rsidRPr="00D05C30" w14:paraId="5CEFA753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2B5B2C6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3C2F23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8D3D5F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1C358D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E34053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CB942B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A420DC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31738E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n-US" w:eastAsia="en-US"/>
              </w:rPr>
              <w:t>B (SE)</w:t>
            </w:r>
          </w:p>
        </w:tc>
      </w:tr>
      <w:tr w:rsidR="00BB6943" w:rsidRPr="00D05C30" w14:paraId="3E3D6A78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70F30313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Intercept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35C9EDA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-0.56 (0.11)***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EAE31E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-5.38 (0.78)***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BBD1A6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-5.35 (0.78)***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0AB813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-5.35 (0.78)***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E890EF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-8.84 (0.69)***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1020D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-8.86 (0.7)***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4C82B9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-8.8 (0.69)***</w:t>
            </w:r>
          </w:p>
        </w:tc>
      </w:tr>
      <w:tr w:rsidR="00BB6943" w:rsidRPr="00D05C30" w14:paraId="73477EE1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552A47FF" w14:textId="3DBB76A2" w:rsidR="00BB6943" w:rsidRPr="00D05C30" w:rsidRDefault="00BB6943" w:rsidP="00D05C30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 xml:space="preserve">Any depressive symptoms (CES-D score </w:t>
            </w:r>
            <w:r w:rsidR="00C9094E">
              <w:rPr>
                <w:rFonts w:ascii="Calibri" w:hAnsi="Calibri" w:cs="Calibri"/>
                <w:color w:val="000000"/>
                <w:sz w:val="18"/>
                <w:szCs w:val="18"/>
                <w:lang w:val="en-US" w:eastAsia="en-US"/>
              </w:rPr>
              <w:t>≥</w:t>
            </w: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 xml:space="preserve"> 1), n(%)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218E9A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1.07 (0.15)***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0C7F08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0.76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1641F0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0.68 (0.21)**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9060B4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0.63 (0.16)***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7EC940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(0.12)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9F8224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0.19 (0.18)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F47745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0.02 (0.14)</w:t>
            </w:r>
          </w:p>
        </w:tc>
      </w:tr>
      <w:tr w:rsidR="00BB6943" w:rsidRPr="00D05C30" w14:paraId="17A267DE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18DB6405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Age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398C50C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6CC1DCD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-0.04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F9FFD0A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-0.04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7BB51FC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-0.04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844F2DD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-0.02 (0.01)**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825B23E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-0.02 (0.01)**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933E9F0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-0.02 (0.01)**</w:t>
            </w:r>
          </w:p>
        </w:tc>
      </w:tr>
      <w:tr w:rsidR="00BB6943" w:rsidRPr="00D05C30" w14:paraId="5BCD3F3E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4C7774A8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Female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DC33609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4FCCB69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-3.15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1147AAC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-3.22 (0.2)***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9B2F82C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-3.14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1E761BE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-2.62 (0.12)***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49D5A84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-2.59 (0.17)***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3A63F0A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  <w:lang w:val="en-US" w:eastAsia="en-US"/>
              </w:rPr>
              <w:t>-2.62 (0.12)***</w:t>
            </w:r>
          </w:p>
        </w:tc>
      </w:tr>
      <w:tr w:rsidR="00BB6943" w:rsidRPr="00D05C30" w14:paraId="745F7064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6C001AD7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Hispanic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B12AAD5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630899D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-0.51 (0.22)*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F1C3CE1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-0.51 (0.22)*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9584C7F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-0.66 (0.33)*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B7B65ED" w14:textId="77777777" w:rsidR="00BB6943" w:rsidRPr="00194537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194537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(0.18)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801FB0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(0.18)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F07414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 (0.28)</w:t>
            </w:r>
          </w:p>
        </w:tc>
      </w:tr>
      <w:tr w:rsidR="00BB6943" w:rsidRPr="00D05C30" w14:paraId="1C1C8DB0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0C67B05B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Non-Hispanic Black or other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0E548A3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72043D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1.72 (0.18)***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BD6A86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1.72 (0.18)***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506759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1.38 (0.29)***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3D91DD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1.72 (0.15)***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B5A4C4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1.72 (0.15)***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22CCF6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1.37 (0.24)***</w:t>
            </w:r>
          </w:p>
        </w:tc>
      </w:tr>
      <w:tr w:rsidR="00BB6943" w:rsidRPr="00D05C30" w14:paraId="26E20733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0E745D6D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GED or High school diploma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2130D2D3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914B34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-0.81 (0.2)***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A2EA7B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-0.81 (0.2)***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AE4500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-0.8 (0.2)***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3DDDEE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-0.42 (0.17)*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1BD01A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-0.42 (0.17)*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AF57DA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-0.4 (0.17)*</w:t>
            </w:r>
          </w:p>
        </w:tc>
      </w:tr>
      <w:tr w:rsidR="00BB6943" w:rsidRPr="00D05C30" w14:paraId="4B7D8890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483AE45A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Some college or more than college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6572CB6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95AF7B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-2.38 (0.22)***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1DD164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-2.38 (0.22)***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9AC2E2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-2.36 (0.22)***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D738D4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-1.19 (0.19)***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4FE861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-1.19 (0.19)***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36C441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-1.17 (0.19)***</w:t>
            </w:r>
          </w:p>
        </w:tc>
      </w:tr>
      <w:tr w:rsidR="00BB6943" w:rsidRPr="00D05C30" w14:paraId="4814C1CE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29ECE477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Non-married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0056F25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B857D9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1.11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B30B91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1.11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73992E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1.1 (0.14)***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6C48E6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0.27 (0.12)*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D97653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0.27 (0.12)*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4122B5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0.26 (0.12)*</w:t>
            </w:r>
          </w:p>
        </w:tc>
      </w:tr>
      <w:tr w:rsidR="00BB6943" w:rsidRPr="00D05C30" w14:paraId="580A2C0F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5F5BCD95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Granulocytes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5FEAAD7C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90E5E8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74CBA1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58B801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0.15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3BD984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B87657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(0.01)***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44C23E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(0.01)***</w:t>
            </w:r>
          </w:p>
        </w:tc>
      </w:tr>
      <w:tr w:rsidR="00BB6943" w:rsidRPr="00D05C30" w14:paraId="71C79849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19491ECF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Monocytes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252F9922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E126E1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(0.03)***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4163FC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(0.03)***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49A4DF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(0.03)***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EAE33A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0.18 (0.02)***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BFF901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0.17 (0.02)***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6478BB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0.17 (0.02)***</w:t>
            </w:r>
          </w:p>
        </w:tc>
      </w:tr>
      <w:tr w:rsidR="00BB6943" w:rsidRPr="00D05C30" w14:paraId="2FE500EB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112A1A30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Physical Activity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173B6C0C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DACBC3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6BD31C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32B175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72BA7C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-0.03 (0)***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0D0F74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-0.03 (0)***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BAA50A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-0.03 (0)***</w:t>
            </w:r>
          </w:p>
        </w:tc>
      </w:tr>
      <w:tr w:rsidR="00BB6943" w:rsidRPr="00D05C30" w14:paraId="55D2E044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7F610093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Alcohol use (days/week)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475FF300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6FA1A8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3D934A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EC551D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2E286C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0.06 (0.03)*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758F43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0.06 (0.03)*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A9E4BE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0.06 (0.03)*</w:t>
            </w:r>
          </w:p>
        </w:tc>
      </w:tr>
      <w:tr w:rsidR="00BB6943" w:rsidRPr="00D05C30" w14:paraId="70A41825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15F27A81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Former Smoker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12526CA0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F1DEDB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A35A38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6CE68D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79936A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1.91 (0.12)***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BD1AA9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1.91 (0.12)***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58B00A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1.92 (0.12)***</w:t>
            </w:r>
          </w:p>
        </w:tc>
      </w:tr>
      <w:tr w:rsidR="00BB6943" w:rsidRPr="00D05C30" w14:paraId="6932BEFE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623F46CA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Current Smoker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308B9D42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71CB9B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40D083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301912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E2B721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7.25 (0.19)***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3C3E6A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7.25 (0.19)***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D74141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7.25 (0.19)***</w:t>
            </w:r>
          </w:p>
        </w:tc>
      </w:tr>
      <w:tr w:rsidR="00BB6943" w:rsidRPr="00D05C30" w14:paraId="26BE438B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center"/>
            <w:hideMark/>
          </w:tcPr>
          <w:p w14:paraId="5AD608FD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Number of chronic health conditions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6023AF45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5407D05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AD0977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3F504FE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71550C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0.34 (0.04)***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7C93E5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0.34 (0.04)***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E6A154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0.34 (0.04)***</w:t>
            </w:r>
          </w:p>
        </w:tc>
      </w:tr>
      <w:tr w:rsidR="00BB6943" w:rsidRPr="00D05C30" w14:paraId="58AA9BC7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6C31F8AB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Any depressive symptoms * Female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541DBBC5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3B953F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47D673E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0.14 (0.03)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0928807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1D432A2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4A76AE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-0.06 (0.23)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5BD427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</w:tr>
      <w:tr w:rsidR="00BB6943" w:rsidRPr="00D05C30" w14:paraId="0DD3EDD8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2426FA03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Any depressive symptoms * Hispanic</w:t>
            </w:r>
          </w:p>
        </w:tc>
        <w:tc>
          <w:tcPr>
            <w:tcW w:w="498" w:type="pct"/>
            <w:shd w:val="clear" w:color="auto" w:fill="auto"/>
            <w:noWrap/>
            <w:vAlign w:val="center"/>
            <w:hideMark/>
          </w:tcPr>
          <w:p w14:paraId="0651FAF8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215A03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2B0003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150564E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0.29 (0.41)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0AFD7FE3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A1FEC4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5B7235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0.28 (0.34)</w:t>
            </w:r>
          </w:p>
        </w:tc>
      </w:tr>
      <w:tr w:rsidR="00BB6943" w:rsidRPr="00D05C30" w14:paraId="53266B79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16582926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Any depressive symptoms * Non-Hispanic Black or other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F2F5AB0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6B70181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5C19D7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FC28B6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0.56 (0.36)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56B294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B1BD62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5F42B1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0.57 (0.3)</w:t>
            </w:r>
          </w:p>
        </w:tc>
      </w:tr>
      <w:tr w:rsidR="00BB6943" w:rsidRPr="00D05C30" w14:paraId="3BD54A11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03F5D16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087045F3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56383EB6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6CAB83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A0ADA1E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3D5EA88F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37552DC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76F8A4C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n-US" w:eastAsia="en-US"/>
              </w:rPr>
            </w:pPr>
          </w:p>
        </w:tc>
      </w:tr>
      <w:tr w:rsidR="00BB6943" w:rsidRPr="00D05C30" w14:paraId="7092D615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008752CF" w14:textId="77777777" w:rsidR="00BB6943" w:rsidRPr="00D05C30" w:rsidRDefault="00BB6943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Adjusted model R2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62808080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0.01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76CE9C4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F4DEC57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1B70A76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0.25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BD25C74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0.48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0319FA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0.48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6AC70835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0.48</w:t>
            </w:r>
          </w:p>
        </w:tc>
      </w:tr>
      <w:tr w:rsidR="00BB6943" w:rsidRPr="00D05C30" w14:paraId="01DD8202" w14:textId="77777777" w:rsidTr="00D05C30">
        <w:trPr>
          <w:trHeight w:val="285"/>
        </w:trPr>
        <w:tc>
          <w:tcPr>
            <w:tcW w:w="1356" w:type="pct"/>
            <w:shd w:val="clear" w:color="auto" w:fill="auto"/>
            <w:noWrap/>
            <w:vAlign w:val="bottom"/>
            <w:hideMark/>
          </w:tcPr>
          <w:p w14:paraId="4C2BD525" w14:textId="6C675447" w:rsidR="00BB6943" w:rsidRPr="00D05C30" w:rsidRDefault="00D05C30" w:rsidP="00BB6943">
            <w:pPr>
              <w:spacing w:line="240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F (df1, df2)</w:t>
            </w:r>
          </w:p>
        </w:tc>
        <w:tc>
          <w:tcPr>
            <w:tcW w:w="498" w:type="pct"/>
            <w:shd w:val="clear" w:color="auto" w:fill="auto"/>
            <w:noWrap/>
            <w:vAlign w:val="bottom"/>
            <w:hideMark/>
          </w:tcPr>
          <w:p w14:paraId="489CCD7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49.65 (1, 3880)***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2837D6A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127.2 (10, 3871)***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96F18E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115.7 (11, 3870)***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461B6E79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106.3 (12, 3869)***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2569EAE8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237.8 (15, 3866)***</w:t>
            </w:r>
          </w:p>
        </w:tc>
        <w:tc>
          <w:tcPr>
            <w:tcW w:w="524" w:type="pct"/>
            <w:shd w:val="clear" w:color="auto" w:fill="auto"/>
            <w:noWrap/>
            <w:vAlign w:val="bottom"/>
            <w:hideMark/>
          </w:tcPr>
          <w:p w14:paraId="6B657CAD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222.9 (16, 3865)***</w:t>
            </w:r>
          </w:p>
        </w:tc>
        <w:tc>
          <w:tcPr>
            <w:tcW w:w="524" w:type="pct"/>
            <w:shd w:val="clear" w:color="auto" w:fill="auto"/>
            <w:noWrap/>
            <w:vAlign w:val="center"/>
            <w:hideMark/>
          </w:tcPr>
          <w:p w14:paraId="2F6CF41B" w14:textId="77777777" w:rsidR="00BB6943" w:rsidRPr="00D05C30" w:rsidRDefault="00BB6943" w:rsidP="00BB6943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</w:pPr>
            <w:r w:rsidRPr="00D05C30"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n-US"/>
              </w:rPr>
              <w:t>210.2 (17, 3864)***</w:t>
            </w:r>
          </w:p>
        </w:tc>
      </w:tr>
    </w:tbl>
    <w:p w14:paraId="0BDCE08C" w14:textId="62F8D0E6" w:rsidR="005018E1" w:rsidRPr="00940A3B" w:rsidRDefault="005018E1" w:rsidP="005018E1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40A3B">
        <w:rPr>
          <w:rFonts w:ascii="Calibri" w:hAnsi="Calibri" w:cs="Calibri"/>
          <w:color w:val="000000"/>
          <w:sz w:val="22"/>
          <w:szCs w:val="22"/>
          <w:vertAlign w:val="superscript"/>
          <w:lang w:val="en-US"/>
        </w:rPr>
        <w:t>a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The primary model </w:t>
      </w:r>
      <w:r w:rsidR="00D7185E">
        <w:rPr>
          <w:rFonts w:ascii="Calibri" w:hAnsi="Calibri" w:cs="Calibri"/>
          <w:color w:val="000000"/>
          <w:sz w:val="22"/>
          <w:szCs w:val="22"/>
          <w:lang w:val="en-US"/>
        </w:rPr>
        <w:t xml:space="preserve">1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is adjusted for age, </w:t>
      </w:r>
      <w:r w:rsidR="00BD02E7">
        <w:rPr>
          <w:rFonts w:ascii="Calibri" w:hAnsi="Calibri" w:cs="Calibri"/>
          <w:color w:val="000000"/>
          <w:sz w:val="22"/>
          <w:szCs w:val="22"/>
          <w:lang w:val="en-US"/>
        </w:rPr>
        <w:t>gender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, race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/ethnicity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, highest degree obtained, marital status, percentage of granulocytes, and percentage of monocytes.</w:t>
      </w:r>
    </w:p>
    <w:p w14:paraId="339F1574" w14:textId="11C910FE" w:rsidR="005018E1" w:rsidRDefault="005018E1" w:rsidP="005018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40A3B">
        <w:rPr>
          <w:rFonts w:ascii="Calibri" w:hAnsi="Calibri" w:cs="Calibri"/>
          <w:color w:val="000000"/>
          <w:sz w:val="22"/>
          <w:szCs w:val="22"/>
          <w:vertAlign w:val="superscript"/>
          <w:lang w:val="en-US"/>
        </w:rPr>
        <w:t>b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The 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secondary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 model </w:t>
      </w:r>
      <w:r w:rsidR="00D7185E">
        <w:rPr>
          <w:rFonts w:ascii="Calibri" w:hAnsi="Calibri" w:cs="Calibri"/>
          <w:color w:val="000000"/>
          <w:sz w:val="22"/>
          <w:szCs w:val="22"/>
          <w:lang w:val="en-US"/>
        </w:rPr>
        <w:t xml:space="preserve">2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is adjusted for all covariates in the primary model and 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physical activity,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number of days per week with alcohol consumption, smoking status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, and</w:t>
      </w:r>
      <w:r w:rsidRPr="00A81513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number of chronic health conditions. </w:t>
      </w:r>
    </w:p>
    <w:p w14:paraId="7906DEA0" w14:textId="77777777" w:rsidR="005018E1" w:rsidRDefault="005018E1" w:rsidP="005018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Interaction models include a statistical interaction term for depressive symptoms x gender or depressive symptoms x race/ethnicity. Reference categories are male, non-Hispanic white, less than high school, never married, and never smoker</w:t>
      </w:r>
    </w:p>
    <w:p w14:paraId="17979803" w14:textId="6B1CB969" w:rsidR="005018E1" w:rsidRPr="003648FB" w:rsidRDefault="005018E1" w:rsidP="005018E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b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Depressives symptoms are evaluated for three different operationalization: continuous depressive symptoms (CES-D 8-item short form)</w:t>
      </w:r>
      <w:r w:rsidR="007905C4">
        <w:rPr>
          <w:rFonts w:ascii="Calibri" w:hAnsi="Calibri" w:cs="Calibri"/>
          <w:color w:val="000000"/>
          <w:sz w:val="22"/>
          <w:szCs w:val="22"/>
          <w:lang w:val="en-US"/>
        </w:rPr>
        <w:t xml:space="preserve"> [Found in Table 2 of the manuscript]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, high depressive symptoms (CES-D score ≥ 4), and any depressive symptoms (</w:t>
      </w:r>
      <w:r w:rsidR="007905C4">
        <w:rPr>
          <w:rFonts w:ascii="Calibri" w:hAnsi="Calibri" w:cs="Calibri"/>
          <w:color w:val="000000"/>
          <w:sz w:val="22"/>
          <w:szCs w:val="22"/>
          <w:lang w:val="en-US"/>
        </w:rPr>
        <w:t>CES-D score ≥ 1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). </w:t>
      </w:r>
    </w:p>
    <w:p w14:paraId="7C87FCC6" w14:textId="6B6934D7" w:rsidR="00864ABD" w:rsidRPr="00864ABD" w:rsidRDefault="005018E1" w:rsidP="003A7EE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Sensitivity models were run for each depressive symptom operationalization and model on a sample excluding participants older than 85 years of age in the 2016 Health and Retirement Study Venous Blood Study can be found in </w:t>
      </w:r>
      <w:r w:rsidR="003A7EE0">
        <w:rPr>
          <w:rFonts w:ascii="Calibri" w:hAnsi="Calibri" w:cs="Calibri"/>
          <w:b/>
          <w:color w:val="000000"/>
          <w:sz w:val="22"/>
          <w:szCs w:val="22"/>
          <w:lang w:val="en-US"/>
        </w:rPr>
        <w:t xml:space="preserve">Supplemental Table </w:t>
      </w:r>
      <w:r w:rsidR="007905C4">
        <w:rPr>
          <w:rFonts w:ascii="Calibri" w:hAnsi="Calibri" w:cs="Calibri"/>
          <w:b/>
          <w:color w:val="000000"/>
          <w:sz w:val="22"/>
          <w:szCs w:val="22"/>
          <w:lang w:val="en-US"/>
        </w:rPr>
        <w:t>5</w:t>
      </w:r>
    </w:p>
    <w:p w14:paraId="03B1545D" w14:textId="77777777" w:rsidR="00BD0C79" w:rsidRPr="00940A3B" w:rsidRDefault="00BD0C79" w:rsidP="00BD0C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*** P &lt; 0.001, ** P&lt;0.01, *P&lt;0.05</w:t>
      </w:r>
    </w:p>
    <w:p w14:paraId="07F9263A" w14:textId="77777777" w:rsidR="00BD0C79" w:rsidRPr="00864ABD" w:rsidRDefault="00BD0C79" w:rsidP="00864ABD">
      <w:pPr>
        <w:spacing w:before="120" w:line="360" w:lineRule="auto"/>
        <w:contextualSpacing/>
        <w:rPr>
          <w:rFonts w:asciiTheme="minorHAnsi" w:hAnsiTheme="minorHAnsi" w:cstheme="minorHAnsi"/>
          <w:color w:val="000000"/>
          <w:sz w:val="22"/>
          <w:szCs w:val="22"/>
        </w:rPr>
        <w:sectPr w:rsidR="00BD0C79" w:rsidRPr="00864ABD" w:rsidSect="00284E56">
          <w:headerReference w:type="default" r:id="rId11"/>
          <w:pgSz w:w="15840" w:h="12240" w:orient="landscape"/>
          <w:pgMar w:top="720" w:right="720" w:bottom="720" w:left="720" w:header="720" w:footer="720" w:gutter="0"/>
          <w:cols w:space="720"/>
          <w:docGrid w:linePitch="326"/>
        </w:sectPr>
      </w:pPr>
    </w:p>
    <w:p w14:paraId="7D5397E2" w14:textId="043D7A22" w:rsidR="00864ABD" w:rsidRPr="00864ABD" w:rsidRDefault="00864ABD" w:rsidP="003A7EE0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</w:pPr>
      <w:r w:rsidRPr="00864ABD"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Supplemental Table </w:t>
      </w:r>
      <w:r w:rsidR="007905C4"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  <w:t>4</w:t>
      </w:r>
      <w:r w:rsidR="0041457E" w:rsidRPr="00864ABD"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 </w:t>
      </w:r>
    </w:p>
    <w:p w14:paraId="60F73820" w14:textId="3CBED130" w:rsidR="00B609E8" w:rsidRDefault="00864ABD" w:rsidP="00956328">
      <w:pPr>
        <w:pBdr>
          <w:top w:val="nil"/>
          <w:left w:val="nil"/>
          <w:bottom w:val="nil"/>
          <w:right w:val="nil"/>
          <w:between w:val="nil"/>
        </w:pBdr>
        <w:spacing w:before="240" w:after="160" w:line="240" w:lineRule="auto"/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</w:pP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Sensitivity regression </w:t>
      </w:r>
      <w:r w:rsidR="004015C7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associations between depressive symptoms and DNA methylation age acceleration 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using different epigenetic clocks </w:t>
      </w:r>
      <w:r w:rsidR="004015C7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in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 the 2016 Health and Retirement Study Venous Blood Study participants with DNA methylation data (n=3,</w:t>
      </w:r>
      <w:r w:rsidR="007905C4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882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94"/>
        <w:gridCol w:w="690"/>
        <w:gridCol w:w="690"/>
        <w:gridCol w:w="690"/>
        <w:gridCol w:w="690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  <w:gridCol w:w="689"/>
      </w:tblGrid>
      <w:tr w:rsidR="00B05DC7" w:rsidRPr="00B05DC7" w14:paraId="0FFD3AEC" w14:textId="77777777" w:rsidTr="00B05DC7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E6541" w14:textId="77777777" w:rsidR="00B05DC7" w:rsidRPr="00B05DC7" w:rsidRDefault="00B05DC7" w:rsidP="00B05DC7">
            <w:pPr>
              <w:spacing w:line="240" w:lineRule="auto"/>
              <w:rPr>
                <w:sz w:val="18"/>
                <w:lang w:val="en-US" w:eastAsia="en-US"/>
              </w:rPr>
            </w:pPr>
          </w:p>
        </w:tc>
        <w:tc>
          <w:tcPr>
            <w:tcW w:w="98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5AA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Depressive symptoms score (CES-D 8-item)</w:t>
            </w:r>
          </w:p>
        </w:tc>
        <w:tc>
          <w:tcPr>
            <w:tcW w:w="1338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E5DC89" w14:textId="29E6098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 xml:space="preserve">High depressive symptoms (CES-D2 score </w:t>
            </w:r>
            <w:r w:rsidR="008D6064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≥</w:t>
            </w: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 xml:space="preserve"> 4)</w:t>
            </w:r>
          </w:p>
        </w:tc>
        <w:tc>
          <w:tcPr>
            <w:tcW w:w="2477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A5721" w14:textId="2658069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 xml:space="preserve">Any depressive symptoms (CES-D2 score </w:t>
            </w:r>
            <w:r w:rsidR="008D6064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≥</w:t>
            </w: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 xml:space="preserve"> 1)</w:t>
            </w:r>
          </w:p>
        </w:tc>
      </w:tr>
      <w:tr w:rsidR="00B05DC7" w:rsidRPr="00B05DC7" w14:paraId="685A01AE" w14:textId="77777777" w:rsidTr="00B05DC7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A307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4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2696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Model 1</w:t>
            </w:r>
          </w:p>
        </w:tc>
        <w:tc>
          <w:tcPr>
            <w:tcW w:w="49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246E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Model 2</w:t>
            </w:r>
          </w:p>
        </w:tc>
        <w:tc>
          <w:tcPr>
            <w:tcW w:w="661" w:type="pct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9B0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Model 1</w:t>
            </w:r>
          </w:p>
        </w:tc>
        <w:tc>
          <w:tcPr>
            <w:tcW w:w="678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327C4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Model 2</w:t>
            </w:r>
          </w:p>
        </w:tc>
        <w:tc>
          <w:tcPr>
            <w:tcW w:w="180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7C1B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Model 1</w:t>
            </w:r>
          </w:p>
        </w:tc>
        <w:tc>
          <w:tcPr>
            <w:tcW w:w="6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F22E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Model 2</w:t>
            </w:r>
          </w:p>
        </w:tc>
      </w:tr>
      <w:tr w:rsidR="00B05DC7" w:rsidRPr="00B05DC7" w14:paraId="5F3308E6" w14:textId="77777777" w:rsidTr="00B05DC7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F5849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Levine age acceleration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EACDD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6E15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5E5C6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0AD66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0B74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1370D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DD9AD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8ADC3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DF75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77105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BA888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13D83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59981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2D288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78083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05C5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43ED6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F7097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</w:tr>
      <w:tr w:rsidR="00B05DC7" w:rsidRPr="00B05DC7" w14:paraId="6B809641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E94442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symptoms score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C769C" w14:textId="443CCB70" w:rsidR="00B05DC7" w:rsidRPr="00B05DC7" w:rsidRDefault="002F5AE1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0.20 (0</w:t>
            </w:r>
            <w:r w:rsidR="00B05DC7"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.23)***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285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0.21 (0.09)*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AAFF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0.33 (0.07)***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4166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 (0.06)</w:t>
            </w:r>
          </w:p>
          <w:p w14:paraId="000DC9AA" w14:textId="364A8BD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2216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0.03 (0.10)</w:t>
            </w:r>
          </w:p>
          <w:p w14:paraId="2BFE28F2" w14:textId="23ADD50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5898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0.15 (0.07)*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90D2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0.77 (0.31)*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C3C4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0.64 (0.54)</w:t>
            </w:r>
          </w:p>
          <w:p w14:paraId="69EB6617" w14:textId="3E57EDD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86C0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1.09 (0.41)**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E7BA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-0.09 (0.32)</w:t>
            </w:r>
          </w:p>
          <w:p w14:paraId="6C15230E" w14:textId="5DB059B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D128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-0.21 (0.54)</w:t>
            </w:r>
          </w:p>
          <w:p w14:paraId="01EEBA1D" w14:textId="1689812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B3D8E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0.20 (0.42)</w:t>
            </w:r>
          </w:p>
          <w:p w14:paraId="3E669EE9" w14:textId="402BCE6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351FF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1.10 (0.22)</w:t>
            </w:r>
          </w:p>
          <w:p w14:paraId="01EB2937" w14:textId="3D956A7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E6D0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1.00 (0.33)</w:t>
            </w:r>
          </w:p>
          <w:p w14:paraId="3598E1EC" w14:textId="4E2DCBC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1215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1.39 (0.26)</w:t>
            </w:r>
          </w:p>
          <w:p w14:paraId="451FE464" w14:textId="4EDA5F9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0A73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0.62 (0.22)</w:t>
            </w:r>
          </w:p>
          <w:p w14:paraId="7389B002" w14:textId="1CB883B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CD2E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0.56 (0.33)</w:t>
            </w:r>
          </w:p>
          <w:p w14:paraId="04323B36" w14:textId="473ADBB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2524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0.91 (0.27)</w:t>
            </w:r>
          </w:p>
          <w:p w14:paraId="16162B1C" w14:textId="5F02C6D2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2194CFB8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112796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Female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759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-0.64 (0.23)**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4025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-0.63 (0.27)*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81D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-0.65 (0.23)**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065F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-0.56 (0.23)*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4F7F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-0.56 (0.27)*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AB2C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-0.57 (0.23)*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843A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-0.63 (0.23)**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E1B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-0.65 (0.24)**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9221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-0.63 (0.23)**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CE38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-0.56 (0.23)*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1ADD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-0.58 (0.24)*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543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-0.56 (0.23)*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89BC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-0.63 (0.22)**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D72D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-0.73 (0.32)*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C8A5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-0.63 (0.22)**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4D1D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-0.57 (0.23)*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574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-0.62 (0.32)*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8634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-0.57 (0.23)*</w:t>
            </w:r>
          </w:p>
        </w:tc>
      </w:tr>
      <w:tr w:rsidR="00B05DC7" w:rsidRPr="00B05DC7" w14:paraId="593DDC4F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F1792B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Hispanic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250B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(0.35)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F847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(0.35)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09C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0.54 (0.43)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6A9E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0.32 (0.35)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F81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0.32 (0.35)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B00F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0.81 (0.43)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154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 (0.35)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D756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 (0.35)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DA8C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0.19 (0.38)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0317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 (0.35)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62F9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 (0.35)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BB44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0.45 (0.38)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EEEA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0.03 (0.35)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5D8E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0.03 (0.35)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FE3A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0.72 (0.53)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D325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0.27 (0.35)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71280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0.27 (0.35)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A125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1.00 (0.52)</w:t>
            </w:r>
          </w:p>
        </w:tc>
      </w:tr>
      <w:tr w:rsidR="00B05DC7" w:rsidRPr="00B05DC7" w14:paraId="42755B83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399A97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Non-Hispanic Black or other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6F2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1.03 (0.29)***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1961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1.03 (0.29)***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6F51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1.56 (0.37)***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5A1B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0.95 (0.29)**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05D5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0.95 (0.29)</w:t>
            </w:r>
          </w:p>
          <w:p w14:paraId="7659B6F4" w14:textId="706AA45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CA7C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1.47 (0.37)***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325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1.07 (0.29)***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F4AB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1.07 (0.29)***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13C8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1.21 (0.32)***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B9A7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0.96 (0.29)**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1095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0.96 (0.29)***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0271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1.06 (0.32)***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8B16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0.93 (0.29)**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B065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0.93 (0.29)**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F724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1.37 (0.46)**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ED0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0.89 (0.29)**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6D41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0.89 (0.29)**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468C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1.32 (0.46)**</w:t>
            </w:r>
          </w:p>
        </w:tc>
      </w:tr>
      <w:tr w:rsidR="00B05DC7" w:rsidRPr="00B05DC7" w14:paraId="64E8C928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447EAB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Female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C23EF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B826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-0.01 (0.11)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6AFE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77F92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DCA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-0.01 (0.11)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FD47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414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055C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0.19 (0.65)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6847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56BCF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58C3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0.18 (0.64)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0CD4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1136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6AF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0.19 (0.43)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067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46F7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5908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0.10 (0.42)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5A85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476E405B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9E769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Hispanic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F85DA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EECD1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FC1A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-0.30 (0.14)*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3FDB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8AF6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E6B3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-0.30 (0.14)*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42AE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E6E1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16F2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-0.64 (0.80)</w:t>
            </w:r>
          </w:p>
          <w:p w14:paraId="4871DBC4" w14:textId="04ABEDE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DAA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7FF99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0B6AE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-0.62 (0.79)</w:t>
            </w:r>
          </w:p>
          <w:p w14:paraId="4ED55165" w14:textId="5E4A11F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06E1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CB030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4C25C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-1.17 (0.65)</w:t>
            </w:r>
          </w:p>
          <w:p w14:paraId="14F00BFD" w14:textId="628D0BA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8A7C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93FFA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A1C7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-1.23 (0.64)</w:t>
            </w:r>
          </w:p>
          <w:p w14:paraId="66B84CFC" w14:textId="49A1223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39C6A6F9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A7B09B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Non-Hispanic Black or other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F2A70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BD58A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BFA9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-0.34 (0.14)*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8EBE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E416D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C3E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-0.33 (0.14)*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8051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8994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67CE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-0.83 (0.74)</w:t>
            </w:r>
          </w:p>
          <w:p w14:paraId="05AD02AD" w14:textId="48791564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C5E1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1AD5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F23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-0.66 (0.73)</w:t>
            </w:r>
          </w:p>
          <w:p w14:paraId="5E246D93" w14:textId="52B9D5D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C815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B81E9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87FD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-0.74 (0.57)</w:t>
            </w:r>
          </w:p>
          <w:p w14:paraId="36C3992B" w14:textId="56FAADC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7D21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2F95E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4D34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-0.73 (0.56)</w:t>
            </w:r>
          </w:p>
          <w:p w14:paraId="39457C84" w14:textId="2A134A44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7C658B65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008231" w14:textId="77777777" w:rsidR="00B05DC7" w:rsidRPr="00B05DC7" w:rsidRDefault="00B05DC7" w:rsidP="00FB01E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Adjusted model R2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F3C3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B61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84FD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C257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A30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9C0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EA97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9098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FA08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AAD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C083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3FC3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FF32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0980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440F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D456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D76E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79C5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0.09</w:t>
            </w:r>
          </w:p>
        </w:tc>
      </w:tr>
      <w:tr w:rsidR="00B05DC7" w:rsidRPr="00B05DC7" w14:paraId="77FFC2EC" w14:textId="77777777" w:rsidTr="00FB01E1">
        <w:trPr>
          <w:trHeight w:val="570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1A111" w14:textId="77777777" w:rsidR="00B05DC7" w:rsidRPr="00B05DC7" w:rsidRDefault="00B05DC7" w:rsidP="00FB01E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F (df1, df2)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D014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30.69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172DE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27.89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47DAF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26.31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A91C6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29.92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B3D5C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25.24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1C901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24.28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D01AD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29.94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39B0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27.22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80393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25.07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2081C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26.92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1F4DC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25.24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F8157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23.81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BB92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32.02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DB58A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29.12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5A53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27.06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3896)***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FFE39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27.47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CA923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25.75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58F019" w14:textId="28F51DC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24.53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</w:t>
            </w:r>
            <w:r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*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*</w:t>
            </w:r>
          </w:p>
        </w:tc>
      </w:tr>
      <w:tr w:rsidR="00B05DC7" w:rsidRPr="00B05DC7" w14:paraId="0238DCAC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E5E1C1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7311" w14:textId="77777777" w:rsidR="00B05DC7" w:rsidRPr="00B05DC7" w:rsidRDefault="00B05DC7" w:rsidP="00B05DC7">
            <w:pPr>
              <w:spacing w:line="240" w:lineRule="auto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537B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7D1C7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7BF1F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BDD9C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158E1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B73D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829F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DE1C9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BB0C3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1362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A23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01AE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5C9DE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E3D57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3F778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9674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AB00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</w:tr>
      <w:tr w:rsidR="00B05DC7" w:rsidRPr="00B05DC7" w14:paraId="05476E55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65267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MPOA age acceleration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421C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D15A9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C1CC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38EFA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4EF96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C33B3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C4640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3D7A3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57F2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B840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B42B3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A21A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1954F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DCD1A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63082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3C5A8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A74F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15115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</w:tr>
      <w:tr w:rsidR="00B05DC7" w:rsidRPr="00B05DC7" w14:paraId="60B246B6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60750B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symptoms score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76E96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0.19 (0.05)***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E42BE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0.27 (0.09)**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4BB1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0.20 (0.06)**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D14DF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0.00 (0.05)</w:t>
            </w:r>
          </w:p>
          <w:p w14:paraId="6C3B6050" w14:textId="5E83D6B9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B015C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0.06 (0.08)</w:t>
            </w:r>
          </w:p>
          <w:p w14:paraId="3CEAC4FD" w14:textId="32A9305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347A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-0.02 (0.06)</w:t>
            </w:r>
          </w:p>
          <w:p w14:paraId="1593F55B" w14:textId="41406F8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38568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0.94 (0.27)***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D961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1.36 (0.47)**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550BD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0.94 (0.36)**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8B1A5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0.06 (0.26)</w:t>
            </w:r>
          </w:p>
          <w:p w14:paraId="4AB4E6A4" w14:textId="78E1126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012B7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0.19 (0.43)</w:t>
            </w:r>
          </w:p>
          <w:p w14:paraId="1900F4C0" w14:textId="0C7E1BE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1C4FF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-0.21 (0.34)</w:t>
            </w:r>
          </w:p>
          <w:p w14:paraId="54BA350D" w14:textId="10EE013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92229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0.43 (0.19)*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4E6C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0.43 (0.29)</w:t>
            </w:r>
          </w:p>
          <w:p w14:paraId="2F46DAA5" w14:textId="5FDF239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B958F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0.32 (0.23)</w:t>
            </w:r>
          </w:p>
          <w:p w14:paraId="4C3EBE36" w14:textId="4FF5CCA9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E7360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-0.17 (0.18)</w:t>
            </w:r>
          </w:p>
          <w:p w14:paraId="1E140864" w14:textId="1896F95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80E85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-0.05 (0.27)</w:t>
            </w:r>
          </w:p>
          <w:p w14:paraId="0192B7F4" w14:textId="2B10545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2A635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-0.27 (0.21)</w:t>
            </w:r>
          </w:p>
          <w:p w14:paraId="74A7B406" w14:textId="685D73A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4DE31ACC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4F9527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Female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19B54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-0.76 (0.20)***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B98B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-0.60 (0.24)*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2F7CD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-0.77 (0.20)***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EA37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-0.21 (0.18)</w:t>
            </w:r>
          </w:p>
          <w:p w14:paraId="62D58A24" w14:textId="49312D9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ECC3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-0.10 (0.22)</w:t>
            </w:r>
          </w:p>
          <w:p w14:paraId="352163D7" w14:textId="0CC0F8A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6ACB2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-0.21 (0.18)</w:t>
            </w:r>
          </w:p>
          <w:p w14:paraId="5D0003FF" w14:textId="6CBC6B3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A6461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-0.76 (0.20)***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CF01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-0.68 (0.21)**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3CAF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-0.76 (0.20)***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717FC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-0.22 (0.18)</w:t>
            </w:r>
          </w:p>
          <w:p w14:paraId="22BD73EB" w14:textId="0300F98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1E91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-0.19 (0.19)</w:t>
            </w:r>
          </w:p>
          <w:p w14:paraId="5914B538" w14:textId="383F663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5F37D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-0.22 (0.18)</w:t>
            </w:r>
          </w:p>
          <w:p w14:paraId="0A78FDB0" w14:textId="4297A9F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A9025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-0.74 (0.20)***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B55F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-0.74 (0.28)**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ADAB7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-0.74 (0.20)***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4C10BF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-0.21 (0.18)</w:t>
            </w:r>
          </w:p>
          <w:p w14:paraId="3C97B9B1" w14:textId="12ED791D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06C4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-0.11 (0.25)</w:t>
            </w:r>
          </w:p>
          <w:p w14:paraId="23BB7D64" w14:textId="702B469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CE28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-0.21 (0.18)</w:t>
            </w:r>
          </w:p>
          <w:p w14:paraId="6AC620BE" w14:textId="0D86635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5EF05188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87F507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Hispanic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2824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-0.07 (0.30)</w:t>
            </w:r>
          </w:p>
          <w:p w14:paraId="26CFDD1E" w14:textId="58AA650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9E1DA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-0.08 (0.30)</w:t>
            </w:r>
          </w:p>
          <w:p w14:paraId="0F629DFF" w14:textId="417BC0B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5D15A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-0.01 (0.38)</w:t>
            </w:r>
          </w:p>
          <w:p w14:paraId="5553E7CC" w14:textId="23E4675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F064B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0.63 (0.28)*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5622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0.62 (0.28)*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91C54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0.52 (0.35)</w:t>
            </w:r>
          </w:p>
          <w:p w14:paraId="61A3548C" w14:textId="6A145F1D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13861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-0.06 (0.30)</w:t>
            </w:r>
          </w:p>
          <w:p w14:paraId="51EF6BA8" w14:textId="35495A2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755C4C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-0.06 (0.30)</w:t>
            </w:r>
          </w:p>
          <w:p w14:paraId="6901DBFA" w14:textId="3A0B317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7ADF5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-0.11 (0.33)</w:t>
            </w:r>
          </w:p>
          <w:p w14:paraId="0760FEC2" w14:textId="6362C70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A126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0.62 (0.28)*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40963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0.62 (0.28)*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522F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0.45 (0.31)</w:t>
            </w:r>
          </w:p>
          <w:p w14:paraId="46CEA60D" w14:textId="07D7E1F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16848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-0.04 (0.30)</w:t>
            </w:r>
          </w:p>
          <w:p w14:paraId="00C508CF" w14:textId="601A395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6298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-0.04 (0.30)</w:t>
            </w:r>
          </w:p>
          <w:p w14:paraId="21EF96A3" w14:textId="1FE68F5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62CF3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 (0.46)</w:t>
            </w:r>
          </w:p>
          <w:p w14:paraId="7F72AFD9" w14:textId="4C4475A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10BD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064 (0.28)*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C0C81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0.64 (0.28)*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BBA60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0.75 (0.42)</w:t>
            </w:r>
          </w:p>
          <w:p w14:paraId="09C82998" w14:textId="5EB3CC9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5F4B43C2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4B9C7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Non-Hispanic Black or other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07EC4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3.05 (0.26)***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0F3C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3.04 (0.26)***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940C4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3.08 (0.32)***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A7DF7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3.03 (0.23)***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5238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3.03 (0.23)***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A02A6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3.02 (0.30)***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87E57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3.08 (0.25)***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7B18F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3.08 (0.25)***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78A20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3.11 (0.28)***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EDB80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3.03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975D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3.03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EB047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2.98 (0.25)***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6FBA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3.04 (0.26)***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13F3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3.04 (0.26)***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A3CD8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2.62 (0.40)***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10304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3.05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9AA4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3.05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A72BE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2.63 (0.37)***</w:t>
            </w:r>
          </w:p>
        </w:tc>
      </w:tr>
      <w:tr w:rsidR="00B05DC7" w:rsidRPr="00B05DC7" w14:paraId="05545EB0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734E54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Female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0D917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7DAFD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-0.12 (0.10)</w:t>
            </w:r>
          </w:p>
          <w:p w14:paraId="36E50266" w14:textId="63DD1BB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99E1F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F8612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1EBECE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-0.09 (0.09)</w:t>
            </w:r>
          </w:p>
          <w:p w14:paraId="53472E3D" w14:textId="54CEF1C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5C1D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AAFDB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CD6F8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-0.63 (0.56)</w:t>
            </w:r>
          </w:p>
          <w:p w14:paraId="2FD566B9" w14:textId="108AB84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D2950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AD2FB9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1A7BBF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-0.20 (0.51)</w:t>
            </w:r>
          </w:p>
          <w:p w14:paraId="5C0CACCA" w14:textId="483BD30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DA06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0F027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F7BB6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0.00 (0.38)</w:t>
            </w:r>
          </w:p>
          <w:p w14:paraId="18DE0C29" w14:textId="4FBDA1D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85499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646D96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78207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-0.20 (0.34)</w:t>
            </w:r>
          </w:p>
          <w:p w14:paraId="0CCCDD86" w14:textId="12DD64F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5B22D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758AF538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12B7B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Hispanic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DC13C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DAF36F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CFEDF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-0.04 (0.13)</w:t>
            </w:r>
          </w:p>
          <w:p w14:paraId="03B9E4F6" w14:textId="6581636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9159C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2D1749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F894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0.06 (0.11)</w:t>
            </w:r>
          </w:p>
          <w:p w14:paraId="08E2FAA7" w14:textId="56E809D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B695D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9E086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06BE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0.22 (0.70)</w:t>
            </w:r>
          </w:p>
          <w:p w14:paraId="3AB642D2" w14:textId="1AD142E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2E4A7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EC2281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73D4B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0.89 (0.63)</w:t>
            </w:r>
          </w:p>
          <w:p w14:paraId="44F49630" w14:textId="5038BB3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329BD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921A6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B49D4C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-0.12 (0.57)</w:t>
            </w:r>
          </w:p>
          <w:p w14:paraId="160B55A8" w14:textId="15B49494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1D40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8F69F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C3382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-0.13 (0.51)</w:t>
            </w:r>
          </w:p>
          <w:p w14:paraId="65E0A0F0" w14:textId="6B035AE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51BB489D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EE63F8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Non-Hispanic Black or other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7E2066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ADB3E8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74DB2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-0.02 (0.12)</w:t>
            </w:r>
          </w:p>
          <w:p w14:paraId="19DBB6BB" w14:textId="2E4DB06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DE98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F5498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AB52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 (0.11)</w:t>
            </w:r>
          </w:p>
          <w:p w14:paraId="04124CDC" w14:textId="1F080D1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B49B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E801B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F402A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-0.20 (0.65)</w:t>
            </w:r>
          </w:p>
          <w:p w14:paraId="2196BC93" w14:textId="1468C902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CD06E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8DB76A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B5F66C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0.38 (0.59)</w:t>
            </w:r>
          </w:p>
          <w:p w14:paraId="79C21088" w14:textId="3616B1F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125F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1B7364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C7DF9C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0.68 (0.50)</w:t>
            </w:r>
          </w:p>
          <w:p w14:paraId="10268F4F" w14:textId="22BB4EB9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54843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612CDC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24451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0.67 (0.45)</w:t>
            </w:r>
          </w:p>
          <w:p w14:paraId="7E02EFED" w14:textId="3CDA1354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456AC146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DD9012" w14:textId="77777777" w:rsidR="00B05DC7" w:rsidRPr="00B05DC7" w:rsidRDefault="00B05DC7" w:rsidP="00FB01E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Adjusted model R2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ECBEA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5A1A4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DFB7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93F10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91437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D654D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80CA4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D561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CAF0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14B23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057A5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3225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B9291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69335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E352F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F3B19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EFD29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6F505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</w:t>
            </w:r>
          </w:p>
        </w:tc>
      </w:tr>
      <w:tr w:rsidR="00B05DC7" w:rsidRPr="00B05DC7" w14:paraId="128A20AE" w14:textId="77777777" w:rsidTr="00FB01E1">
        <w:trPr>
          <w:trHeight w:val="570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856AD4" w14:textId="77777777" w:rsidR="00B05DC7" w:rsidRPr="00B05DC7" w:rsidRDefault="00B05DC7" w:rsidP="00FB01E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F (df1, df2)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601D0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99.44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46A9D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90.55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DEF6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82.84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05FD8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134.6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C56A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126.2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F5DF8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118.7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8CE5C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99.11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7014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90.21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D96E7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82.58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6FAB5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134.6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0DEA5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126.1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430F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118.9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795C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98.21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AAF0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89.26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99FD1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82.02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FD2F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134.7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9E407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126.2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1C58D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119.0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</w:tr>
      <w:tr w:rsidR="00B05DC7" w:rsidRPr="00B05DC7" w14:paraId="1B94D223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14797E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5BF27" w14:textId="77777777" w:rsidR="00B05DC7" w:rsidRPr="00B05DC7" w:rsidRDefault="00B05DC7" w:rsidP="00B05DC7">
            <w:pPr>
              <w:spacing w:line="240" w:lineRule="auto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EF9E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F5FEF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01E00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BDF7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87647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E556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F924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AC439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674CF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E238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60F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259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5E1FC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B543D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BA43D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8B092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AA6F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</w:tr>
      <w:tr w:rsidR="00B05DC7" w:rsidRPr="00B05DC7" w14:paraId="5A38C0FD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E5238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Horvath age acceleration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B50F7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1E983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C1CC2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C2803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BC80D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A8667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6ED3D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C0DFC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56A45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ECB5B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04FCC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627EC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A6E83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27883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1274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6BC5D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107F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EC7B0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</w:tr>
      <w:tr w:rsidR="00B05DC7" w:rsidRPr="00B05DC7" w14:paraId="3C929CC2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509701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symptoms score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A3650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(0.05)</w:t>
            </w:r>
          </w:p>
          <w:p w14:paraId="04BDED30" w14:textId="2B7AAF4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7F6F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-0.07 (0.09)</w:t>
            </w:r>
          </w:p>
          <w:p w14:paraId="05410C87" w14:textId="436696E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D95A7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 (0.07)</w:t>
            </w:r>
          </w:p>
          <w:p w14:paraId="2B8A5276" w14:textId="1989E31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275F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-0.04 (0.06)</w:t>
            </w:r>
          </w:p>
          <w:p w14:paraId="748A5447" w14:textId="026F9BA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8DC1A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-0.16 (0.09)</w:t>
            </w:r>
          </w:p>
          <w:p w14:paraId="79D018B5" w14:textId="6F65201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C95CA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-0.01 (0.07)</w:t>
            </w:r>
          </w:p>
          <w:p w14:paraId="3F50CDC4" w14:textId="7A4B7B62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ABD386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0.31 (0.30)</w:t>
            </w:r>
          </w:p>
          <w:p w14:paraId="19F2B557" w14:textId="13F37A69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FFD1A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-0.59 (0.52)</w:t>
            </w:r>
          </w:p>
          <w:p w14:paraId="0F239BFB" w14:textId="20DEC38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43D59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0.22 (0.40)</w:t>
            </w:r>
          </w:p>
          <w:p w14:paraId="6423A9B3" w14:textId="1D1AFC0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855D0E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-1.11 (0.31)</w:t>
            </w:r>
          </w:p>
          <w:p w14:paraId="473216BD" w14:textId="5865C00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3FB4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-0.98 (0.53)</w:t>
            </w:r>
          </w:p>
          <w:p w14:paraId="679F1AE9" w14:textId="614FD3F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94A05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-0.22 (0.41)</w:t>
            </w:r>
          </w:p>
          <w:p w14:paraId="5DD85D12" w14:textId="384AD9D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64B57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 (0.21)</w:t>
            </w:r>
          </w:p>
          <w:p w14:paraId="5077621D" w14:textId="64938BBD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91B7D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-0.31 (0.32)</w:t>
            </w:r>
          </w:p>
          <w:p w14:paraId="0EFBE5EE" w14:textId="31926DF9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4B64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0.12 (0.25)</w:t>
            </w:r>
          </w:p>
          <w:p w14:paraId="70B08472" w14:textId="4646401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479C4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-0.27 (0.22)</w:t>
            </w:r>
          </w:p>
          <w:p w14:paraId="3ED5F0F7" w14:textId="05A17D1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D2030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-0.56 (0.33)</w:t>
            </w:r>
          </w:p>
          <w:p w14:paraId="308A0EC5" w14:textId="194395A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5602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-0.16 (0.26)</w:t>
            </w:r>
          </w:p>
          <w:p w14:paraId="3B6569A4" w14:textId="23CB4D6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200CC7A8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9492B2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Female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CC96C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-1.13 (0.22)***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C1EBA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-1.36 (0.26)***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7AFDF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-1.13 (0.22)***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6E272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-1.15 (0.22)***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E0E58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-1.39 (0.27)***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1A8C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-1.16 (0.22)***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43EFF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-1.13 (0.22)***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59E09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-1.30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0A2FD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-1.13 (0.22)***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D91D7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-1.16 (0.22)***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D704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-1.32 (0.24)***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D9E14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-1.16 (0.22)***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A57B7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-1.12 (0.22)***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7EC0B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-1.40 (0.31)***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B55FE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-1.12 (0.22)***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C751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-1.15 (0.22)***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949CD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-1.42 (0.31)***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2BC4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-1.16 (0.22)***</w:t>
            </w:r>
          </w:p>
        </w:tc>
      </w:tr>
      <w:tr w:rsidR="00B05DC7" w:rsidRPr="00B05DC7" w14:paraId="3305A444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543ACB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Hispanic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60518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-1.10 (0.33)**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411A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-1.09 (0.34)**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58E8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-1.15 (0.42)**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F8C11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-1.06 (0.34)**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5054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-1.05 (0.34)**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78077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-1.12 (0.42)**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C2A96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-1.10 (0.34)**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E9070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-1.09 (0.34)**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BF0C4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-1..21 (0.37)**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47DCB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-1.07 (0.34)**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EBEE5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-1.07 (0.34)**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260F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-1.18 (0.37)**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F68E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-1.08 (0.34)**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953F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-1.08 (0.34)**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B0270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-0.86 (0.51)</w:t>
            </w:r>
          </w:p>
          <w:p w14:paraId="10362A88" w14:textId="328093B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0A5F0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-1.05 (0.34)**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ED3FA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-1.05 (0.34)**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3452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-0.81 (0.51)</w:t>
            </w:r>
          </w:p>
          <w:p w14:paraId="41B0B467" w14:textId="32437C4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0B962964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7B9E2A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Non-Hispanic Black or other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3D571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(0.28)</w:t>
            </w:r>
          </w:p>
          <w:p w14:paraId="736FACD0" w14:textId="51269C0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97A0D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(0.28)</w:t>
            </w:r>
          </w:p>
          <w:p w14:paraId="1E4595A2" w14:textId="394217C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D9E5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0.32 (0.36)</w:t>
            </w:r>
          </w:p>
          <w:p w14:paraId="6E8A3B3F" w14:textId="4F010BC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5D495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 (0.28)</w:t>
            </w:r>
          </w:p>
          <w:p w14:paraId="480FC018" w14:textId="4F1F7F2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8E414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-0.07 (0.28)</w:t>
            </w:r>
          </w:p>
          <w:p w14:paraId="1F493B40" w14:textId="43D3707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DB86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0.16 (0.36)</w:t>
            </w:r>
          </w:p>
          <w:p w14:paraId="5772DA9E" w14:textId="6969FAA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1558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(0.28)</w:t>
            </w:r>
          </w:p>
          <w:p w14:paraId="6C39CD77" w14:textId="4B6C764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10338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0.06 (0.28)</w:t>
            </w:r>
          </w:p>
          <w:p w14:paraId="008C47EB" w14:textId="1D3B2BE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07B3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 (0.31)</w:t>
            </w:r>
          </w:p>
          <w:p w14:paraId="20AFB540" w14:textId="4295B07D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94771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-0.08 (0.28)</w:t>
            </w:r>
          </w:p>
          <w:p w14:paraId="0FC9188B" w14:textId="3EA3A24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514AC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-0.08 (0.28)</w:t>
            </w:r>
          </w:p>
          <w:p w14:paraId="30BF45A1" w14:textId="28A8D71D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C9B32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-0.09 (0.31)</w:t>
            </w:r>
          </w:p>
          <w:p w14:paraId="34DF0B5E" w14:textId="79AD9212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21F1E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0.06 (0.28)</w:t>
            </w:r>
          </w:p>
          <w:p w14:paraId="6BC3D71F" w14:textId="5EEAA75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9878D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0.06 (0.28)</w:t>
            </w:r>
          </w:p>
          <w:p w14:paraId="5320AAC5" w14:textId="104AAB4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E36FD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0.27 (0.44)</w:t>
            </w:r>
          </w:p>
          <w:p w14:paraId="27443C62" w14:textId="43617C1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766616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-0.05 (0.29)</w:t>
            </w:r>
          </w:p>
          <w:p w14:paraId="7FCD35E4" w14:textId="6945E53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9E1A9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-0.05 (0.29)</w:t>
            </w:r>
          </w:p>
          <w:p w14:paraId="7E99782A" w14:textId="0E37394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1185B6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0.12 (0.45)</w:t>
            </w:r>
          </w:p>
          <w:p w14:paraId="60A3EBB3" w14:textId="076FB222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39552799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BEA25E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Female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7BD1A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6EAB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0.18 (0.11)</w:t>
            </w:r>
          </w:p>
          <w:p w14:paraId="0CCE56D4" w14:textId="45D5227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E5C85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42F2A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130BE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0.18 (0.11)</w:t>
            </w:r>
          </w:p>
          <w:p w14:paraId="37644DC8" w14:textId="64B6777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08CC5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93376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0A36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1.32 (0.63)*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48DF5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ABCB8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B5D6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1.29 (0.62)*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2BC33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EDCE2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0A901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0.55 (0.42)</w:t>
            </w:r>
          </w:p>
          <w:p w14:paraId="700B9E70" w14:textId="40BC11F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CA25D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19E24C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97BCA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0.52 (0.42)</w:t>
            </w:r>
          </w:p>
          <w:p w14:paraId="520B64DC" w14:textId="5246AE4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9314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4454B203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DCDD25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Hispanic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1C8FA3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F26B8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A2D99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 (0.14)</w:t>
            </w:r>
          </w:p>
          <w:p w14:paraId="083D5E21" w14:textId="642DC9C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0C01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798F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F88ECF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 (0.14)</w:t>
            </w:r>
          </w:p>
          <w:p w14:paraId="7F7548EC" w14:textId="5CFDB43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B8E2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0A4BB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AED97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0.53 (0.77)</w:t>
            </w:r>
          </w:p>
          <w:p w14:paraId="02074629" w14:textId="598B5E5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1B397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79126D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1675C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0.54 (0.77)</w:t>
            </w:r>
          </w:p>
          <w:p w14:paraId="1EC4E25A" w14:textId="18DA7ED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2C48D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F28DF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2D769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-0.39 (0.63)</w:t>
            </w:r>
          </w:p>
          <w:p w14:paraId="2F3DD364" w14:textId="1526F90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E381C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F7E446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F1318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-0.41 (0.63)</w:t>
            </w:r>
          </w:p>
          <w:p w14:paraId="23FD37DC" w14:textId="522C276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79A0C1A1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3DF4AF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Non-Hispanic Black or other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E09E03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1ABB06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7B668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-0.16 (0.13)</w:t>
            </w:r>
          </w:p>
          <w:p w14:paraId="0B85A68E" w14:textId="7A05D2F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53531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A7EB28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2954F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-0.15 (0.13)</w:t>
            </w:r>
          </w:p>
          <w:p w14:paraId="08F527CA" w14:textId="3518881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4241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E9203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52371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-0.08 (0.72)</w:t>
            </w:r>
          </w:p>
          <w:p w14:paraId="7F855E47" w14:textId="11AD383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7EBF8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59F7E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934386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(0.72)</w:t>
            </w:r>
          </w:p>
          <w:p w14:paraId="40446044" w14:textId="16189EDD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DF31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D3596C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23CD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-0.35 (0.55)</w:t>
            </w:r>
          </w:p>
          <w:p w14:paraId="1A1A7A8C" w14:textId="3192513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DC1F8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B17F1E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785ED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-0.29 (0.55)</w:t>
            </w:r>
          </w:p>
          <w:p w14:paraId="336660EA" w14:textId="6923DA3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0F1730F2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1286A" w14:textId="77777777" w:rsidR="00B05DC7" w:rsidRPr="00B05DC7" w:rsidRDefault="00B05DC7" w:rsidP="00FB01E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Adjusted model R2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E825C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FE10C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6285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D7469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BCABC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17F59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A34C5E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99A71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AB9AE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61AA2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C9F3D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C25D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64A5C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38F37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E05E1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87687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C030B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1ABED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</w:t>
            </w:r>
          </w:p>
        </w:tc>
      </w:tr>
      <w:tr w:rsidR="00B05DC7" w:rsidRPr="00B05DC7" w14:paraId="5687F971" w14:textId="77777777" w:rsidTr="00FB01E1">
        <w:trPr>
          <w:trHeight w:val="570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BD5F4D" w14:textId="77777777" w:rsidR="00B05DC7" w:rsidRPr="00B05DC7" w:rsidRDefault="00B05DC7" w:rsidP="00FB01E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F (df1, df2)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FDC6F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5.64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C6E23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5.37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E08AA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4.84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34177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5.28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5E2C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5.12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89303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4.74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0AFAC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5.65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44885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5.55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2FC48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4.76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3551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5.26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462B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5.20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0C9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4.67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DE28E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5.55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483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5.20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41502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4.68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ADF6D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5.35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4435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5.11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F75BC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4.76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</w:tr>
      <w:tr w:rsidR="00B05DC7" w:rsidRPr="00B05DC7" w14:paraId="0A83EBDA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94755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25534" w14:textId="77777777" w:rsidR="00B05DC7" w:rsidRPr="00B05DC7" w:rsidRDefault="00B05DC7" w:rsidP="00B05DC7">
            <w:pPr>
              <w:spacing w:line="240" w:lineRule="auto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B971D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10AAE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37234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10930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A4590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B77F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5D94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C782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9DBB6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EBEC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9436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B132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B292C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73A93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EFF1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C8EC3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DA946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</w:tr>
      <w:tr w:rsidR="00B05DC7" w:rsidRPr="00B05DC7" w14:paraId="31CD97E2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FBC2C5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Hannum age acceleration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6BB85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8C957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FB4C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D6098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379F5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E786D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2DE56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C7DE0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9D21A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22156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D1BA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3B288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8E2F0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AF595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4309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C992C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FFE4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A056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b/>
                <w:bCs/>
                <w:color w:val="000000"/>
                <w:sz w:val="18"/>
                <w:szCs w:val="22"/>
                <w:lang w:val="en-US" w:eastAsia="en-US"/>
              </w:rPr>
              <w:t>B (SE)</w:t>
            </w:r>
          </w:p>
        </w:tc>
      </w:tr>
      <w:tr w:rsidR="00B05DC7" w:rsidRPr="00B05DC7" w14:paraId="24EA8CE9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4888AD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symptoms score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02AF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0.14 (0.04)***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AC28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0.13 (0.07)</w:t>
            </w:r>
          </w:p>
          <w:p w14:paraId="256C2E14" w14:textId="67DAD0D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768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0.13 (0.05)*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14C5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(0..05)</w:t>
            </w:r>
          </w:p>
          <w:p w14:paraId="583FFAE6" w14:textId="7655FA5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FC1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0.05 (0.07)</w:t>
            </w:r>
          </w:p>
          <w:p w14:paraId="29892BF0" w14:textId="46E14A5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8D8C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0.04 (0.06)</w:t>
            </w:r>
          </w:p>
          <w:p w14:paraId="0E675CA0" w14:textId="2489BD8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B47AE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0.41 (0.24)</w:t>
            </w:r>
          </w:p>
          <w:p w14:paraId="2E590FB6" w14:textId="03EBF9D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8AAC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0.32 (0.41)</w:t>
            </w:r>
          </w:p>
          <w:p w14:paraId="29BC8BB1" w14:textId="0D598AA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920F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0.10 (0.31)</w:t>
            </w:r>
          </w:p>
          <w:p w14:paraId="4147BF38" w14:textId="162BFE5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83B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-0.03 (0.25)</w:t>
            </w:r>
          </w:p>
          <w:p w14:paraId="787FB0D7" w14:textId="2F02FAB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F834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-0.12 (0.42)</w:t>
            </w:r>
          </w:p>
          <w:p w14:paraId="55B01EB7" w14:textId="0E7CF21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C413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-0.39 (0.32)</w:t>
            </w:r>
          </w:p>
          <w:p w14:paraId="609740FF" w14:textId="6D3BA2A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573C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0.44 (0.17)**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88E3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0.38 (0.26)</w:t>
            </w:r>
          </w:p>
          <w:p w14:paraId="57570D14" w14:textId="53BF3672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6D27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 (0.20)</w:t>
            </w:r>
          </w:p>
          <w:p w14:paraId="419DA12A" w14:textId="1C95269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FB78F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0.17 (0.17)</w:t>
            </w:r>
          </w:p>
          <w:p w14:paraId="573CAD7C" w14:textId="37F5D882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065AD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0.13 (0.26)</w:t>
            </w:r>
          </w:p>
          <w:p w14:paraId="4DD85719" w14:textId="57B1DBF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1879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 (0.21)</w:t>
            </w:r>
          </w:p>
          <w:p w14:paraId="7F9226E1" w14:textId="70597A9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4E181D37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C9432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Female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E1BE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-1.61 (0.17)***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2442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-1.64 (0.21)***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DDCC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-1.61 (0.17)***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B3F6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-1.63 (0.18)***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CBB2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-1.66 (0.21)***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5B0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-1.63 (0.18)***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4D43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-1.60 (0.17)***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D1B9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-1.62 (0.18)***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7534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-1.60 (0.17)***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1CCA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-1.62 (0.18)***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613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-1.64 (0.19)***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D512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-1.62 (0.18)***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01A64" w14:textId="174E0EA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-1.60 (0.17)</w:t>
            </w:r>
            <w:r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14F8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-1.65 (0.24)***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41EB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-1.59 (0.17)***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A5ED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-1.63 (0.18)***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63A1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-1.66 (0.25)***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EB30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-1.62 (0.18)***</w:t>
            </w:r>
          </w:p>
        </w:tc>
      </w:tr>
      <w:tr w:rsidR="00B05DC7" w:rsidRPr="00B05DC7" w14:paraId="7C587935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25ADDC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Hispanic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8D5D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0.23 (0.27)</w:t>
            </w:r>
          </w:p>
          <w:p w14:paraId="568B9375" w14:textId="2895847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74C6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0.24 (0.27)</w:t>
            </w:r>
          </w:p>
          <w:p w14:paraId="43A4D4BB" w14:textId="6CFFE9C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3C6EE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0.23 (0.33)</w:t>
            </w:r>
          </w:p>
          <w:p w14:paraId="2581F2FC" w14:textId="02FA192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FF48E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 (0.27)</w:t>
            </w:r>
          </w:p>
          <w:p w14:paraId="05537A5A" w14:textId="5913898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BBA6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 (0.27)</w:t>
            </w:r>
          </w:p>
          <w:p w14:paraId="6E898923" w14:textId="76A5D6B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D7D7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0.32 (0.33)</w:t>
            </w:r>
          </w:p>
          <w:p w14:paraId="2D5EF7A1" w14:textId="4F9A954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8769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0.26 (0.27)</w:t>
            </w:r>
          </w:p>
          <w:p w14:paraId="2F4EB554" w14:textId="35A217D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B86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0.27 (0.27)</w:t>
            </w:r>
          </w:p>
          <w:p w14:paraId="798F292F" w14:textId="7669FAC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58E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0.17 (0.29)</w:t>
            </w:r>
          </w:p>
          <w:p w14:paraId="042BEFD5" w14:textId="3AF951B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5A03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0.36 (0.27)</w:t>
            </w:r>
          </w:p>
          <w:p w14:paraId="249C6651" w14:textId="331E9E8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5444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0.36 (0.27)</w:t>
            </w:r>
          </w:p>
          <w:p w14:paraId="1F0E0426" w14:textId="2AD0A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B30D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0.26 (0.29)</w:t>
            </w:r>
          </w:p>
          <w:p w14:paraId="77C1EDA8" w14:textId="4208BBD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B450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0.25 (0.27)</w:t>
            </w:r>
          </w:p>
          <w:p w14:paraId="65C74DA6" w14:textId="022CE2F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B1E1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0.25 (0.27)</w:t>
            </w:r>
          </w:p>
          <w:p w14:paraId="29FAD0D1" w14:textId="3E6381E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5F03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0.32 (0.40)</w:t>
            </w:r>
          </w:p>
          <w:p w14:paraId="1629B0E7" w14:textId="303D068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6BB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 (0.27)</w:t>
            </w:r>
          </w:p>
          <w:p w14:paraId="587452A0" w14:textId="7116BF5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CDE50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0.34 (0.27)</w:t>
            </w:r>
          </w:p>
          <w:p w14:paraId="0192B39F" w14:textId="0E091AF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5CA3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0.43 (0.40)</w:t>
            </w:r>
          </w:p>
          <w:p w14:paraId="74019906" w14:textId="1BC94F59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55272767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EDF90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Non-Hispanic Black or other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3742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-1.40 (0.22)***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BB1A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-1.40 (0.22)***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BBB1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-1.45 (0.28)***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6717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-1.48 (0.23)***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C074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-1.47 (0.23)***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CE5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-1.54 (0.28)***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9D6B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-1.37 (0.22)***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FBFA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-1.37 (0.22)***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93C2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-1.51 (0.24)***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C436D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-1.47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9D90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-1.47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1ED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-1.63 (0.24)***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E4A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-1.43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AEBB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-1.43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2319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-1.82 (0.35)***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51A5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-1.49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1379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-1.49 (0.23)***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E01C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-1.89 (0.35)***</w:t>
            </w:r>
          </w:p>
        </w:tc>
      </w:tr>
      <w:tr w:rsidR="00B05DC7" w:rsidRPr="00B05DC7" w14:paraId="3EFE4237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1F7AC6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Female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5EE67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7A8D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 (0.09)</w:t>
            </w:r>
          </w:p>
          <w:p w14:paraId="52878B2E" w14:textId="345BABB9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528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1F7AE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153BF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0.02 (0.09)</w:t>
            </w:r>
          </w:p>
          <w:p w14:paraId="4777CAF7" w14:textId="5B74B7F0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2503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BB90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8041B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0.13 (0.50)</w:t>
            </w:r>
          </w:p>
          <w:p w14:paraId="44B5143C" w14:textId="3EB68CE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6167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B6D0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0D87F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0.13 (0.50)</w:t>
            </w:r>
          </w:p>
          <w:p w14:paraId="5DFA0C79" w14:textId="71D2749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5FA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0BD13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EBE9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0.11 (0.33)</w:t>
            </w:r>
          </w:p>
          <w:p w14:paraId="28658691" w14:textId="340E46CC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837E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465FD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E1994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 (0.33)</w:t>
            </w:r>
          </w:p>
          <w:p w14:paraId="6FB97E0A" w14:textId="0AA2E02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2B6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3699ABB6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3F1C3C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Hispanic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B04FB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B138F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F166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 (0.11)</w:t>
            </w:r>
          </w:p>
          <w:p w14:paraId="16DA30E4" w14:textId="71A7FB55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2496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8006A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5C4FC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0.01 (0.11)</w:t>
            </w:r>
          </w:p>
          <w:p w14:paraId="21D4BB3A" w14:textId="186AF781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F55F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0EF6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8178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0.55 (0.61)</w:t>
            </w:r>
          </w:p>
          <w:p w14:paraId="6A5CBE72" w14:textId="1462B6DA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3039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C9796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8F1C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0.59 (0.61)</w:t>
            </w:r>
          </w:p>
          <w:p w14:paraId="69401B07" w14:textId="5811731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9BB9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7ED78B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20DE5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-0.06 (0.50)</w:t>
            </w:r>
          </w:p>
          <w:p w14:paraId="491FA5BE" w14:textId="2AE03084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26575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A554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EE21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-0.09 (0.50)</w:t>
            </w:r>
          </w:p>
          <w:p w14:paraId="746089F7" w14:textId="4ACBF124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459A4C15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5D3D02" w14:textId="77777777" w:rsidR="00B05DC7" w:rsidRPr="00B05DC7" w:rsidRDefault="00B05DC7" w:rsidP="00FB01E1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Depressive symptom score * Non-Hispanic Black or other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A520A" w14:textId="77777777" w:rsidR="00B05DC7" w:rsidRPr="00B05DC7" w:rsidRDefault="00B05DC7" w:rsidP="00B05DC7">
            <w:pPr>
              <w:spacing w:line="240" w:lineRule="auto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A1B14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9707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0.03 (0.11)</w:t>
            </w:r>
          </w:p>
          <w:p w14:paraId="7B5DB91C" w14:textId="4364A1C3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3681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0E5E55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D5BC6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0.04 (0.11)</w:t>
            </w:r>
          </w:p>
          <w:p w14:paraId="29459A07" w14:textId="0D148B36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32CC6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0DF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90FE9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0.86 (0.57)</w:t>
            </w:r>
          </w:p>
          <w:p w14:paraId="549C9D76" w14:textId="2F26ADDF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1A4D1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C9D73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3FF61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0.99 (0.57)</w:t>
            </w:r>
          </w:p>
          <w:p w14:paraId="74A10F1A" w14:textId="7D145DEB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D5FD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E29DA3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EC8EA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0.62 (0.44)</w:t>
            </w:r>
          </w:p>
          <w:p w14:paraId="76C64A95" w14:textId="4448DB38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8243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18BED" w14:textId="77777777" w:rsidR="00B05DC7" w:rsidRPr="00B05DC7" w:rsidRDefault="00B05DC7" w:rsidP="00B05DC7">
            <w:pPr>
              <w:spacing w:line="240" w:lineRule="auto"/>
              <w:jc w:val="center"/>
              <w:rPr>
                <w:sz w:val="18"/>
                <w:szCs w:val="20"/>
                <w:lang w:val="en-US" w:eastAsia="en-US"/>
              </w:rPr>
            </w:pP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2C602" w14:textId="77777777" w:rsid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0.64 (0.44)</w:t>
            </w:r>
          </w:p>
          <w:p w14:paraId="4961BCF1" w14:textId="643E7D1E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</w:p>
        </w:tc>
      </w:tr>
      <w:tr w:rsidR="00B05DC7" w:rsidRPr="00B05DC7" w14:paraId="3528D789" w14:textId="77777777" w:rsidTr="00FB01E1">
        <w:trPr>
          <w:trHeight w:val="285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95FF" w14:textId="77777777" w:rsidR="00B05DC7" w:rsidRPr="00B05DC7" w:rsidRDefault="00B05DC7" w:rsidP="00FB01E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Adjusted model R2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845B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041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4262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819C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2CEC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4559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F71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1B0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B728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35A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5A5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AE1A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8F648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1B84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6B4E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0.07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72EED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02398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274D5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0.08</w:t>
            </w:r>
          </w:p>
        </w:tc>
      </w:tr>
      <w:tr w:rsidR="00B05DC7" w:rsidRPr="00B05DC7" w14:paraId="7C439B60" w14:textId="77777777" w:rsidTr="00FB01E1">
        <w:trPr>
          <w:trHeight w:val="570"/>
        </w:trPr>
        <w:tc>
          <w:tcPr>
            <w:tcW w:w="2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17989" w14:textId="77777777" w:rsidR="00B05DC7" w:rsidRPr="00B05DC7" w:rsidRDefault="00B05DC7" w:rsidP="00FB01E1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>F (df1, df2)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0063A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30.82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B99E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28.02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4C923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25.68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91B9D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22.89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927A76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21.46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710484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20.2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  <w:tc>
          <w:tcPr>
            <w:tcW w:w="1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C71B57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29.98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7094D9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27.25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0B242C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25.20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776F9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22.8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0007BB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21.37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3685)***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358D03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20.32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(17, 3864)***</w:t>
            </w:r>
          </w:p>
        </w:tc>
        <w:tc>
          <w:tcPr>
            <w:tcW w:w="13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6FA480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30.39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(10, 3871)***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06985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27.63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(11, 3870)***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02E22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25.50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(12, 3869)***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C69BFA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22.87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(15, 3866)***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5AA68E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21.43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(16, 3865)***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B45C3F" w14:textId="77777777" w:rsidR="00B05DC7" w:rsidRPr="00B05DC7" w:rsidRDefault="00B05DC7" w:rsidP="00B05DC7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</w:pP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t xml:space="preserve">20.32 </w:t>
            </w:r>
            <w:r w:rsidRPr="00B05DC7">
              <w:rPr>
                <w:rFonts w:ascii="Calibri" w:hAnsi="Calibri" w:cs="Calibri"/>
                <w:color w:val="000000"/>
                <w:sz w:val="18"/>
                <w:szCs w:val="22"/>
                <w:lang w:val="en-US" w:eastAsia="en-US"/>
              </w:rPr>
              <w:br/>
              <w:t>(017, 3864)***</w:t>
            </w:r>
          </w:p>
        </w:tc>
      </w:tr>
    </w:tbl>
    <w:p w14:paraId="694C9CD6" w14:textId="77777777" w:rsidR="00D05C30" w:rsidRPr="00D05C30" w:rsidRDefault="00D05C30" w:rsidP="007905C4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Calibri" w:hAnsi="Calibri" w:cs="Calibri"/>
          <w:color w:val="000000"/>
          <w:sz w:val="22"/>
          <w:szCs w:val="22"/>
          <w:lang w:val="en-US"/>
        </w:rPr>
      </w:pPr>
    </w:p>
    <w:p w14:paraId="3B68EE16" w14:textId="192C46A2" w:rsidR="007905C4" w:rsidRPr="00940A3B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40A3B">
        <w:rPr>
          <w:rFonts w:ascii="Calibri" w:hAnsi="Calibri" w:cs="Calibri"/>
          <w:color w:val="000000"/>
          <w:sz w:val="22"/>
          <w:szCs w:val="22"/>
          <w:vertAlign w:val="superscript"/>
          <w:lang w:val="en-US"/>
        </w:rPr>
        <w:t>a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The primary model </w:t>
      </w:r>
      <w:r w:rsidR="00D7185E">
        <w:rPr>
          <w:rFonts w:ascii="Calibri" w:hAnsi="Calibri" w:cs="Calibri"/>
          <w:color w:val="000000"/>
          <w:sz w:val="22"/>
          <w:szCs w:val="22"/>
          <w:lang w:val="en-US"/>
        </w:rPr>
        <w:t xml:space="preserve">1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is adjusted for age, </w:t>
      </w:r>
      <w:r w:rsidR="00BD02E7">
        <w:rPr>
          <w:rFonts w:ascii="Calibri" w:hAnsi="Calibri" w:cs="Calibri"/>
          <w:color w:val="000000"/>
          <w:sz w:val="22"/>
          <w:szCs w:val="22"/>
          <w:lang w:val="en-US"/>
        </w:rPr>
        <w:t>gender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, race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/ethnicity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, highest degree obtained, marital status, percentage of granulocytes, and percentage of monocytes.</w:t>
      </w:r>
    </w:p>
    <w:p w14:paraId="43828A5F" w14:textId="192BDA5F" w:rsidR="007905C4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40A3B">
        <w:rPr>
          <w:rFonts w:ascii="Calibri" w:hAnsi="Calibri" w:cs="Calibri"/>
          <w:color w:val="000000"/>
          <w:sz w:val="22"/>
          <w:szCs w:val="22"/>
          <w:vertAlign w:val="superscript"/>
          <w:lang w:val="en-US"/>
        </w:rPr>
        <w:t>b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The 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secondary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 model </w:t>
      </w:r>
      <w:r w:rsidR="00D7185E">
        <w:rPr>
          <w:rFonts w:ascii="Calibri" w:hAnsi="Calibri" w:cs="Calibri"/>
          <w:color w:val="000000"/>
          <w:sz w:val="22"/>
          <w:szCs w:val="22"/>
          <w:lang w:val="en-US"/>
        </w:rPr>
        <w:t xml:space="preserve">2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is adjusted for all covariates in the primary model and 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physical activity,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number of days per week with alcohol consumption, smoking status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, and</w:t>
      </w:r>
      <w:r w:rsidRPr="00A81513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number of chronic health conditions. </w:t>
      </w:r>
    </w:p>
    <w:p w14:paraId="02034A30" w14:textId="77777777" w:rsidR="007905C4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Interaction models include a statistical interaction term for depressive symptoms x gender or depressive symptoms x race/ethnicity. Reference categories are male, non-Hispanic white, less than high school, never married, and never smoker</w:t>
      </w:r>
    </w:p>
    <w:p w14:paraId="5341C796" w14:textId="4C68687E" w:rsidR="007905C4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Depressives symptoms are evaluated for three different operationalization: continuous depressive symptoms (CES-D 8-item short form), high depressive symptoms (CES-D score ≥ 4), and any depressive symptoms (0 depressive symptoms vs. any). </w:t>
      </w:r>
    </w:p>
    <w:p w14:paraId="074BAC42" w14:textId="239C95F8" w:rsidR="000470DB" w:rsidRPr="00940A3B" w:rsidRDefault="000470DB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*** P &lt; 0.001, ** P&lt;0.01, *P&lt;0.05</w:t>
      </w:r>
    </w:p>
    <w:p w14:paraId="1D92AF85" w14:textId="1F644C9F" w:rsidR="007905C4" w:rsidRPr="00940A3B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  <w:sectPr w:rsidR="007905C4" w:rsidRPr="00940A3B" w:rsidSect="00CF7C07">
          <w:headerReference w:type="default" r:id="rId12"/>
          <w:footerReference w:type="default" r:id="rId13"/>
          <w:pgSz w:w="15840" w:h="12240" w:orient="landscape"/>
          <w:pgMar w:top="720" w:right="720" w:bottom="720" w:left="720" w:header="720" w:footer="720" w:gutter="0"/>
          <w:cols w:space="720"/>
        </w:sectPr>
      </w:pPr>
    </w:p>
    <w:p w14:paraId="79C1A0D8" w14:textId="492EFCC4" w:rsidR="00864ABD" w:rsidRPr="00864ABD" w:rsidRDefault="00864ABD" w:rsidP="00864ABD">
      <w:pPr>
        <w:pBdr>
          <w:top w:val="nil"/>
          <w:left w:val="nil"/>
          <w:bottom w:val="nil"/>
          <w:right w:val="nil"/>
          <w:between w:val="nil"/>
        </w:pBdr>
        <w:spacing w:before="240" w:after="160" w:line="240" w:lineRule="auto"/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</w:pPr>
      <w:r w:rsidRPr="00864ABD"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Supplemental Table </w:t>
      </w:r>
      <w:r w:rsidR="007905C4"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  <w:t>5</w:t>
      </w:r>
    </w:p>
    <w:p w14:paraId="14447A1A" w14:textId="10A1B403" w:rsidR="00864ABD" w:rsidRDefault="00B56018" w:rsidP="00864ABD">
      <w:pPr>
        <w:pBdr>
          <w:top w:val="nil"/>
          <w:left w:val="nil"/>
          <w:bottom w:val="nil"/>
          <w:right w:val="nil"/>
          <w:between w:val="nil"/>
        </w:pBdr>
        <w:spacing w:before="240" w:after="160" w:line="240" w:lineRule="auto"/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</w:pP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Sensitivity regression </w:t>
      </w:r>
      <w:r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associations between depressive symptoms and DNA methylation age acceleration </w:t>
      </w:r>
      <w:r w:rsidR="00864ABD"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in the analytic sample excluding participants older than 85 of the 2016 Health and Retirement Study Venous Blood Study participants with DNA methylation data (n=3</w:t>
      </w:r>
      <w:r w:rsidR="000741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,</w:t>
      </w:r>
      <w:r w:rsidR="00291B47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637</w:t>
      </w:r>
      <w:r w:rsidR="00864ABD"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5"/>
        <w:gridCol w:w="1530"/>
        <w:gridCol w:w="1440"/>
        <w:gridCol w:w="1440"/>
        <w:gridCol w:w="1350"/>
        <w:gridCol w:w="1350"/>
        <w:gridCol w:w="1350"/>
        <w:gridCol w:w="1350"/>
      </w:tblGrid>
      <w:tr w:rsidR="009801CD" w:rsidRPr="009801CD" w14:paraId="0D399ED1" w14:textId="77777777" w:rsidTr="00BB6943">
        <w:tc>
          <w:tcPr>
            <w:tcW w:w="4495" w:type="dxa"/>
          </w:tcPr>
          <w:p w14:paraId="5718683F" w14:textId="77777777" w:rsidR="009801CD" w:rsidRPr="009801CD" w:rsidRDefault="009801C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530" w:type="dxa"/>
          </w:tcPr>
          <w:p w14:paraId="5E640FF4" w14:textId="0E4BDEDC" w:rsidR="009801CD" w:rsidRPr="009801CD" w:rsidRDefault="009801CD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Unadjusted model</w:t>
            </w:r>
          </w:p>
        </w:tc>
        <w:tc>
          <w:tcPr>
            <w:tcW w:w="4230" w:type="dxa"/>
            <w:gridSpan w:val="3"/>
          </w:tcPr>
          <w:p w14:paraId="22914DF9" w14:textId="629414B4" w:rsidR="009801CD" w:rsidRPr="009801CD" w:rsidRDefault="009801CD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Model 1</w:t>
            </w:r>
          </w:p>
        </w:tc>
        <w:tc>
          <w:tcPr>
            <w:tcW w:w="4050" w:type="dxa"/>
            <w:gridSpan w:val="3"/>
          </w:tcPr>
          <w:p w14:paraId="4AF56EB6" w14:textId="4F5B3BE9" w:rsidR="009801CD" w:rsidRPr="009801CD" w:rsidRDefault="009801CD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Model 2</w:t>
            </w:r>
          </w:p>
        </w:tc>
      </w:tr>
      <w:tr w:rsidR="009801CD" w:rsidRPr="009801CD" w14:paraId="47B83B27" w14:textId="77777777" w:rsidTr="009801CD">
        <w:tc>
          <w:tcPr>
            <w:tcW w:w="4495" w:type="dxa"/>
          </w:tcPr>
          <w:p w14:paraId="768E6A0D" w14:textId="77777777" w:rsidR="00291B47" w:rsidRPr="009801CD" w:rsidRDefault="00291B47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530" w:type="dxa"/>
          </w:tcPr>
          <w:p w14:paraId="5087626B" w14:textId="3EE2A462" w:rsidR="00291B47" w:rsidRPr="009801CD" w:rsidRDefault="00291B47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B (SE)</w:t>
            </w:r>
          </w:p>
        </w:tc>
        <w:tc>
          <w:tcPr>
            <w:tcW w:w="1440" w:type="dxa"/>
          </w:tcPr>
          <w:p w14:paraId="096528F7" w14:textId="4BEC3253" w:rsidR="00291B47" w:rsidRPr="009801CD" w:rsidRDefault="00291B47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B (SE)</w:t>
            </w:r>
          </w:p>
        </w:tc>
        <w:tc>
          <w:tcPr>
            <w:tcW w:w="1440" w:type="dxa"/>
          </w:tcPr>
          <w:p w14:paraId="08E14A4D" w14:textId="4CE9604B" w:rsidR="00291B47" w:rsidRPr="009801CD" w:rsidRDefault="00291B47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B (SE)</w:t>
            </w:r>
          </w:p>
        </w:tc>
        <w:tc>
          <w:tcPr>
            <w:tcW w:w="1350" w:type="dxa"/>
          </w:tcPr>
          <w:p w14:paraId="45EC12C9" w14:textId="4332444E" w:rsidR="00291B47" w:rsidRPr="009801CD" w:rsidRDefault="00291B47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B (SE)</w:t>
            </w:r>
          </w:p>
        </w:tc>
        <w:tc>
          <w:tcPr>
            <w:tcW w:w="1350" w:type="dxa"/>
          </w:tcPr>
          <w:p w14:paraId="0C99864F" w14:textId="08C6F5FC" w:rsidR="00291B47" w:rsidRPr="009801CD" w:rsidRDefault="00291B47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B (SE)</w:t>
            </w:r>
          </w:p>
        </w:tc>
        <w:tc>
          <w:tcPr>
            <w:tcW w:w="1350" w:type="dxa"/>
          </w:tcPr>
          <w:p w14:paraId="78C23DA4" w14:textId="53D7819D" w:rsidR="00291B47" w:rsidRPr="009801CD" w:rsidRDefault="00291B47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B (SE)</w:t>
            </w:r>
          </w:p>
        </w:tc>
        <w:tc>
          <w:tcPr>
            <w:tcW w:w="1350" w:type="dxa"/>
          </w:tcPr>
          <w:p w14:paraId="4EC3BE94" w14:textId="0D943F4D" w:rsidR="00291B47" w:rsidRPr="009801CD" w:rsidRDefault="00291B47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B (SE)</w:t>
            </w:r>
          </w:p>
        </w:tc>
      </w:tr>
      <w:tr w:rsidR="009801CD" w:rsidRPr="009801CD" w14:paraId="7528636E" w14:textId="77777777" w:rsidTr="009801CD">
        <w:tc>
          <w:tcPr>
            <w:tcW w:w="4495" w:type="dxa"/>
          </w:tcPr>
          <w:p w14:paraId="01C21A44" w14:textId="1A6A8FDD" w:rsidR="00291B47" w:rsidRPr="009801CD" w:rsidRDefault="00291B47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Intercept</w:t>
            </w:r>
          </w:p>
        </w:tc>
        <w:tc>
          <w:tcPr>
            <w:tcW w:w="1530" w:type="dxa"/>
          </w:tcPr>
          <w:p w14:paraId="0E76670B" w14:textId="21078176" w:rsidR="00291B47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-0.39 (0.10)***</w:t>
            </w:r>
          </w:p>
        </w:tc>
        <w:tc>
          <w:tcPr>
            <w:tcW w:w="1440" w:type="dxa"/>
          </w:tcPr>
          <w:p w14:paraId="2C935565" w14:textId="3B966833" w:rsidR="00291B47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-5.78 (0.86)***</w:t>
            </w:r>
          </w:p>
        </w:tc>
        <w:tc>
          <w:tcPr>
            <w:tcW w:w="1440" w:type="dxa"/>
          </w:tcPr>
          <w:p w14:paraId="2B3FD07F" w14:textId="5242D653" w:rsidR="00291B47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-5.87 (0.86)***</w:t>
            </w:r>
          </w:p>
        </w:tc>
        <w:tc>
          <w:tcPr>
            <w:tcW w:w="1350" w:type="dxa"/>
          </w:tcPr>
          <w:p w14:paraId="4A2E5295" w14:textId="4D9C9190" w:rsidR="00291B47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-5.82 (0.86)***</w:t>
            </w:r>
          </w:p>
        </w:tc>
        <w:tc>
          <w:tcPr>
            <w:tcW w:w="1350" w:type="dxa"/>
          </w:tcPr>
          <w:p w14:paraId="6E22EBAD" w14:textId="001EB264" w:rsidR="00291B47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-9.00 (0.76)***</w:t>
            </w:r>
          </w:p>
        </w:tc>
        <w:tc>
          <w:tcPr>
            <w:tcW w:w="1350" w:type="dxa"/>
          </w:tcPr>
          <w:p w14:paraId="4CB84BF9" w14:textId="4E8A5BF6" w:rsidR="00291B47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-9.07 (0.76)***</w:t>
            </w:r>
          </w:p>
        </w:tc>
        <w:tc>
          <w:tcPr>
            <w:tcW w:w="1350" w:type="dxa"/>
          </w:tcPr>
          <w:p w14:paraId="554780AC" w14:textId="2CE30CA7" w:rsidR="00291B47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9.00 (0.76)***</w:t>
            </w:r>
          </w:p>
        </w:tc>
      </w:tr>
      <w:tr w:rsidR="009801CD" w:rsidRPr="009801CD" w14:paraId="7C5F331A" w14:textId="77777777" w:rsidTr="009801CD">
        <w:tc>
          <w:tcPr>
            <w:tcW w:w="4495" w:type="dxa"/>
          </w:tcPr>
          <w:p w14:paraId="297B6959" w14:textId="5FB86FBE" w:rsidR="00291B47" w:rsidRPr="009801CD" w:rsidRDefault="00291B47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Depressive symptoms score (CES-D 8-item)</w:t>
            </w:r>
          </w:p>
        </w:tc>
        <w:tc>
          <w:tcPr>
            <w:tcW w:w="1530" w:type="dxa"/>
          </w:tcPr>
          <w:p w14:paraId="7E8554DE" w14:textId="637C6B79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0.29 (0.04)***</w:t>
            </w:r>
          </w:p>
        </w:tc>
        <w:tc>
          <w:tcPr>
            <w:tcW w:w="1440" w:type="dxa"/>
          </w:tcPr>
          <w:p w14:paraId="4B204102" w14:textId="39A93DE3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0.24 (0.04)***</w:t>
            </w:r>
          </w:p>
        </w:tc>
        <w:tc>
          <w:tcPr>
            <w:tcW w:w="1440" w:type="dxa"/>
          </w:tcPr>
          <w:p w14:paraId="2F6AC464" w14:textId="39272386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0.32 (0.06)***</w:t>
            </w:r>
          </w:p>
        </w:tc>
        <w:tc>
          <w:tcPr>
            <w:tcW w:w="1350" w:type="dxa"/>
          </w:tcPr>
          <w:p w14:paraId="2DFD01ED" w14:textId="2D752C94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0.27 (0.05)***</w:t>
            </w:r>
          </w:p>
        </w:tc>
        <w:tc>
          <w:tcPr>
            <w:tcW w:w="1350" w:type="dxa"/>
          </w:tcPr>
          <w:p w14:paraId="5E3FB384" w14:textId="4ED6FC1C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0.03 (0.03)</w:t>
            </w:r>
          </w:p>
        </w:tc>
        <w:tc>
          <w:tcPr>
            <w:tcW w:w="1350" w:type="dxa"/>
          </w:tcPr>
          <w:p w14:paraId="4CD6C7AA" w14:textId="61EA2F71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0.09 (0.05)</w:t>
            </w:r>
          </w:p>
        </w:tc>
        <w:tc>
          <w:tcPr>
            <w:tcW w:w="1350" w:type="dxa"/>
          </w:tcPr>
          <w:p w14:paraId="66B69022" w14:textId="04CADC1D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0.04 (0.04)</w:t>
            </w:r>
          </w:p>
        </w:tc>
      </w:tr>
      <w:tr w:rsidR="009801CD" w:rsidRPr="009801CD" w14:paraId="66806B87" w14:textId="77777777" w:rsidTr="009801CD">
        <w:tc>
          <w:tcPr>
            <w:tcW w:w="4495" w:type="dxa"/>
          </w:tcPr>
          <w:p w14:paraId="6B386574" w14:textId="7DF4CE8C" w:rsidR="00291B47" w:rsidRPr="009801CD" w:rsidRDefault="00291B47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Age</w:t>
            </w:r>
          </w:p>
        </w:tc>
        <w:tc>
          <w:tcPr>
            <w:tcW w:w="1530" w:type="dxa"/>
          </w:tcPr>
          <w:p w14:paraId="6D98FA77" w14:textId="77777777" w:rsidR="00291B47" w:rsidRPr="009801CD" w:rsidRDefault="00291B4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9A64137" w14:textId="52F6861A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440" w:type="dxa"/>
          </w:tcPr>
          <w:p w14:paraId="4A20A2C3" w14:textId="7515716A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350" w:type="dxa"/>
          </w:tcPr>
          <w:p w14:paraId="6110ED20" w14:textId="52ACEF69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350" w:type="dxa"/>
          </w:tcPr>
          <w:p w14:paraId="6165E01B" w14:textId="359C2D98" w:rsidR="00291B47" w:rsidRPr="009801CD" w:rsidRDefault="009F242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-0.02 (0.01)*</w:t>
            </w:r>
          </w:p>
        </w:tc>
        <w:tc>
          <w:tcPr>
            <w:tcW w:w="1350" w:type="dxa"/>
          </w:tcPr>
          <w:p w14:paraId="1C5352D6" w14:textId="0BD9670D" w:rsidR="00291B47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-0.02 (0.01)*</w:t>
            </w:r>
          </w:p>
        </w:tc>
        <w:tc>
          <w:tcPr>
            <w:tcW w:w="1350" w:type="dxa"/>
          </w:tcPr>
          <w:p w14:paraId="439DAC37" w14:textId="2E5325E1" w:rsidR="00291B47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-0.02 (0.01)*</w:t>
            </w:r>
          </w:p>
        </w:tc>
      </w:tr>
      <w:tr w:rsidR="009801CD" w:rsidRPr="009801CD" w14:paraId="1F17BDC0" w14:textId="77777777" w:rsidTr="009801CD">
        <w:tc>
          <w:tcPr>
            <w:tcW w:w="4495" w:type="dxa"/>
          </w:tcPr>
          <w:p w14:paraId="12858D7A" w14:textId="66E258B5" w:rsidR="00A00FD3" w:rsidRPr="009801CD" w:rsidRDefault="00A00FD3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Female</w:t>
            </w:r>
          </w:p>
        </w:tc>
        <w:tc>
          <w:tcPr>
            <w:tcW w:w="1530" w:type="dxa"/>
          </w:tcPr>
          <w:p w14:paraId="28912D01" w14:textId="77777777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76A986A" w14:textId="65EFCF09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-3.14 (0.15)***</w:t>
            </w:r>
          </w:p>
        </w:tc>
        <w:tc>
          <w:tcPr>
            <w:tcW w:w="1440" w:type="dxa"/>
          </w:tcPr>
          <w:p w14:paraId="4F660E7F" w14:textId="6313EBD6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</w:t>
            </w:r>
            <w:r w:rsidR="00624D4A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2.98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(0.18)***</w:t>
            </w:r>
          </w:p>
        </w:tc>
        <w:tc>
          <w:tcPr>
            <w:tcW w:w="1350" w:type="dxa"/>
          </w:tcPr>
          <w:p w14:paraId="1946FEDF" w14:textId="48F1D831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-3.1</w:t>
            </w:r>
            <w:r w:rsidR="00624D4A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4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(0.15)***</w:t>
            </w:r>
          </w:p>
        </w:tc>
        <w:tc>
          <w:tcPr>
            <w:tcW w:w="1350" w:type="dxa"/>
          </w:tcPr>
          <w:p w14:paraId="53AC7798" w14:textId="24DEF529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</w:t>
            </w:r>
            <w:r w:rsidR="00624D4A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57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(0.13)***</w:t>
            </w:r>
          </w:p>
        </w:tc>
        <w:tc>
          <w:tcPr>
            <w:tcW w:w="1350" w:type="dxa"/>
          </w:tcPr>
          <w:p w14:paraId="1A74E01B" w14:textId="3C72530C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-2.4</w:t>
            </w:r>
            <w:r w:rsidR="00757C2D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4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(0.15)***</w:t>
            </w:r>
          </w:p>
        </w:tc>
        <w:tc>
          <w:tcPr>
            <w:tcW w:w="1350" w:type="dxa"/>
          </w:tcPr>
          <w:p w14:paraId="10C63624" w14:textId="172A7FA9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</w:t>
            </w:r>
            <w:r w:rsidR="00757C2D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57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(0.13)***</w:t>
            </w:r>
          </w:p>
        </w:tc>
      </w:tr>
      <w:tr w:rsidR="009801CD" w:rsidRPr="009801CD" w14:paraId="17C6FFC8" w14:textId="77777777" w:rsidTr="009801CD">
        <w:tc>
          <w:tcPr>
            <w:tcW w:w="4495" w:type="dxa"/>
          </w:tcPr>
          <w:p w14:paraId="0AE7D9F7" w14:textId="39F83653" w:rsidR="00A00FD3" w:rsidRPr="009801CD" w:rsidRDefault="00A00FD3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Hispanic</w:t>
            </w:r>
          </w:p>
        </w:tc>
        <w:tc>
          <w:tcPr>
            <w:tcW w:w="1530" w:type="dxa"/>
          </w:tcPr>
          <w:p w14:paraId="7BA1927F" w14:textId="77777777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FD48273" w14:textId="587E37D5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-0.56 (0.23)*</w:t>
            </w:r>
          </w:p>
        </w:tc>
        <w:tc>
          <w:tcPr>
            <w:tcW w:w="1440" w:type="dxa"/>
          </w:tcPr>
          <w:p w14:paraId="169D716A" w14:textId="0A30E220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-0.57 (0.23)*</w:t>
            </w:r>
          </w:p>
        </w:tc>
        <w:tc>
          <w:tcPr>
            <w:tcW w:w="1350" w:type="dxa"/>
          </w:tcPr>
          <w:p w14:paraId="3114A349" w14:textId="7C67383E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-0.48 (0.28)</w:t>
            </w:r>
          </w:p>
        </w:tc>
        <w:tc>
          <w:tcPr>
            <w:tcW w:w="1350" w:type="dxa"/>
          </w:tcPr>
          <w:p w14:paraId="7FC8EEB3" w14:textId="18DCBFBC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0.16 (0.19)</w:t>
            </w:r>
          </w:p>
        </w:tc>
        <w:tc>
          <w:tcPr>
            <w:tcW w:w="1350" w:type="dxa"/>
          </w:tcPr>
          <w:p w14:paraId="5A7A384B" w14:textId="1C8CBF63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(0.19)</w:t>
            </w:r>
          </w:p>
        </w:tc>
        <w:tc>
          <w:tcPr>
            <w:tcW w:w="1350" w:type="dxa"/>
          </w:tcPr>
          <w:p w14:paraId="1DCE8B69" w14:textId="1540CA27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(0.23)</w:t>
            </w:r>
          </w:p>
        </w:tc>
      </w:tr>
      <w:tr w:rsidR="009801CD" w:rsidRPr="009801CD" w14:paraId="4A56CE4C" w14:textId="77777777" w:rsidTr="009801CD">
        <w:tc>
          <w:tcPr>
            <w:tcW w:w="4495" w:type="dxa"/>
          </w:tcPr>
          <w:p w14:paraId="5A12B575" w14:textId="51DFC808" w:rsidR="00A00FD3" w:rsidRPr="009801CD" w:rsidRDefault="00A00FD3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Non-Hispanic Black or Other</w:t>
            </w:r>
          </w:p>
        </w:tc>
        <w:tc>
          <w:tcPr>
            <w:tcW w:w="1530" w:type="dxa"/>
          </w:tcPr>
          <w:p w14:paraId="1AC82AFD" w14:textId="77777777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5C675D1" w14:textId="1648F3E6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1.73 (0.19)***</w:t>
            </w:r>
          </w:p>
        </w:tc>
        <w:tc>
          <w:tcPr>
            <w:tcW w:w="1440" w:type="dxa"/>
          </w:tcPr>
          <w:p w14:paraId="49A2A100" w14:textId="5C8230FF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</w:t>
            </w:r>
            <w:r w:rsidR="00624D4A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2 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(0.19)***</w:t>
            </w:r>
          </w:p>
        </w:tc>
        <w:tc>
          <w:tcPr>
            <w:tcW w:w="1350" w:type="dxa"/>
          </w:tcPr>
          <w:p w14:paraId="7F07612D" w14:textId="25B45F63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</w:t>
            </w:r>
            <w:r w:rsidR="00624D4A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89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(0.24)***</w:t>
            </w:r>
          </w:p>
        </w:tc>
        <w:tc>
          <w:tcPr>
            <w:tcW w:w="1350" w:type="dxa"/>
          </w:tcPr>
          <w:p w14:paraId="5927F5EE" w14:textId="005155BB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1.70 </w:t>
            </w:r>
            <w:r w:rsidR="00624D4A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(0.16)***</w:t>
            </w:r>
          </w:p>
        </w:tc>
        <w:tc>
          <w:tcPr>
            <w:tcW w:w="1350" w:type="dxa"/>
          </w:tcPr>
          <w:p w14:paraId="6D128B97" w14:textId="2B6E81ED" w:rsidR="00A00FD3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1.70 (0.16)***</w:t>
            </w:r>
          </w:p>
        </w:tc>
        <w:tc>
          <w:tcPr>
            <w:tcW w:w="1350" w:type="dxa"/>
          </w:tcPr>
          <w:p w14:paraId="7B8221C7" w14:textId="7CD2A267" w:rsidR="00A00FD3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1.83 (0.20)***</w:t>
            </w:r>
          </w:p>
        </w:tc>
      </w:tr>
      <w:tr w:rsidR="009801CD" w:rsidRPr="009801CD" w14:paraId="49DBF95E" w14:textId="77777777" w:rsidTr="009801CD">
        <w:tc>
          <w:tcPr>
            <w:tcW w:w="4495" w:type="dxa"/>
          </w:tcPr>
          <w:p w14:paraId="0B026086" w14:textId="518EF97A" w:rsidR="00A00FD3" w:rsidRPr="009801CD" w:rsidRDefault="00A00FD3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GED or High school diploma</w:t>
            </w:r>
          </w:p>
        </w:tc>
        <w:tc>
          <w:tcPr>
            <w:tcW w:w="1530" w:type="dxa"/>
          </w:tcPr>
          <w:p w14:paraId="753DA023" w14:textId="77777777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ECCDA0F" w14:textId="16FD8106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-0.81 (0.21)***</w:t>
            </w:r>
          </w:p>
        </w:tc>
        <w:tc>
          <w:tcPr>
            <w:tcW w:w="1440" w:type="dxa"/>
          </w:tcPr>
          <w:p w14:paraId="63D61E8E" w14:textId="644B17EB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-0.82 (0.21)***</w:t>
            </w:r>
          </w:p>
        </w:tc>
        <w:tc>
          <w:tcPr>
            <w:tcW w:w="1350" w:type="dxa"/>
          </w:tcPr>
          <w:p w14:paraId="285F14C4" w14:textId="192FE433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-0.82 (0.21)***</w:t>
            </w:r>
          </w:p>
        </w:tc>
        <w:tc>
          <w:tcPr>
            <w:tcW w:w="1350" w:type="dxa"/>
          </w:tcPr>
          <w:p w14:paraId="62AC5B3F" w14:textId="3EF65176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-0.44 (0.17)*</w:t>
            </w:r>
          </w:p>
        </w:tc>
        <w:tc>
          <w:tcPr>
            <w:tcW w:w="1350" w:type="dxa"/>
          </w:tcPr>
          <w:p w14:paraId="09357AFF" w14:textId="7CDDA7A1" w:rsidR="00A00FD3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-0.44 (0.17)*</w:t>
            </w:r>
          </w:p>
        </w:tc>
        <w:tc>
          <w:tcPr>
            <w:tcW w:w="1350" w:type="dxa"/>
          </w:tcPr>
          <w:p w14:paraId="63BC4CD2" w14:textId="76A3DA3C" w:rsidR="00A00FD3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-0.44 (0.17)*</w:t>
            </w:r>
          </w:p>
        </w:tc>
      </w:tr>
      <w:tr w:rsidR="009801CD" w:rsidRPr="009801CD" w14:paraId="367A73BA" w14:textId="77777777" w:rsidTr="009801CD">
        <w:tc>
          <w:tcPr>
            <w:tcW w:w="4495" w:type="dxa"/>
          </w:tcPr>
          <w:p w14:paraId="5D8F704B" w14:textId="357B65BA" w:rsidR="00A00FD3" w:rsidRPr="009801CD" w:rsidRDefault="00A00FD3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Some college or more than college</w:t>
            </w:r>
          </w:p>
        </w:tc>
        <w:tc>
          <w:tcPr>
            <w:tcW w:w="1530" w:type="dxa"/>
          </w:tcPr>
          <w:p w14:paraId="62D3D235" w14:textId="77777777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0760741" w14:textId="19C51183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-2.46 (0.23)***</w:t>
            </w:r>
          </w:p>
        </w:tc>
        <w:tc>
          <w:tcPr>
            <w:tcW w:w="1440" w:type="dxa"/>
          </w:tcPr>
          <w:p w14:paraId="3B01115F" w14:textId="7954A194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-2.47 (0.23)***</w:t>
            </w:r>
          </w:p>
        </w:tc>
        <w:tc>
          <w:tcPr>
            <w:tcW w:w="1350" w:type="dxa"/>
          </w:tcPr>
          <w:p w14:paraId="33042B4D" w14:textId="12266C17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-2.47 (0.23)***</w:t>
            </w:r>
          </w:p>
        </w:tc>
        <w:tc>
          <w:tcPr>
            <w:tcW w:w="1350" w:type="dxa"/>
          </w:tcPr>
          <w:p w14:paraId="41FDEEE2" w14:textId="5D9AB52F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-1.25 (0.20)***</w:t>
            </w:r>
          </w:p>
        </w:tc>
        <w:tc>
          <w:tcPr>
            <w:tcW w:w="1350" w:type="dxa"/>
          </w:tcPr>
          <w:p w14:paraId="45C219A3" w14:textId="7F648EE1" w:rsidR="00A00FD3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-1.25 (0.20)***</w:t>
            </w:r>
          </w:p>
        </w:tc>
        <w:tc>
          <w:tcPr>
            <w:tcW w:w="1350" w:type="dxa"/>
          </w:tcPr>
          <w:p w14:paraId="425E4B45" w14:textId="7B9FC33F" w:rsidR="00A00FD3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-1.26 (0.20)***</w:t>
            </w:r>
          </w:p>
        </w:tc>
      </w:tr>
      <w:tr w:rsidR="009801CD" w:rsidRPr="009801CD" w14:paraId="3AF3F7F0" w14:textId="77777777" w:rsidTr="009801CD">
        <w:tc>
          <w:tcPr>
            <w:tcW w:w="4495" w:type="dxa"/>
          </w:tcPr>
          <w:p w14:paraId="0123E477" w14:textId="5C91CCA5" w:rsidR="00A00FD3" w:rsidRPr="009801CD" w:rsidRDefault="00A00FD3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Non-married</w:t>
            </w:r>
          </w:p>
        </w:tc>
        <w:tc>
          <w:tcPr>
            <w:tcW w:w="1530" w:type="dxa"/>
          </w:tcPr>
          <w:p w14:paraId="590057FC" w14:textId="77777777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C45F458" w14:textId="3EAC5C90" w:rsidR="00A00FD3" w:rsidRPr="009801CD" w:rsidRDefault="00A00FD3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1.12 (0.15)***</w:t>
            </w:r>
          </w:p>
        </w:tc>
        <w:tc>
          <w:tcPr>
            <w:tcW w:w="1440" w:type="dxa"/>
          </w:tcPr>
          <w:p w14:paraId="72BB82A5" w14:textId="716F17E3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1.11 (0.15)***</w:t>
            </w:r>
          </w:p>
        </w:tc>
        <w:tc>
          <w:tcPr>
            <w:tcW w:w="1350" w:type="dxa"/>
          </w:tcPr>
          <w:p w14:paraId="1E8FFA5D" w14:textId="673DE070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1.11 (0.15)***</w:t>
            </w:r>
          </w:p>
        </w:tc>
        <w:tc>
          <w:tcPr>
            <w:tcW w:w="1350" w:type="dxa"/>
          </w:tcPr>
          <w:p w14:paraId="14849688" w14:textId="3A2759A2" w:rsidR="00A00FD3" w:rsidRPr="009801CD" w:rsidRDefault="00624D4A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0.31 (0.13)*</w:t>
            </w:r>
          </w:p>
        </w:tc>
        <w:tc>
          <w:tcPr>
            <w:tcW w:w="1350" w:type="dxa"/>
          </w:tcPr>
          <w:p w14:paraId="3D8FA397" w14:textId="1835DB4A" w:rsidR="00A00FD3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0.30 (0.13)*</w:t>
            </w:r>
          </w:p>
        </w:tc>
        <w:tc>
          <w:tcPr>
            <w:tcW w:w="1350" w:type="dxa"/>
          </w:tcPr>
          <w:p w14:paraId="4A83BCEF" w14:textId="3601D622" w:rsidR="00A00FD3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0.31 (0.13)*</w:t>
            </w:r>
          </w:p>
        </w:tc>
      </w:tr>
      <w:tr w:rsidR="009801CD" w:rsidRPr="009801CD" w14:paraId="3161834A" w14:textId="77777777" w:rsidTr="009801CD">
        <w:tc>
          <w:tcPr>
            <w:tcW w:w="4495" w:type="dxa"/>
          </w:tcPr>
          <w:p w14:paraId="165D68D2" w14:textId="4C3DFF51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Granulocytes</w:t>
            </w:r>
          </w:p>
        </w:tc>
        <w:tc>
          <w:tcPr>
            <w:tcW w:w="1530" w:type="dxa"/>
          </w:tcPr>
          <w:p w14:paraId="188B01A1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15042B8A" w14:textId="348A1511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440" w:type="dxa"/>
          </w:tcPr>
          <w:p w14:paraId="5C0713F0" w14:textId="09A4C712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350" w:type="dxa"/>
          </w:tcPr>
          <w:p w14:paraId="1694D0FB" w14:textId="1C6698C0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350" w:type="dxa"/>
          </w:tcPr>
          <w:p w14:paraId="6621EB26" w14:textId="048285AC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  <w:tc>
          <w:tcPr>
            <w:tcW w:w="1350" w:type="dxa"/>
          </w:tcPr>
          <w:p w14:paraId="3E46F2F6" w14:textId="6F4C5D99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  <w:tc>
          <w:tcPr>
            <w:tcW w:w="1350" w:type="dxa"/>
          </w:tcPr>
          <w:p w14:paraId="42E39F42" w14:textId="13979AAA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</w:tr>
      <w:tr w:rsidR="009801CD" w:rsidRPr="009801CD" w14:paraId="008B641F" w14:textId="77777777" w:rsidTr="009801CD">
        <w:tc>
          <w:tcPr>
            <w:tcW w:w="4495" w:type="dxa"/>
          </w:tcPr>
          <w:p w14:paraId="733F90B2" w14:textId="51872456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Monocytes</w:t>
            </w:r>
          </w:p>
        </w:tc>
        <w:tc>
          <w:tcPr>
            <w:tcW w:w="1530" w:type="dxa"/>
          </w:tcPr>
          <w:p w14:paraId="689F045B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6E7F3A1D" w14:textId="54A0E9AB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0.15(0.03)***</w:t>
            </w:r>
          </w:p>
        </w:tc>
        <w:tc>
          <w:tcPr>
            <w:tcW w:w="1440" w:type="dxa"/>
          </w:tcPr>
          <w:p w14:paraId="21E55A1B" w14:textId="76BBC061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(0.03)***</w:t>
            </w:r>
          </w:p>
        </w:tc>
        <w:tc>
          <w:tcPr>
            <w:tcW w:w="1350" w:type="dxa"/>
          </w:tcPr>
          <w:p w14:paraId="76BE831D" w14:textId="26FED0FF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0.15(0.03)***</w:t>
            </w:r>
          </w:p>
        </w:tc>
        <w:tc>
          <w:tcPr>
            <w:tcW w:w="1350" w:type="dxa"/>
          </w:tcPr>
          <w:p w14:paraId="05B8F06A" w14:textId="00E588F2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  <w:tc>
          <w:tcPr>
            <w:tcW w:w="1350" w:type="dxa"/>
          </w:tcPr>
          <w:p w14:paraId="22EBD62C" w14:textId="5FAFA83F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  <w:tc>
          <w:tcPr>
            <w:tcW w:w="1350" w:type="dxa"/>
          </w:tcPr>
          <w:p w14:paraId="4C840A49" w14:textId="3A152C1F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</w:tr>
      <w:tr w:rsidR="009801CD" w:rsidRPr="009801CD" w14:paraId="19E91A0C" w14:textId="77777777" w:rsidTr="009801CD">
        <w:tc>
          <w:tcPr>
            <w:tcW w:w="4495" w:type="dxa"/>
          </w:tcPr>
          <w:p w14:paraId="66368809" w14:textId="730487CB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Physical activity</w:t>
            </w:r>
          </w:p>
        </w:tc>
        <w:tc>
          <w:tcPr>
            <w:tcW w:w="1530" w:type="dxa"/>
          </w:tcPr>
          <w:p w14:paraId="550DAF7D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19BB841F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9C85A4D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63D08ED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0E8C347B" w14:textId="70E86514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-0.03 (0.00)***</w:t>
            </w:r>
          </w:p>
        </w:tc>
        <w:tc>
          <w:tcPr>
            <w:tcW w:w="1350" w:type="dxa"/>
          </w:tcPr>
          <w:p w14:paraId="33C617FE" w14:textId="6C5B16C5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-0.03 (0.00)***</w:t>
            </w:r>
          </w:p>
        </w:tc>
        <w:tc>
          <w:tcPr>
            <w:tcW w:w="1350" w:type="dxa"/>
          </w:tcPr>
          <w:p w14:paraId="519345C9" w14:textId="198C842E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-0.03 (0.00)***</w:t>
            </w:r>
          </w:p>
        </w:tc>
      </w:tr>
      <w:tr w:rsidR="009801CD" w:rsidRPr="009801CD" w14:paraId="6E4C4DE2" w14:textId="77777777" w:rsidTr="009801CD">
        <w:tc>
          <w:tcPr>
            <w:tcW w:w="4495" w:type="dxa"/>
          </w:tcPr>
          <w:p w14:paraId="70C8F222" w14:textId="27E4C0F2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Alcohol use (days/week)</w:t>
            </w:r>
          </w:p>
        </w:tc>
        <w:tc>
          <w:tcPr>
            <w:tcW w:w="1530" w:type="dxa"/>
          </w:tcPr>
          <w:p w14:paraId="67FDF67D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7D68BB6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CBA9B82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DECB49F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CDA3543" w14:textId="2C35E28E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</w:t>
            </w:r>
          </w:p>
        </w:tc>
        <w:tc>
          <w:tcPr>
            <w:tcW w:w="1350" w:type="dxa"/>
          </w:tcPr>
          <w:p w14:paraId="5A3A5522" w14:textId="5BE22094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(0.03)**</w:t>
            </w:r>
          </w:p>
        </w:tc>
        <w:tc>
          <w:tcPr>
            <w:tcW w:w="1350" w:type="dxa"/>
          </w:tcPr>
          <w:p w14:paraId="0AE0D4B1" w14:textId="4156E376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(0.03)**</w:t>
            </w:r>
          </w:p>
        </w:tc>
      </w:tr>
      <w:tr w:rsidR="009801CD" w:rsidRPr="009801CD" w14:paraId="1715BADE" w14:textId="77777777" w:rsidTr="009801CD">
        <w:tc>
          <w:tcPr>
            <w:tcW w:w="4495" w:type="dxa"/>
          </w:tcPr>
          <w:p w14:paraId="3BC42A1A" w14:textId="2922EE39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Former smoker</w:t>
            </w:r>
          </w:p>
        </w:tc>
        <w:tc>
          <w:tcPr>
            <w:tcW w:w="1530" w:type="dxa"/>
          </w:tcPr>
          <w:p w14:paraId="6F9008ED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115DA50B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0913EB5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6F1F89EE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7FB6A0C" w14:textId="3A54BFD5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1.95 (0.13)***</w:t>
            </w:r>
          </w:p>
        </w:tc>
        <w:tc>
          <w:tcPr>
            <w:tcW w:w="1350" w:type="dxa"/>
          </w:tcPr>
          <w:p w14:paraId="73200820" w14:textId="580E05FD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1.95 (0.13)***</w:t>
            </w:r>
          </w:p>
        </w:tc>
        <w:tc>
          <w:tcPr>
            <w:tcW w:w="1350" w:type="dxa"/>
          </w:tcPr>
          <w:p w14:paraId="2EE4B58D" w14:textId="52194AFC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1.95 (0.13)***</w:t>
            </w:r>
          </w:p>
        </w:tc>
      </w:tr>
      <w:tr w:rsidR="009801CD" w:rsidRPr="009801CD" w14:paraId="591471FF" w14:textId="77777777" w:rsidTr="009801CD">
        <w:tc>
          <w:tcPr>
            <w:tcW w:w="4495" w:type="dxa"/>
          </w:tcPr>
          <w:p w14:paraId="1C5B0D4E" w14:textId="04DE724E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Current smoker</w:t>
            </w:r>
          </w:p>
        </w:tc>
        <w:tc>
          <w:tcPr>
            <w:tcW w:w="1530" w:type="dxa"/>
          </w:tcPr>
          <w:p w14:paraId="6C1A1C96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1F77E97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EC03AED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3FA1684B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E2AE90D" w14:textId="6DA6014E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7.25 (0.20)***</w:t>
            </w:r>
          </w:p>
        </w:tc>
        <w:tc>
          <w:tcPr>
            <w:tcW w:w="1350" w:type="dxa"/>
          </w:tcPr>
          <w:p w14:paraId="3F3B6F77" w14:textId="2D08907B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7.25 (0.20)***</w:t>
            </w:r>
          </w:p>
        </w:tc>
        <w:tc>
          <w:tcPr>
            <w:tcW w:w="1350" w:type="dxa"/>
          </w:tcPr>
          <w:p w14:paraId="662FF69A" w14:textId="450EC5B6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7.26 (0.20)***</w:t>
            </w:r>
          </w:p>
        </w:tc>
      </w:tr>
      <w:tr w:rsidR="009801CD" w:rsidRPr="009801CD" w14:paraId="33FEBD46" w14:textId="77777777" w:rsidTr="009801CD">
        <w:tc>
          <w:tcPr>
            <w:tcW w:w="4495" w:type="dxa"/>
          </w:tcPr>
          <w:p w14:paraId="40199A11" w14:textId="5B5C6B3B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Number of chronic health conditions</w:t>
            </w:r>
          </w:p>
        </w:tc>
        <w:tc>
          <w:tcPr>
            <w:tcW w:w="1530" w:type="dxa"/>
          </w:tcPr>
          <w:p w14:paraId="31385372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C4160B0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326F74F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8EA7474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65826F6A" w14:textId="040F1A62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(0.04)***</w:t>
            </w:r>
          </w:p>
        </w:tc>
        <w:tc>
          <w:tcPr>
            <w:tcW w:w="1350" w:type="dxa"/>
          </w:tcPr>
          <w:p w14:paraId="57F91737" w14:textId="1026BD76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(0.05)***</w:t>
            </w:r>
          </w:p>
        </w:tc>
        <w:tc>
          <w:tcPr>
            <w:tcW w:w="1350" w:type="dxa"/>
          </w:tcPr>
          <w:p w14:paraId="09FC6D6E" w14:textId="3AC56E65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(0.04)***</w:t>
            </w:r>
          </w:p>
        </w:tc>
      </w:tr>
      <w:tr w:rsidR="009801CD" w:rsidRPr="009801CD" w14:paraId="762DFCCF" w14:textId="77777777" w:rsidTr="009801CD">
        <w:tc>
          <w:tcPr>
            <w:tcW w:w="4495" w:type="dxa"/>
          </w:tcPr>
          <w:p w14:paraId="577E27E6" w14:textId="616D36F8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Depressive symptoms score * Female</w:t>
            </w:r>
          </w:p>
        </w:tc>
        <w:tc>
          <w:tcPr>
            <w:tcW w:w="1530" w:type="dxa"/>
          </w:tcPr>
          <w:p w14:paraId="1DCD8ADB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C729E12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42708DC" w14:textId="67B4D5F1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-0.12 (0.07)</w:t>
            </w:r>
          </w:p>
        </w:tc>
        <w:tc>
          <w:tcPr>
            <w:tcW w:w="1350" w:type="dxa"/>
          </w:tcPr>
          <w:p w14:paraId="588B9E1C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F3D8F3B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7ACBC52" w14:textId="527F390F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-0.09 (0.06)</w:t>
            </w:r>
          </w:p>
        </w:tc>
        <w:tc>
          <w:tcPr>
            <w:tcW w:w="1350" w:type="dxa"/>
          </w:tcPr>
          <w:p w14:paraId="38C19997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</w:tr>
      <w:tr w:rsidR="009801CD" w:rsidRPr="009801CD" w14:paraId="7153F7B0" w14:textId="77777777" w:rsidTr="009801CD">
        <w:tc>
          <w:tcPr>
            <w:tcW w:w="4495" w:type="dxa"/>
          </w:tcPr>
          <w:p w14:paraId="384BDEE5" w14:textId="09550C3C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Depressive symptoms score * Hispanic</w:t>
            </w:r>
          </w:p>
        </w:tc>
        <w:tc>
          <w:tcPr>
            <w:tcW w:w="1530" w:type="dxa"/>
          </w:tcPr>
          <w:p w14:paraId="51B2BB13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65EE6230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539C55A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1454AF1E" w14:textId="0A911DF1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-0.05 (0.09)</w:t>
            </w:r>
          </w:p>
        </w:tc>
        <w:tc>
          <w:tcPr>
            <w:tcW w:w="1350" w:type="dxa"/>
          </w:tcPr>
          <w:p w14:paraId="0FCEC5D4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0A8804C6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1F2BE098" w14:textId="459BD29A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0.04 (0.08)</w:t>
            </w:r>
          </w:p>
        </w:tc>
      </w:tr>
      <w:tr w:rsidR="009801CD" w:rsidRPr="009801CD" w14:paraId="59EEA623" w14:textId="77777777" w:rsidTr="009801CD">
        <w:tc>
          <w:tcPr>
            <w:tcW w:w="4495" w:type="dxa"/>
          </w:tcPr>
          <w:p w14:paraId="634B6704" w14:textId="52F715D8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Depressive symptoms score * Non-Hispanic Black or Other</w:t>
            </w:r>
          </w:p>
        </w:tc>
        <w:tc>
          <w:tcPr>
            <w:tcW w:w="1530" w:type="dxa"/>
          </w:tcPr>
          <w:p w14:paraId="5EBBFF55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2B4DE8B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FCA54A2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01DB865" w14:textId="31F9AD82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-0.10 (0.09)</w:t>
            </w:r>
          </w:p>
        </w:tc>
        <w:tc>
          <w:tcPr>
            <w:tcW w:w="1350" w:type="dxa"/>
          </w:tcPr>
          <w:p w14:paraId="3F37E9F6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5F17522A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1CB80042" w14:textId="415523BA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-0.07 (0.07)</w:t>
            </w:r>
          </w:p>
        </w:tc>
      </w:tr>
      <w:tr w:rsidR="009801CD" w:rsidRPr="009801CD" w14:paraId="62C2918A" w14:textId="77777777" w:rsidTr="009801CD">
        <w:tc>
          <w:tcPr>
            <w:tcW w:w="4495" w:type="dxa"/>
          </w:tcPr>
          <w:p w14:paraId="1572AA9F" w14:textId="77777777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530" w:type="dxa"/>
          </w:tcPr>
          <w:p w14:paraId="6B08554C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D33AF3E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2D6A24F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6F1D80CC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59E2F29E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2826F70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10FA05F0" w14:textId="7777777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</w:tr>
      <w:tr w:rsidR="009801CD" w:rsidRPr="009801CD" w14:paraId="209D9AA8" w14:textId="77777777" w:rsidTr="009801CD">
        <w:tc>
          <w:tcPr>
            <w:tcW w:w="4495" w:type="dxa"/>
          </w:tcPr>
          <w:p w14:paraId="234BE75C" w14:textId="422DA660" w:rsidR="00757C2D" w:rsidRPr="009801CD" w:rsidRDefault="00757C2D" w:rsidP="009801CD">
            <w:pPr>
              <w:jc w:val="right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Adjusted model R2</w:t>
            </w:r>
          </w:p>
        </w:tc>
        <w:tc>
          <w:tcPr>
            <w:tcW w:w="1530" w:type="dxa"/>
          </w:tcPr>
          <w:p w14:paraId="31F77D11" w14:textId="34258486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0.01</w:t>
            </w:r>
          </w:p>
        </w:tc>
        <w:tc>
          <w:tcPr>
            <w:tcW w:w="1440" w:type="dxa"/>
          </w:tcPr>
          <w:p w14:paraId="6C17C892" w14:textId="2966C9AB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0.25</w:t>
            </w:r>
          </w:p>
        </w:tc>
        <w:tc>
          <w:tcPr>
            <w:tcW w:w="1440" w:type="dxa"/>
          </w:tcPr>
          <w:p w14:paraId="67767469" w14:textId="20221324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0.25</w:t>
            </w:r>
          </w:p>
        </w:tc>
        <w:tc>
          <w:tcPr>
            <w:tcW w:w="1350" w:type="dxa"/>
          </w:tcPr>
          <w:p w14:paraId="465CC539" w14:textId="3BEBCF30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0.25</w:t>
            </w:r>
          </w:p>
        </w:tc>
        <w:tc>
          <w:tcPr>
            <w:tcW w:w="1350" w:type="dxa"/>
          </w:tcPr>
          <w:p w14:paraId="7006F6D1" w14:textId="60345388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  <w:tc>
          <w:tcPr>
            <w:tcW w:w="1350" w:type="dxa"/>
          </w:tcPr>
          <w:p w14:paraId="5637AB55" w14:textId="1BA3E1F1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  <w:tc>
          <w:tcPr>
            <w:tcW w:w="1350" w:type="dxa"/>
          </w:tcPr>
          <w:p w14:paraId="30B4BC03" w14:textId="676EDE63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</w:tr>
      <w:tr w:rsidR="009801CD" w:rsidRPr="009801CD" w14:paraId="33B8C562" w14:textId="77777777" w:rsidTr="009801CD">
        <w:tc>
          <w:tcPr>
            <w:tcW w:w="4495" w:type="dxa"/>
          </w:tcPr>
          <w:p w14:paraId="479D74CA" w14:textId="2A565483" w:rsidR="00757C2D" w:rsidRPr="009801CD" w:rsidRDefault="00757C2D" w:rsidP="009801CD">
            <w:pPr>
              <w:jc w:val="right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 (df1. df2)</w:t>
            </w:r>
          </w:p>
        </w:tc>
        <w:tc>
          <w:tcPr>
            <w:tcW w:w="1530" w:type="dxa"/>
          </w:tcPr>
          <w:p w14:paraId="7E964804" w14:textId="7C9486D4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51.36 (1,3635)***</w:t>
            </w:r>
          </w:p>
        </w:tc>
        <w:tc>
          <w:tcPr>
            <w:tcW w:w="1440" w:type="dxa"/>
          </w:tcPr>
          <w:p w14:paraId="7F91E2C7" w14:textId="33286556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121.3 (10, 3626)***</w:t>
            </w:r>
          </w:p>
        </w:tc>
        <w:tc>
          <w:tcPr>
            <w:tcW w:w="1440" w:type="dxa"/>
          </w:tcPr>
          <w:p w14:paraId="1AB5E06F" w14:textId="29FB33D7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110.5 (11, 3625)***</w:t>
            </w:r>
          </w:p>
        </w:tc>
        <w:tc>
          <w:tcPr>
            <w:tcW w:w="1350" w:type="dxa"/>
          </w:tcPr>
          <w:p w14:paraId="4E6FCAC8" w14:textId="36D76214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101.2 (12, 3624)***</w:t>
            </w:r>
          </w:p>
        </w:tc>
        <w:tc>
          <w:tcPr>
            <w:tcW w:w="1350" w:type="dxa"/>
          </w:tcPr>
          <w:p w14:paraId="31C326EF" w14:textId="501C8B1D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227.8 (15,3621)***</w:t>
            </w:r>
          </w:p>
        </w:tc>
        <w:tc>
          <w:tcPr>
            <w:tcW w:w="1350" w:type="dxa"/>
          </w:tcPr>
          <w:p w14:paraId="26B97538" w14:textId="66666FF4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213.9 (16, 3620)***</w:t>
            </w:r>
          </w:p>
        </w:tc>
        <w:tc>
          <w:tcPr>
            <w:tcW w:w="1350" w:type="dxa"/>
          </w:tcPr>
          <w:p w14:paraId="33D2A961" w14:textId="3AA3A865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201.1 (17, 3619)***</w:t>
            </w:r>
          </w:p>
        </w:tc>
      </w:tr>
      <w:tr w:rsidR="009801CD" w:rsidRPr="009801CD" w14:paraId="032D0AE9" w14:textId="77777777" w:rsidTr="00BB6943">
        <w:trPr>
          <w:trHeight w:val="449"/>
        </w:trPr>
        <w:tc>
          <w:tcPr>
            <w:tcW w:w="14305" w:type="dxa"/>
            <w:gridSpan w:val="8"/>
          </w:tcPr>
          <w:p w14:paraId="3A12ED79" w14:textId="77777777" w:rsidR="009801CD" w:rsidRPr="009801CD" w:rsidRDefault="009801C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</w:tr>
      <w:tr w:rsidR="009801CD" w:rsidRPr="009801CD" w14:paraId="62F48321" w14:textId="77777777" w:rsidTr="009801CD">
        <w:tc>
          <w:tcPr>
            <w:tcW w:w="4495" w:type="dxa"/>
          </w:tcPr>
          <w:p w14:paraId="38F86263" w14:textId="2814CE8B" w:rsidR="00757C2D" w:rsidRPr="009801CD" w:rsidRDefault="00757C2D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Intercept</w:t>
            </w:r>
          </w:p>
        </w:tc>
        <w:tc>
          <w:tcPr>
            <w:tcW w:w="1530" w:type="dxa"/>
          </w:tcPr>
          <w:p w14:paraId="2BE32FCE" w14:textId="50C912BF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-0.17 (0.09)*</w:t>
            </w:r>
          </w:p>
        </w:tc>
        <w:tc>
          <w:tcPr>
            <w:tcW w:w="1440" w:type="dxa"/>
          </w:tcPr>
          <w:p w14:paraId="36070D8F" w14:textId="6398BADD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-5.55 (0.85)***</w:t>
            </w:r>
          </w:p>
        </w:tc>
        <w:tc>
          <w:tcPr>
            <w:tcW w:w="1440" w:type="dxa"/>
          </w:tcPr>
          <w:p w14:paraId="479FE643" w14:textId="09F342A6" w:rsidR="00757C2D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-5.63 (0.86)***</w:t>
            </w:r>
          </w:p>
        </w:tc>
        <w:tc>
          <w:tcPr>
            <w:tcW w:w="1350" w:type="dxa"/>
          </w:tcPr>
          <w:p w14:paraId="5C5184D6" w14:textId="47BA8067" w:rsidR="00757C2D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-5.60 (0.86)***</w:t>
            </w:r>
          </w:p>
        </w:tc>
        <w:tc>
          <w:tcPr>
            <w:tcW w:w="1350" w:type="dxa"/>
          </w:tcPr>
          <w:p w14:paraId="3E61E02E" w14:textId="59590BA6" w:rsidR="00757C2D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-8.98 (0.75)***</w:t>
            </w:r>
          </w:p>
        </w:tc>
        <w:tc>
          <w:tcPr>
            <w:tcW w:w="1350" w:type="dxa"/>
          </w:tcPr>
          <w:p w14:paraId="4BE227C4" w14:textId="13FD3D3D" w:rsidR="00757C2D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-9.02 (0.75)***</w:t>
            </w:r>
          </w:p>
        </w:tc>
        <w:tc>
          <w:tcPr>
            <w:tcW w:w="1350" w:type="dxa"/>
          </w:tcPr>
          <w:p w14:paraId="3E1C68FD" w14:textId="14DB11D9" w:rsidR="00757C2D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-8.98 (0.75)***</w:t>
            </w:r>
          </w:p>
        </w:tc>
      </w:tr>
      <w:tr w:rsidR="009801CD" w:rsidRPr="009801CD" w14:paraId="1BA3DD9A" w14:textId="77777777" w:rsidTr="009801CD">
        <w:tc>
          <w:tcPr>
            <w:tcW w:w="4495" w:type="dxa"/>
          </w:tcPr>
          <w:p w14:paraId="3186E0E2" w14:textId="0BA3A301" w:rsidR="00757C2D" w:rsidRPr="009801CD" w:rsidRDefault="005B1679" w:rsidP="005B1679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High depressive</w:t>
            </w:r>
            <w:r w:rsidR="00757C2D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symptoms (CES-D score &gt;=4)</w:t>
            </w:r>
          </w:p>
        </w:tc>
        <w:tc>
          <w:tcPr>
            <w:tcW w:w="1530" w:type="dxa"/>
          </w:tcPr>
          <w:p w14:paraId="1E6DFE9E" w14:textId="23239429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1.32 (0.23)***</w:t>
            </w:r>
          </w:p>
        </w:tc>
        <w:tc>
          <w:tcPr>
            <w:tcW w:w="1440" w:type="dxa"/>
          </w:tcPr>
          <w:p w14:paraId="7AC9770D" w14:textId="40A2F64A" w:rsidR="00757C2D" w:rsidRPr="009801CD" w:rsidRDefault="00757C2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1.17 (0.20)***</w:t>
            </w:r>
          </w:p>
        </w:tc>
        <w:tc>
          <w:tcPr>
            <w:tcW w:w="1440" w:type="dxa"/>
          </w:tcPr>
          <w:p w14:paraId="1DE916D9" w14:textId="72A2556B" w:rsidR="00757C2D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1.75 (0.35)***</w:t>
            </w:r>
          </w:p>
        </w:tc>
        <w:tc>
          <w:tcPr>
            <w:tcW w:w="1350" w:type="dxa"/>
          </w:tcPr>
          <w:p w14:paraId="121E56AE" w14:textId="523148AB" w:rsidR="00757C2D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1.43 (0.27)***</w:t>
            </w:r>
          </w:p>
        </w:tc>
        <w:tc>
          <w:tcPr>
            <w:tcW w:w="1350" w:type="dxa"/>
          </w:tcPr>
          <w:p w14:paraId="30F00E81" w14:textId="6DFF584B" w:rsidR="00757C2D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0.19 (0.17)</w:t>
            </w:r>
          </w:p>
        </w:tc>
        <w:tc>
          <w:tcPr>
            <w:tcW w:w="1350" w:type="dxa"/>
          </w:tcPr>
          <w:p w14:paraId="046934AC" w14:textId="4ABCF625" w:rsidR="00757C2D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0.55 (0.30)</w:t>
            </w:r>
          </w:p>
        </w:tc>
        <w:tc>
          <w:tcPr>
            <w:tcW w:w="1350" w:type="dxa"/>
          </w:tcPr>
          <w:p w14:paraId="53165ABD" w14:textId="036EB5C5" w:rsidR="00757C2D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0.19 (0.23)</w:t>
            </w:r>
          </w:p>
        </w:tc>
      </w:tr>
      <w:tr w:rsidR="009801CD" w:rsidRPr="009801CD" w14:paraId="05DD7FEE" w14:textId="77777777" w:rsidTr="009801CD">
        <w:tc>
          <w:tcPr>
            <w:tcW w:w="4495" w:type="dxa"/>
          </w:tcPr>
          <w:p w14:paraId="4FB48E2F" w14:textId="79318FF8" w:rsidR="00CE3C27" w:rsidRPr="009801CD" w:rsidRDefault="00CE3C27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Age</w:t>
            </w:r>
          </w:p>
        </w:tc>
        <w:tc>
          <w:tcPr>
            <w:tcW w:w="1530" w:type="dxa"/>
          </w:tcPr>
          <w:p w14:paraId="5CBF91D7" w14:textId="77777777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1CAB6325" w14:textId="5BDA9CD9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440" w:type="dxa"/>
          </w:tcPr>
          <w:p w14:paraId="76075037" w14:textId="4FE8E670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350" w:type="dxa"/>
          </w:tcPr>
          <w:p w14:paraId="119D3CA7" w14:textId="5270DB3A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350" w:type="dxa"/>
          </w:tcPr>
          <w:p w14:paraId="582C9115" w14:textId="373DE644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-0.02 (0.01)*</w:t>
            </w:r>
          </w:p>
        </w:tc>
        <w:tc>
          <w:tcPr>
            <w:tcW w:w="1350" w:type="dxa"/>
          </w:tcPr>
          <w:p w14:paraId="40C6B83B" w14:textId="68D02F85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-0.02 (0.01)*</w:t>
            </w:r>
          </w:p>
        </w:tc>
        <w:tc>
          <w:tcPr>
            <w:tcW w:w="1350" w:type="dxa"/>
          </w:tcPr>
          <w:p w14:paraId="229694F7" w14:textId="10493F29" w:rsidR="00CE3C27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-0.02 (0.01)*</w:t>
            </w:r>
          </w:p>
        </w:tc>
      </w:tr>
      <w:tr w:rsidR="009801CD" w:rsidRPr="009801CD" w14:paraId="339BC4EF" w14:textId="77777777" w:rsidTr="009801CD">
        <w:tc>
          <w:tcPr>
            <w:tcW w:w="4495" w:type="dxa"/>
          </w:tcPr>
          <w:p w14:paraId="308909F7" w14:textId="7D6D076A" w:rsidR="00CE3C27" w:rsidRPr="009801CD" w:rsidRDefault="00CE3C27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Female</w:t>
            </w:r>
          </w:p>
        </w:tc>
        <w:tc>
          <w:tcPr>
            <w:tcW w:w="1530" w:type="dxa"/>
          </w:tcPr>
          <w:p w14:paraId="14500400" w14:textId="77777777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6FAB81D" w14:textId="5B0FF587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-3.13 (0.15)***</w:t>
            </w:r>
          </w:p>
        </w:tc>
        <w:tc>
          <w:tcPr>
            <w:tcW w:w="1440" w:type="dxa"/>
          </w:tcPr>
          <w:p w14:paraId="6B7625B8" w14:textId="7F3AE854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-3.02 (0.16)***</w:t>
            </w:r>
          </w:p>
        </w:tc>
        <w:tc>
          <w:tcPr>
            <w:tcW w:w="1350" w:type="dxa"/>
          </w:tcPr>
          <w:p w14:paraId="2E920758" w14:textId="25BCE081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-3.13 (0.15)***</w:t>
            </w:r>
          </w:p>
        </w:tc>
        <w:tc>
          <w:tcPr>
            <w:tcW w:w="1350" w:type="dxa"/>
          </w:tcPr>
          <w:p w14:paraId="33308C6B" w14:textId="475AAFD3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-2.57 (0.13)***</w:t>
            </w:r>
          </w:p>
        </w:tc>
        <w:tc>
          <w:tcPr>
            <w:tcW w:w="1350" w:type="dxa"/>
          </w:tcPr>
          <w:p w14:paraId="6887A95A" w14:textId="5C1452D6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-2.50 (0.13)***</w:t>
            </w:r>
          </w:p>
        </w:tc>
        <w:tc>
          <w:tcPr>
            <w:tcW w:w="1350" w:type="dxa"/>
          </w:tcPr>
          <w:p w14:paraId="3778E2A6" w14:textId="197FBAD8" w:rsidR="00CE3C27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-2.57 (0.13)***</w:t>
            </w:r>
          </w:p>
        </w:tc>
      </w:tr>
      <w:tr w:rsidR="009801CD" w:rsidRPr="009801CD" w14:paraId="448434C6" w14:textId="77777777" w:rsidTr="009801CD">
        <w:tc>
          <w:tcPr>
            <w:tcW w:w="4495" w:type="dxa"/>
          </w:tcPr>
          <w:p w14:paraId="5660F2C4" w14:textId="5AC2641E" w:rsidR="00CE3C27" w:rsidRPr="009801CD" w:rsidRDefault="00CE3C27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Hispanic</w:t>
            </w:r>
          </w:p>
        </w:tc>
        <w:tc>
          <w:tcPr>
            <w:tcW w:w="1530" w:type="dxa"/>
          </w:tcPr>
          <w:p w14:paraId="604E28CF" w14:textId="77777777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A700918" w14:textId="0EA3C4B9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-0.54 (0.23)*</w:t>
            </w:r>
          </w:p>
        </w:tc>
        <w:tc>
          <w:tcPr>
            <w:tcW w:w="1440" w:type="dxa"/>
          </w:tcPr>
          <w:p w14:paraId="2719A26E" w14:textId="3BEF3731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-0.54 (0.23)*</w:t>
            </w:r>
          </w:p>
        </w:tc>
        <w:tc>
          <w:tcPr>
            <w:tcW w:w="1350" w:type="dxa"/>
          </w:tcPr>
          <w:p w14:paraId="1D791F18" w14:textId="2502F672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-0.49 (0.25)*</w:t>
            </w:r>
          </w:p>
        </w:tc>
        <w:tc>
          <w:tcPr>
            <w:tcW w:w="1350" w:type="dxa"/>
          </w:tcPr>
          <w:p w14:paraId="4AAA99FC" w14:textId="59841680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0.16 (0.19)</w:t>
            </w:r>
          </w:p>
        </w:tc>
        <w:tc>
          <w:tcPr>
            <w:tcW w:w="1350" w:type="dxa"/>
          </w:tcPr>
          <w:p w14:paraId="0DE23037" w14:textId="0F664957" w:rsidR="00CE3C27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(0.19)</w:t>
            </w:r>
          </w:p>
        </w:tc>
        <w:tc>
          <w:tcPr>
            <w:tcW w:w="1350" w:type="dxa"/>
          </w:tcPr>
          <w:p w14:paraId="39607563" w14:textId="167713E2" w:rsidR="00CE3C27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0.09 (0.21)</w:t>
            </w:r>
          </w:p>
        </w:tc>
      </w:tr>
      <w:tr w:rsidR="009801CD" w:rsidRPr="009801CD" w14:paraId="591F57D8" w14:textId="77777777" w:rsidTr="009801CD">
        <w:tc>
          <w:tcPr>
            <w:tcW w:w="4495" w:type="dxa"/>
          </w:tcPr>
          <w:p w14:paraId="463506CF" w14:textId="6E87C16A" w:rsidR="00CE3C27" w:rsidRPr="009801CD" w:rsidRDefault="00CE3C27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Non-Hispanic Black or Other</w:t>
            </w:r>
          </w:p>
        </w:tc>
        <w:tc>
          <w:tcPr>
            <w:tcW w:w="1530" w:type="dxa"/>
          </w:tcPr>
          <w:p w14:paraId="7B530DDC" w14:textId="77777777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426B89A" w14:textId="012CC79E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1.77 (0.19)***</w:t>
            </w:r>
          </w:p>
        </w:tc>
        <w:tc>
          <w:tcPr>
            <w:tcW w:w="1440" w:type="dxa"/>
          </w:tcPr>
          <w:p w14:paraId="7C849EE5" w14:textId="2481BD80" w:rsidR="00CE3C27" w:rsidRPr="009801CD" w:rsidRDefault="00CE3C27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1.77 (0.19)***</w:t>
            </w:r>
          </w:p>
        </w:tc>
        <w:tc>
          <w:tcPr>
            <w:tcW w:w="1350" w:type="dxa"/>
          </w:tcPr>
          <w:p w14:paraId="06D0A4D1" w14:textId="4121A53E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1.89 (0.21)***</w:t>
            </w:r>
          </w:p>
        </w:tc>
        <w:tc>
          <w:tcPr>
            <w:tcW w:w="1350" w:type="dxa"/>
          </w:tcPr>
          <w:p w14:paraId="0D4F8F84" w14:textId="128641AC" w:rsidR="00CE3C27" w:rsidRPr="009801CD" w:rsidRDefault="00513C3F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1.71 (0.16)***</w:t>
            </w:r>
          </w:p>
        </w:tc>
        <w:tc>
          <w:tcPr>
            <w:tcW w:w="1350" w:type="dxa"/>
          </w:tcPr>
          <w:p w14:paraId="40416729" w14:textId="7B1F7FBF" w:rsidR="00CE3C27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1.70 (0.16)***</w:t>
            </w:r>
          </w:p>
        </w:tc>
        <w:tc>
          <w:tcPr>
            <w:tcW w:w="1350" w:type="dxa"/>
          </w:tcPr>
          <w:p w14:paraId="281F702E" w14:textId="45C67608" w:rsidR="00CE3C27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1.74 (0.17)***</w:t>
            </w:r>
          </w:p>
        </w:tc>
      </w:tr>
      <w:tr w:rsidR="009801CD" w:rsidRPr="009801CD" w14:paraId="7ACAAA94" w14:textId="77777777" w:rsidTr="009801CD">
        <w:tc>
          <w:tcPr>
            <w:tcW w:w="4495" w:type="dxa"/>
          </w:tcPr>
          <w:p w14:paraId="42A547BD" w14:textId="6913FCA3" w:rsidR="00CE3DE2" w:rsidRPr="009801CD" w:rsidRDefault="00CE3DE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GED or High school diploma</w:t>
            </w:r>
          </w:p>
        </w:tc>
        <w:tc>
          <w:tcPr>
            <w:tcW w:w="1530" w:type="dxa"/>
          </w:tcPr>
          <w:p w14:paraId="59BDFC71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25CAD29" w14:textId="69124E4E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-0.87 (0.21)***</w:t>
            </w:r>
          </w:p>
        </w:tc>
        <w:tc>
          <w:tcPr>
            <w:tcW w:w="1440" w:type="dxa"/>
          </w:tcPr>
          <w:p w14:paraId="586BBE7B" w14:textId="2B9850AF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-0.88 (0.21)***</w:t>
            </w:r>
          </w:p>
        </w:tc>
        <w:tc>
          <w:tcPr>
            <w:tcW w:w="1350" w:type="dxa"/>
          </w:tcPr>
          <w:p w14:paraId="3877648D" w14:textId="6D3BC0BB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-0.87 (0.21)***</w:t>
            </w:r>
          </w:p>
        </w:tc>
        <w:tc>
          <w:tcPr>
            <w:tcW w:w="1350" w:type="dxa"/>
          </w:tcPr>
          <w:p w14:paraId="57595654" w14:textId="6B3605DF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-0.44 (0.17)*</w:t>
            </w:r>
          </w:p>
        </w:tc>
        <w:tc>
          <w:tcPr>
            <w:tcW w:w="1350" w:type="dxa"/>
          </w:tcPr>
          <w:p w14:paraId="1951BDF1" w14:textId="1EE7472E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-0.45 (0.17)*</w:t>
            </w:r>
          </w:p>
        </w:tc>
        <w:tc>
          <w:tcPr>
            <w:tcW w:w="1350" w:type="dxa"/>
          </w:tcPr>
          <w:p w14:paraId="6FF08FD4" w14:textId="5001F005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-0.44 (0.17)*</w:t>
            </w:r>
          </w:p>
        </w:tc>
      </w:tr>
      <w:tr w:rsidR="009801CD" w:rsidRPr="009801CD" w14:paraId="37FCB072" w14:textId="77777777" w:rsidTr="009801CD">
        <w:tc>
          <w:tcPr>
            <w:tcW w:w="4495" w:type="dxa"/>
          </w:tcPr>
          <w:p w14:paraId="710FE554" w14:textId="3ECFE03E" w:rsidR="00CE3DE2" w:rsidRPr="009801CD" w:rsidRDefault="00CE3DE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Some college or more than college</w:t>
            </w:r>
          </w:p>
        </w:tc>
        <w:tc>
          <w:tcPr>
            <w:tcW w:w="1530" w:type="dxa"/>
          </w:tcPr>
          <w:p w14:paraId="09DDCD91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52857B0" w14:textId="4EFB541C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-2.54 (0.23)***</w:t>
            </w:r>
          </w:p>
        </w:tc>
        <w:tc>
          <w:tcPr>
            <w:tcW w:w="1440" w:type="dxa"/>
          </w:tcPr>
          <w:p w14:paraId="77B8BBE6" w14:textId="614768BD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-2.55 (0.23)***</w:t>
            </w:r>
          </w:p>
        </w:tc>
        <w:tc>
          <w:tcPr>
            <w:tcW w:w="1350" w:type="dxa"/>
          </w:tcPr>
          <w:p w14:paraId="050D52E8" w14:textId="311997F1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-2.54 (0.23)***</w:t>
            </w:r>
          </w:p>
        </w:tc>
        <w:tc>
          <w:tcPr>
            <w:tcW w:w="1350" w:type="dxa"/>
          </w:tcPr>
          <w:p w14:paraId="6B323491" w14:textId="1B9DE158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-1.25 (0.20)***</w:t>
            </w:r>
          </w:p>
        </w:tc>
        <w:tc>
          <w:tcPr>
            <w:tcW w:w="1350" w:type="dxa"/>
          </w:tcPr>
          <w:p w14:paraId="001797EA" w14:textId="0494CA1D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-1.25 (0.20)***</w:t>
            </w:r>
          </w:p>
        </w:tc>
        <w:tc>
          <w:tcPr>
            <w:tcW w:w="1350" w:type="dxa"/>
          </w:tcPr>
          <w:p w14:paraId="242B9B97" w14:textId="4AD12012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-1.25 (0.20)***</w:t>
            </w:r>
          </w:p>
        </w:tc>
      </w:tr>
      <w:tr w:rsidR="009801CD" w:rsidRPr="009801CD" w14:paraId="42AA514E" w14:textId="77777777" w:rsidTr="009801CD">
        <w:tc>
          <w:tcPr>
            <w:tcW w:w="4495" w:type="dxa"/>
          </w:tcPr>
          <w:p w14:paraId="40408839" w14:textId="47DA7AFF" w:rsidR="00CE3DE2" w:rsidRPr="009801CD" w:rsidRDefault="00CE3DE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Non-married</w:t>
            </w:r>
          </w:p>
        </w:tc>
        <w:tc>
          <w:tcPr>
            <w:tcW w:w="1530" w:type="dxa"/>
          </w:tcPr>
          <w:p w14:paraId="06B6B6BF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EC8249E" w14:textId="38C9ADC0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1.17 (0.15)***</w:t>
            </w:r>
          </w:p>
        </w:tc>
        <w:tc>
          <w:tcPr>
            <w:tcW w:w="1440" w:type="dxa"/>
          </w:tcPr>
          <w:p w14:paraId="2F316F55" w14:textId="703AFC30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1.16 (0.15)***</w:t>
            </w:r>
          </w:p>
        </w:tc>
        <w:tc>
          <w:tcPr>
            <w:tcW w:w="1350" w:type="dxa"/>
          </w:tcPr>
          <w:p w14:paraId="1688D09F" w14:textId="461EAE7F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1.16 (0.15)***</w:t>
            </w:r>
          </w:p>
        </w:tc>
        <w:tc>
          <w:tcPr>
            <w:tcW w:w="1350" w:type="dxa"/>
          </w:tcPr>
          <w:p w14:paraId="19B814D8" w14:textId="3C42665C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0.31 (0.12)*</w:t>
            </w:r>
          </w:p>
        </w:tc>
        <w:tc>
          <w:tcPr>
            <w:tcW w:w="1350" w:type="dxa"/>
          </w:tcPr>
          <w:p w14:paraId="460454F8" w14:textId="577EA631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0.31 (0.12)*</w:t>
            </w:r>
          </w:p>
        </w:tc>
        <w:tc>
          <w:tcPr>
            <w:tcW w:w="1350" w:type="dxa"/>
          </w:tcPr>
          <w:p w14:paraId="2F3C9845" w14:textId="3F223084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0.31 (0.12)*</w:t>
            </w:r>
          </w:p>
        </w:tc>
      </w:tr>
      <w:tr w:rsidR="009801CD" w:rsidRPr="009801CD" w14:paraId="0C512144" w14:textId="77777777" w:rsidTr="009801CD">
        <w:tc>
          <w:tcPr>
            <w:tcW w:w="4495" w:type="dxa"/>
          </w:tcPr>
          <w:p w14:paraId="34E079FD" w14:textId="23AD65A0" w:rsidR="00CE3DE2" w:rsidRPr="009801CD" w:rsidRDefault="00CE3DE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Granulocytes</w:t>
            </w:r>
          </w:p>
        </w:tc>
        <w:tc>
          <w:tcPr>
            <w:tcW w:w="1530" w:type="dxa"/>
          </w:tcPr>
          <w:p w14:paraId="22B4A9C4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25CA17D" w14:textId="0B7D6C46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440" w:type="dxa"/>
          </w:tcPr>
          <w:p w14:paraId="66AC2ECB" w14:textId="3A8D6DDB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350" w:type="dxa"/>
          </w:tcPr>
          <w:p w14:paraId="768C21A5" w14:textId="308F2EAA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350" w:type="dxa"/>
          </w:tcPr>
          <w:p w14:paraId="78F3B977" w14:textId="18421E43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  <w:tc>
          <w:tcPr>
            <w:tcW w:w="1350" w:type="dxa"/>
          </w:tcPr>
          <w:p w14:paraId="391EF441" w14:textId="36DE1942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  <w:tc>
          <w:tcPr>
            <w:tcW w:w="1350" w:type="dxa"/>
          </w:tcPr>
          <w:p w14:paraId="738D3C59" w14:textId="743EE7C1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</w:tr>
      <w:tr w:rsidR="009801CD" w:rsidRPr="009801CD" w14:paraId="375CAA9B" w14:textId="77777777" w:rsidTr="009801CD">
        <w:tc>
          <w:tcPr>
            <w:tcW w:w="4495" w:type="dxa"/>
          </w:tcPr>
          <w:p w14:paraId="0B592FE1" w14:textId="4E206E8F" w:rsidR="00CE3DE2" w:rsidRPr="009801CD" w:rsidRDefault="00CE3DE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Monocytes</w:t>
            </w:r>
          </w:p>
        </w:tc>
        <w:tc>
          <w:tcPr>
            <w:tcW w:w="1530" w:type="dxa"/>
          </w:tcPr>
          <w:p w14:paraId="778E77C4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1A45AE77" w14:textId="63827320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(0.03)***</w:t>
            </w:r>
          </w:p>
        </w:tc>
        <w:tc>
          <w:tcPr>
            <w:tcW w:w="1440" w:type="dxa"/>
          </w:tcPr>
          <w:p w14:paraId="7E42B93C" w14:textId="278CFA8F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(0.03)***</w:t>
            </w:r>
          </w:p>
        </w:tc>
        <w:tc>
          <w:tcPr>
            <w:tcW w:w="1350" w:type="dxa"/>
          </w:tcPr>
          <w:p w14:paraId="60C920DD" w14:textId="3BA15258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(0.03)***</w:t>
            </w:r>
          </w:p>
        </w:tc>
        <w:tc>
          <w:tcPr>
            <w:tcW w:w="1350" w:type="dxa"/>
          </w:tcPr>
          <w:p w14:paraId="1EFEB80C" w14:textId="54AC147C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  <w:tc>
          <w:tcPr>
            <w:tcW w:w="1350" w:type="dxa"/>
          </w:tcPr>
          <w:p w14:paraId="2CE75E35" w14:textId="017BBE3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  <w:tc>
          <w:tcPr>
            <w:tcW w:w="1350" w:type="dxa"/>
          </w:tcPr>
          <w:p w14:paraId="4315D36C" w14:textId="2C4DCEA0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</w:tr>
      <w:tr w:rsidR="009801CD" w:rsidRPr="009801CD" w14:paraId="583B1B48" w14:textId="77777777" w:rsidTr="009801CD">
        <w:tc>
          <w:tcPr>
            <w:tcW w:w="4495" w:type="dxa"/>
          </w:tcPr>
          <w:p w14:paraId="7F6D2A2D" w14:textId="4D3E5012" w:rsidR="00CE3DE2" w:rsidRPr="009801CD" w:rsidRDefault="00CE3DE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Physical activity</w:t>
            </w:r>
          </w:p>
        </w:tc>
        <w:tc>
          <w:tcPr>
            <w:tcW w:w="1530" w:type="dxa"/>
          </w:tcPr>
          <w:p w14:paraId="19F80EF0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0FA5F76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102CF72E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81353DD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088508F3" w14:textId="622A0934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(0.00)***</w:t>
            </w:r>
          </w:p>
        </w:tc>
        <w:tc>
          <w:tcPr>
            <w:tcW w:w="1350" w:type="dxa"/>
          </w:tcPr>
          <w:p w14:paraId="72B50693" w14:textId="472F85C0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-0.03 (0.00)***</w:t>
            </w:r>
          </w:p>
        </w:tc>
        <w:tc>
          <w:tcPr>
            <w:tcW w:w="1350" w:type="dxa"/>
          </w:tcPr>
          <w:p w14:paraId="25CA2D5D" w14:textId="10160AF0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-0.03 (0.00)***</w:t>
            </w:r>
          </w:p>
        </w:tc>
      </w:tr>
      <w:tr w:rsidR="009801CD" w:rsidRPr="009801CD" w14:paraId="47F79F3F" w14:textId="77777777" w:rsidTr="009801CD">
        <w:tc>
          <w:tcPr>
            <w:tcW w:w="4495" w:type="dxa"/>
          </w:tcPr>
          <w:p w14:paraId="2FED5F85" w14:textId="6A92A07F" w:rsidR="00CE3DE2" w:rsidRPr="009801CD" w:rsidRDefault="00CE3DE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Alcohol use (days/week)</w:t>
            </w:r>
          </w:p>
        </w:tc>
        <w:tc>
          <w:tcPr>
            <w:tcW w:w="1530" w:type="dxa"/>
          </w:tcPr>
          <w:p w14:paraId="40762D42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34B0CE8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13AF27B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3D751620" w14:textId="77777777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FDEA15E" w14:textId="04C5E956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</w:t>
            </w:r>
          </w:p>
        </w:tc>
        <w:tc>
          <w:tcPr>
            <w:tcW w:w="1350" w:type="dxa"/>
          </w:tcPr>
          <w:p w14:paraId="2AE16186" w14:textId="5B51230B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</w:t>
            </w:r>
          </w:p>
        </w:tc>
        <w:tc>
          <w:tcPr>
            <w:tcW w:w="1350" w:type="dxa"/>
          </w:tcPr>
          <w:p w14:paraId="23672B5F" w14:textId="15889BDA" w:rsidR="00CE3DE2" w:rsidRPr="009801CD" w:rsidRDefault="00CE3DE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</w:t>
            </w:r>
          </w:p>
        </w:tc>
      </w:tr>
      <w:tr w:rsidR="009801CD" w:rsidRPr="009801CD" w14:paraId="190003AC" w14:textId="77777777" w:rsidTr="009801CD">
        <w:tc>
          <w:tcPr>
            <w:tcW w:w="4495" w:type="dxa"/>
          </w:tcPr>
          <w:p w14:paraId="2696C1A6" w14:textId="16241FCD" w:rsidR="008773C1" w:rsidRPr="009801CD" w:rsidRDefault="008773C1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Former smoker</w:t>
            </w:r>
          </w:p>
        </w:tc>
        <w:tc>
          <w:tcPr>
            <w:tcW w:w="1530" w:type="dxa"/>
          </w:tcPr>
          <w:p w14:paraId="008FD26D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12E1BAD1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8C8A60C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49712CF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2B95567" w14:textId="2CBEA83C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1.95 (0.13)***</w:t>
            </w:r>
          </w:p>
        </w:tc>
        <w:tc>
          <w:tcPr>
            <w:tcW w:w="1350" w:type="dxa"/>
          </w:tcPr>
          <w:p w14:paraId="4B0E5830" w14:textId="320CA19E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1.95 (0.13)***</w:t>
            </w:r>
          </w:p>
        </w:tc>
        <w:tc>
          <w:tcPr>
            <w:tcW w:w="1350" w:type="dxa"/>
          </w:tcPr>
          <w:p w14:paraId="005A0860" w14:textId="0266AB4C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1.95 (0.13)***</w:t>
            </w:r>
          </w:p>
        </w:tc>
      </w:tr>
      <w:tr w:rsidR="009801CD" w:rsidRPr="009801CD" w14:paraId="5FBF2D85" w14:textId="77777777" w:rsidTr="009801CD">
        <w:tc>
          <w:tcPr>
            <w:tcW w:w="4495" w:type="dxa"/>
          </w:tcPr>
          <w:p w14:paraId="4918C627" w14:textId="02E4B206" w:rsidR="008773C1" w:rsidRPr="009801CD" w:rsidRDefault="008773C1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Current smoker</w:t>
            </w:r>
          </w:p>
        </w:tc>
        <w:tc>
          <w:tcPr>
            <w:tcW w:w="1530" w:type="dxa"/>
          </w:tcPr>
          <w:p w14:paraId="5676937E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8A894B4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65D99C8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FE13FB5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0F55E97C" w14:textId="3959B31C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7.25 (0.20)***</w:t>
            </w:r>
          </w:p>
        </w:tc>
        <w:tc>
          <w:tcPr>
            <w:tcW w:w="1350" w:type="dxa"/>
          </w:tcPr>
          <w:p w14:paraId="6DEAEEA5" w14:textId="29A100F1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7.25 (0.20)***</w:t>
            </w:r>
          </w:p>
        </w:tc>
        <w:tc>
          <w:tcPr>
            <w:tcW w:w="1350" w:type="dxa"/>
          </w:tcPr>
          <w:p w14:paraId="68D21D69" w14:textId="37C6326A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7.25 (0.20)***</w:t>
            </w:r>
          </w:p>
        </w:tc>
      </w:tr>
      <w:tr w:rsidR="009801CD" w:rsidRPr="009801CD" w14:paraId="648542F8" w14:textId="77777777" w:rsidTr="009801CD">
        <w:tc>
          <w:tcPr>
            <w:tcW w:w="4495" w:type="dxa"/>
          </w:tcPr>
          <w:p w14:paraId="27895B0B" w14:textId="1A8E4CA6" w:rsidR="008773C1" w:rsidRPr="009801CD" w:rsidRDefault="008773C1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Number of chronic health conditions</w:t>
            </w:r>
          </w:p>
        </w:tc>
        <w:tc>
          <w:tcPr>
            <w:tcW w:w="1530" w:type="dxa"/>
          </w:tcPr>
          <w:p w14:paraId="5B766B9E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7C24848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35BF67A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A0B9E22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1ABE42EA" w14:textId="513C14A0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(0.04)***</w:t>
            </w:r>
          </w:p>
        </w:tc>
        <w:tc>
          <w:tcPr>
            <w:tcW w:w="1350" w:type="dxa"/>
          </w:tcPr>
          <w:p w14:paraId="1019C634" w14:textId="63D9799E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(0.04)***</w:t>
            </w:r>
          </w:p>
        </w:tc>
        <w:tc>
          <w:tcPr>
            <w:tcW w:w="1350" w:type="dxa"/>
          </w:tcPr>
          <w:p w14:paraId="47D57F66" w14:textId="23531483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(0.04)***</w:t>
            </w:r>
          </w:p>
        </w:tc>
      </w:tr>
      <w:tr w:rsidR="009801CD" w:rsidRPr="009801CD" w14:paraId="67A188D0" w14:textId="77777777" w:rsidTr="009801CD">
        <w:tc>
          <w:tcPr>
            <w:tcW w:w="4495" w:type="dxa"/>
          </w:tcPr>
          <w:p w14:paraId="513195B2" w14:textId="7E748838" w:rsidR="008773C1" w:rsidRPr="009801CD" w:rsidRDefault="005B1679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High depressive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symptoms </w:t>
            </w:r>
            <w:r w:rsidR="008773C1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* Female</w:t>
            </w:r>
          </w:p>
        </w:tc>
        <w:tc>
          <w:tcPr>
            <w:tcW w:w="1530" w:type="dxa"/>
          </w:tcPr>
          <w:p w14:paraId="7648B104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BB7D65A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6A6F2BE" w14:textId="40F38B6B" w:rsidR="008773C1" w:rsidRPr="008D6064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8D6064">
              <w:rPr>
                <w:rFonts w:asciiTheme="minorHAnsi" w:eastAsiaTheme="minorEastAsia" w:hAnsiTheme="minorHAnsi" w:cstheme="minorHAnsi"/>
                <w:b/>
                <w:bCs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-0.86 (0.42)*</w:t>
            </w:r>
          </w:p>
        </w:tc>
        <w:tc>
          <w:tcPr>
            <w:tcW w:w="1350" w:type="dxa"/>
          </w:tcPr>
          <w:p w14:paraId="6DBB37C4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25744C0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8F55EFB" w14:textId="79DC0ACC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-0.53 (0.35)</w:t>
            </w:r>
          </w:p>
        </w:tc>
        <w:tc>
          <w:tcPr>
            <w:tcW w:w="1350" w:type="dxa"/>
          </w:tcPr>
          <w:p w14:paraId="684985DE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</w:tr>
      <w:tr w:rsidR="009801CD" w:rsidRPr="009801CD" w14:paraId="66E11309" w14:textId="77777777" w:rsidTr="009801CD">
        <w:tc>
          <w:tcPr>
            <w:tcW w:w="4495" w:type="dxa"/>
          </w:tcPr>
          <w:p w14:paraId="5B43EA46" w14:textId="67A8F3FC" w:rsidR="008773C1" w:rsidRPr="009801CD" w:rsidRDefault="005B1679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High depressive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symptoms </w:t>
            </w:r>
            <w:r w:rsidR="008773C1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* Hispanic</w:t>
            </w:r>
          </w:p>
        </w:tc>
        <w:tc>
          <w:tcPr>
            <w:tcW w:w="1530" w:type="dxa"/>
          </w:tcPr>
          <w:p w14:paraId="577F6C39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CCB3B62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1BB22540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1C4BCB77" w14:textId="4C411E01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-0.33 (0.52)</w:t>
            </w:r>
          </w:p>
        </w:tc>
        <w:tc>
          <w:tcPr>
            <w:tcW w:w="1350" w:type="dxa"/>
          </w:tcPr>
          <w:p w14:paraId="22C94516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1E6C20F4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353900D1" w14:textId="5B7E32EE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0.28 (0.43)</w:t>
            </w:r>
          </w:p>
        </w:tc>
      </w:tr>
      <w:tr w:rsidR="009801CD" w:rsidRPr="009801CD" w14:paraId="02A8E896" w14:textId="77777777" w:rsidTr="009801CD">
        <w:tc>
          <w:tcPr>
            <w:tcW w:w="4495" w:type="dxa"/>
          </w:tcPr>
          <w:p w14:paraId="384561FC" w14:textId="6F6F7261" w:rsidR="008773C1" w:rsidRPr="009801CD" w:rsidRDefault="005B1679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High depressive</w:t>
            </w: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 symptoms </w:t>
            </w:r>
            <w:r w:rsidR="008773C1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* Non-Hispanic Black or Other</w:t>
            </w:r>
          </w:p>
        </w:tc>
        <w:tc>
          <w:tcPr>
            <w:tcW w:w="1530" w:type="dxa"/>
          </w:tcPr>
          <w:p w14:paraId="58CCC062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152938C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7F3212C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554C817B" w14:textId="60AE6872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-0.76 (0.49)</w:t>
            </w:r>
          </w:p>
        </w:tc>
        <w:tc>
          <w:tcPr>
            <w:tcW w:w="1350" w:type="dxa"/>
          </w:tcPr>
          <w:p w14:paraId="7310261F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D935651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863405D" w14:textId="2BECD5A5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-0.21 (0.40)</w:t>
            </w:r>
          </w:p>
        </w:tc>
      </w:tr>
      <w:tr w:rsidR="009801CD" w:rsidRPr="009801CD" w14:paraId="7FDFF6FD" w14:textId="77777777" w:rsidTr="009801CD">
        <w:tc>
          <w:tcPr>
            <w:tcW w:w="4495" w:type="dxa"/>
          </w:tcPr>
          <w:p w14:paraId="7B732924" w14:textId="77777777" w:rsidR="008773C1" w:rsidRPr="009801CD" w:rsidRDefault="008773C1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530" w:type="dxa"/>
          </w:tcPr>
          <w:p w14:paraId="0BFE5692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62ABD57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60AEBA26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A283446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636A2D8E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B628F67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0F245510" w14:textId="77777777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</w:tr>
      <w:tr w:rsidR="009801CD" w:rsidRPr="009801CD" w14:paraId="53450661" w14:textId="77777777" w:rsidTr="009801CD">
        <w:tc>
          <w:tcPr>
            <w:tcW w:w="4495" w:type="dxa"/>
          </w:tcPr>
          <w:p w14:paraId="52CDF6CB" w14:textId="6E881391" w:rsidR="008773C1" w:rsidRPr="009801CD" w:rsidRDefault="008773C1" w:rsidP="009801CD">
            <w:pPr>
              <w:jc w:val="right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Adjusted model R2</w:t>
            </w:r>
          </w:p>
        </w:tc>
        <w:tc>
          <w:tcPr>
            <w:tcW w:w="1530" w:type="dxa"/>
          </w:tcPr>
          <w:p w14:paraId="4281B977" w14:textId="25C66C7B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0.01</w:t>
            </w:r>
          </w:p>
        </w:tc>
        <w:tc>
          <w:tcPr>
            <w:tcW w:w="1440" w:type="dxa"/>
          </w:tcPr>
          <w:p w14:paraId="069E83BA" w14:textId="1C570775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0.25</w:t>
            </w:r>
          </w:p>
        </w:tc>
        <w:tc>
          <w:tcPr>
            <w:tcW w:w="1440" w:type="dxa"/>
          </w:tcPr>
          <w:p w14:paraId="0A3018BE" w14:textId="526D7E41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0.25</w:t>
            </w:r>
          </w:p>
        </w:tc>
        <w:tc>
          <w:tcPr>
            <w:tcW w:w="1350" w:type="dxa"/>
          </w:tcPr>
          <w:p w14:paraId="7231DDE7" w14:textId="5F07F2B5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0.25</w:t>
            </w:r>
          </w:p>
        </w:tc>
        <w:tc>
          <w:tcPr>
            <w:tcW w:w="1350" w:type="dxa"/>
          </w:tcPr>
          <w:p w14:paraId="7E1ADF8D" w14:textId="3C7447D5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  <w:tc>
          <w:tcPr>
            <w:tcW w:w="1350" w:type="dxa"/>
          </w:tcPr>
          <w:p w14:paraId="67FF0F25" w14:textId="7B3A73EF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  <w:tc>
          <w:tcPr>
            <w:tcW w:w="1350" w:type="dxa"/>
          </w:tcPr>
          <w:p w14:paraId="3EF4E013" w14:textId="69969063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</w:tr>
      <w:tr w:rsidR="009801CD" w:rsidRPr="009801CD" w14:paraId="0A604733" w14:textId="77777777" w:rsidTr="009801CD">
        <w:tc>
          <w:tcPr>
            <w:tcW w:w="4495" w:type="dxa"/>
          </w:tcPr>
          <w:p w14:paraId="437FB67F" w14:textId="7563828E" w:rsidR="008773C1" w:rsidRPr="009801CD" w:rsidRDefault="008773C1" w:rsidP="009801CD">
            <w:pPr>
              <w:jc w:val="right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 (df1. Df2)</w:t>
            </w:r>
          </w:p>
        </w:tc>
        <w:tc>
          <w:tcPr>
            <w:tcW w:w="1530" w:type="dxa"/>
          </w:tcPr>
          <w:p w14:paraId="1588ED3F" w14:textId="28E938E9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33.83 (1, 3635)***</w:t>
            </w:r>
          </w:p>
        </w:tc>
        <w:tc>
          <w:tcPr>
            <w:tcW w:w="1440" w:type="dxa"/>
          </w:tcPr>
          <w:p w14:paraId="1023B180" w14:textId="1B0334F3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120 (10, 3626)***</w:t>
            </w:r>
          </w:p>
        </w:tc>
        <w:tc>
          <w:tcPr>
            <w:tcW w:w="1440" w:type="dxa"/>
          </w:tcPr>
          <w:p w14:paraId="445D38CB" w14:textId="21AC817C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109.6 (11, 3625)***</w:t>
            </w:r>
          </w:p>
        </w:tc>
        <w:tc>
          <w:tcPr>
            <w:tcW w:w="1350" w:type="dxa"/>
          </w:tcPr>
          <w:p w14:paraId="47588D8D" w14:textId="777AD1B9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100.2 (12, 3624)***</w:t>
            </w:r>
          </w:p>
        </w:tc>
        <w:tc>
          <w:tcPr>
            <w:tcW w:w="1350" w:type="dxa"/>
          </w:tcPr>
          <w:p w14:paraId="2B3B30D7" w14:textId="6D845CE5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227.8 (15, 3621)***</w:t>
            </w:r>
          </w:p>
        </w:tc>
        <w:tc>
          <w:tcPr>
            <w:tcW w:w="1350" w:type="dxa"/>
          </w:tcPr>
          <w:p w14:paraId="18CD810C" w14:textId="0F09ADFC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213.8 (16, 3620)***</w:t>
            </w:r>
          </w:p>
        </w:tc>
        <w:tc>
          <w:tcPr>
            <w:tcW w:w="1350" w:type="dxa"/>
          </w:tcPr>
          <w:p w14:paraId="1EDC7424" w14:textId="33DF691A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201.0 (17, 3619)***</w:t>
            </w:r>
          </w:p>
        </w:tc>
      </w:tr>
      <w:tr w:rsidR="009801CD" w:rsidRPr="009801CD" w14:paraId="68D4F7A2" w14:textId="77777777" w:rsidTr="00BB6943">
        <w:trPr>
          <w:trHeight w:val="449"/>
        </w:trPr>
        <w:tc>
          <w:tcPr>
            <w:tcW w:w="14305" w:type="dxa"/>
            <w:gridSpan w:val="8"/>
          </w:tcPr>
          <w:p w14:paraId="3C5375A4" w14:textId="77777777" w:rsidR="009801CD" w:rsidRPr="009801CD" w:rsidRDefault="009801CD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</w:tr>
      <w:tr w:rsidR="009801CD" w:rsidRPr="009801CD" w14:paraId="5B5D9833" w14:textId="77777777" w:rsidTr="009801CD">
        <w:tc>
          <w:tcPr>
            <w:tcW w:w="4495" w:type="dxa"/>
          </w:tcPr>
          <w:p w14:paraId="3166AAEE" w14:textId="405D630E" w:rsidR="008773C1" w:rsidRPr="009801CD" w:rsidRDefault="008773C1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Intercept</w:t>
            </w:r>
          </w:p>
        </w:tc>
        <w:tc>
          <w:tcPr>
            <w:tcW w:w="1530" w:type="dxa"/>
          </w:tcPr>
          <w:p w14:paraId="4AB84806" w14:textId="3DAC8741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-0.57 (0.12)***</w:t>
            </w:r>
          </w:p>
        </w:tc>
        <w:tc>
          <w:tcPr>
            <w:tcW w:w="1440" w:type="dxa"/>
          </w:tcPr>
          <w:p w14:paraId="69311BD0" w14:textId="185322D8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-5.68 (0.86)***</w:t>
            </w:r>
          </w:p>
        </w:tc>
        <w:tc>
          <w:tcPr>
            <w:tcW w:w="1440" w:type="dxa"/>
          </w:tcPr>
          <w:p w14:paraId="1C04F7C5" w14:textId="6B291166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-5.65 (0.86)***</w:t>
            </w:r>
          </w:p>
        </w:tc>
        <w:tc>
          <w:tcPr>
            <w:tcW w:w="1350" w:type="dxa"/>
          </w:tcPr>
          <w:p w14:paraId="05A2080D" w14:textId="5DC9A120" w:rsidR="008773C1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-5.65 (0.86)***</w:t>
            </w:r>
          </w:p>
        </w:tc>
        <w:tc>
          <w:tcPr>
            <w:tcW w:w="1350" w:type="dxa"/>
          </w:tcPr>
          <w:p w14:paraId="341B9924" w14:textId="20F2BDED" w:rsidR="008773C1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-9.04 (0.76)***</w:t>
            </w:r>
          </w:p>
        </w:tc>
        <w:tc>
          <w:tcPr>
            <w:tcW w:w="1350" w:type="dxa"/>
          </w:tcPr>
          <w:p w14:paraId="21CEB952" w14:textId="1A4F777E" w:rsidR="008773C1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-9.07 (0.76)***</w:t>
            </w:r>
          </w:p>
        </w:tc>
        <w:tc>
          <w:tcPr>
            <w:tcW w:w="1350" w:type="dxa"/>
          </w:tcPr>
          <w:p w14:paraId="12A83DF5" w14:textId="7A484FBC" w:rsidR="008773C1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-9.01 (0.76)***</w:t>
            </w:r>
          </w:p>
        </w:tc>
      </w:tr>
      <w:tr w:rsidR="009801CD" w:rsidRPr="009801CD" w14:paraId="333280BF" w14:textId="77777777" w:rsidTr="009801CD">
        <w:tc>
          <w:tcPr>
            <w:tcW w:w="4495" w:type="dxa"/>
          </w:tcPr>
          <w:p w14:paraId="4CAD70AD" w14:textId="2337CEE1" w:rsidR="008773C1" w:rsidRPr="009801CD" w:rsidRDefault="005B1679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 xml:space="preserve">Any depressive </w:t>
            </w:r>
            <w:r w:rsidR="008773C1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symptoms score (CES-D score &gt;=1)</w:t>
            </w:r>
          </w:p>
        </w:tc>
        <w:tc>
          <w:tcPr>
            <w:tcW w:w="1530" w:type="dxa"/>
          </w:tcPr>
          <w:p w14:paraId="34C86F1E" w14:textId="3B343530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1.13 (0.16)***</w:t>
            </w:r>
          </w:p>
        </w:tc>
        <w:tc>
          <w:tcPr>
            <w:tcW w:w="1440" w:type="dxa"/>
          </w:tcPr>
          <w:p w14:paraId="3B7CF583" w14:textId="74E264ED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0.81 (0.14)***</w:t>
            </w:r>
          </w:p>
        </w:tc>
        <w:tc>
          <w:tcPr>
            <w:tcW w:w="1440" w:type="dxa"/>
          </w:tcPr>
          <w:p w14:paraId="43E36FB1" w14:textId="18A40903" w:rsidR="008773C1" w:rsidRPr="009801CD" w:rsidRDefault="008773C1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0.76 (0.22)***</w:t>
            </w:r>
          </w:p>
        </w:tc>
        <w:tc>
          <w:tcPr>
            <w:tcW w:w="1350" w:type="dxa"/>
          </w:tcPr>
          <w:p w14:paraId="0740AF9F" w14:textId="195CCFA0" w:rsidR="008773C1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0.72 (0.17)***</w:t>
            </w:r>
          </w:p>
        </w:tc>
        <w:tc>
          <w:tcPr>
            <w:tcW w:w="1350" w:type="dxa"/>
          </w:tcPr>
          <w:p w14:paraId="579E23D4" w14:textId="226A9BED" w:rsidR="008773C1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(0.12)</w:t>
            </w:r>
          </w:p>
        </w:tc>
        <w:tc>
          <w:tcPr>
            <w:tcW w:w="1350" w:type="dxa"/>
          </w:tcPr>
          <w:p w14:paraId="68D15747" w14:textId="1B7F23CB" w:rsidR="008773C1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0.24 (0.18)</w:t>
            </w:r>
          </w:p>
        </w:tc>
        <w:tc>
          <w:tcPr>
            <w:tcW w:w="1350" w:type="dxa"/>
          </w:tcPr>
          <w:p w14:paraId="420E21C6" w14:textId="65DDF608" w:rsidR="008773C1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0.07 (0.15)</w:t>
            </w:r>
          </w:p>
        </w:tc>
      </w:tr>
      <w:tr w:rsidR="009801CD" w:rsidRPr="009801CD" w14:paraId="583D9A21" w14:textId="77777777" w:rsidTr="009801CD">
        <w:tc>
          <w:tcPr>
            <w:tcW w:w="4495" w:type="dxa"/>
          </w:tcPr>
          <w:p w14:paraId="2409898C" w14:textId="00FF4EBF" w:rsidR="00C05452" w:rsidRPr="009801CD" w:rsidRDefault="00C0545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Age</w:t>
            </w:r>
          </w:p>
        </w:tc>
        <w:tc>
          <w:tcPr>
            <w:tcW w:w="1530" w:type="dxa"/>
          </w:tcPr>
          <w:p w14:paraId="1CEE9535" w14:textId="77777777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7B08FFB" w14:textId="4C61CEA5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440" w:type="dxa"/>
          </w:tcPr>
          <w:p w14:paraId="1B9047EF" w14:textId="605410A3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350" w:type="dxa"/>
          </w:tcPr>
          <w:p w14:paraId="092454B3" w14:textId="6F3D7AE5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-0.04 (0.01)***</w:t>
            </w:r>
          </w:p>
        </w:tc>
        <w:tc>
          <w:tcPr>
            <w:tcW w:w="1350" w:type="dxa"/>
          </w:tcPr>
          <w:p w14:paraId="51D20555" w14:textId="61879E1E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-0.02 (0.01)*</w:t>
            </w:r>
          </w:p>
        </w:tc>
        <w:tc>
          <w:tcPr>
            <w:tcW w:w="1350" w:type="dxa"/>
          </w:tcPr>
          <w:p w14:paraId="01237176" w14:textId="4D268E21" w:rsidR="00C05452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-0.01 (0.01)*</w:t>
            </w:r>
          </w:p>
        </w:tc>
        <w:tc>
          <w:tcPr>
            <w:tcW w:w="1350" w:type="dxa"/>
          </w:tcPr>
          <w:p w14:paraId="47C47EB4" w14:textId="0CEE8F20" w:rsidR="00C05452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-0.02 (0.01)*</w:t>
            </w:r>
          </w:p>
        </w:tc>
      </w:tr>
      <w:tr w:rsidR="009801CD" w:rsidRPr="009801CD" w14:paraId="3CF232B9" w14:textId="77777777" w:rsidTr="009801CD">
        <w:tc>
          <w:tcPr>
            <w:tcW w:w="4495" w:type="dxa"/>
          </w:tcPr>
          <w:p w14:paraId="7532AE4F" w14:textId="5D7CA8C9" w:rsidR="00C05452" w:rsidRPr="009801CD" w:rsidRDefault="00C0545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Female</w:t>
            </w:r>
          </w:p>
        </w:tc>
        <w:tc>
          <w:tcPr>
            <w:tcW w:w="1530" w:type="dxa"/>
          </w:tcPr>
          <w:p w14:paraId="3455F3BA" w14:textId="77777777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BDC1DDA" w14:textId="2DC2AA7C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-3.12 (0.15)***</w:t>
            </w:r>
          </w:p>
        </w:tc>
        <w:tc>
          <w:tcPr>
            <w:tcW w:w="1440" w:type="dxa"/>
          </w:tcPr>
          <w:p w14:paraId="267219E0" w14:textId="09C09641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-3.17 (0.21)***</w:t>
            </w:r>
          </w:p>
        </w:tc>
        <w:tc>
          <w:tcPr>
            <w:tcW w:w="1350" w:type="dxa"/>
          </w:tcPr>
          <w:p w14:paraId="02576C83" w14:textId="206BE191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-3.11 (0.15)***</w:t>
            </w:r>
          </w:p>
        </w:tc>
        <w:tc>
          <w:tcPr>
            <w:tcW w:w="1350" w:type="dxa"/>
          </w:tcPr>
          <w:p w14:paraId="6EEA91AA" w14:textId="2371A69D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-2.56 (0.13)***</w:t>
            </w:r>
          </w:p>
        </w:tc>
        <w:tc>
          <w:tcPr>
            <w:tcW w:w="1350" w:type="dxa"/>
          </w:tcPr>
          <w:p w14:paraId="37E309D1" w14:textId="5E61B987" w:rsidR="00C05452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-2.51 (0.17)***</w:t>
            </w:r>
          </w:p>
        </w:tc>
        <w:tc>
          <w:tcPr>
            <w:tcW w:w="1350" w:type="dxa"/>
          </w:tcPr>
          <w:p w14:paraId="1BFC666D" w14:textId="4D548AD1" w:rsidR="00C05452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-2.56 (0.13)***</w:t>
            </w:r>
          </w:p>
        </w:tc>
      </w:tr>
      <w:tr w:rsidR="009801CD" w:rsidRPr="009801CD" w14:paraId="48DF4745" w14:textId="77777777" w:rsidTr="009801CD">
        <w:tc>
          <w:tcPr>
            <w:tcW w:w="4495" w:type="dxa"/>
          </w:tcPr>
          <w:p w14:paraId="6F822653" w14:textId="12641817" w:rsidR="00C05452" w:rsidRPr="009801CD" w:rsidRDefault="00C05452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Hispanic</w:t>
            </w:r>
          </w:p>
        </w:tc>
        <w:tc>
          <w:tcPr>
            <w:tcW w:w="1530" w:type="dxa"/>
          </w:tcPr>
          <w:p w14:paraId="6F053C54" w14:textId="77777777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B73865B" w14:textId="50809207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-0.53 (0.23)*</w:t>
            </w:r>
          </w:p>
        </w:tc>
        <w:tc>
          <w:tcPr>
            <w:tcW w:w="1440" w:type="dxa"/>
          </w:tcPr>
          <w:p w14:paraId="69F5F5C5" w14:textId="06110CA1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-0.53 (0.23)*</w:t>
            </w:r>
          </w:p>
        </w:tc>
        <w:tc>
          <w:tcPr>
            <w:tcW w:w="1350" w:type="dxa"/>
          </w:tcPr>
          <w:p w14:paraId="1BE286EC" w14:textId="7F84FA20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-0.61 (0.34)</w:t>
            </w:r>
          </w:p>
        </w:tc>
        <w:tc>
          <w:tcPr>
            <w:tcW w:w="1350" w:type="dxa"/>
          </w:tcPr>
          <w:p w14:paraId="5C5EC4FA" w14:textId="03C9803C" w:rsidR="00C05452" w:rsidRPr="009801CD" w:rsidRDefault="00C05452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(0.19)</w:t>
            </w:r>
          </w:p>
        </w:tc>
        <w:tc>
          <w:tcPr>
            <w:tcW w:w="1350" w:type="dxa"/>
          </w:tcPr>
          <w:p w14:paraId="3AB7A255" w14:textId="01D66B9C" w:rsidR="00C05452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(0.19)</w:t>
            </w:r>
          </w:p>
        </w:tc>
        <w:tc>
          <w:tcPr>
            <w:tcW w:w="1350" w:type="dxa"/>
          </w:tcPr>
          <w:p w14:paraId="31DB65DB" w14:textId="077039BB" w:rsidR="00C05452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0.06 (0.28)</w:t>
            </w:r>
          </w:p>
        </w:tc>
      </w:tr>
      <w:tr w:rsidR="009801CD" w:rsidRPr="009801CD" w14:paraId="7BE9CBF8" w14:textId="77777777" w:rsidTr="009801CD">
        <w:tc>
          <w:tcPr>
            <w:tcW w:w="4495" w:type="dxa"/>
          </w:tcPr>
          <w:p w14:paraId="3981CAB9" w14:textId="24FCECF8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Non-Hispanic Black or Other</w:t>
            </w:r>
          </w:p>
        </w:tc>
        <w:tc>
          <w:tcPr>
            <w:tcW w:w="1530" w:type="dxa"/>
          </w:tcPr>
          <w:p w14:paraId="434AED07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B1E8CFE" w14:textId="52FC810E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1.68 (0.19)***</w:t>
            </w:r>
          </w:p>
        </w:tc>
        <w:tc>
          <w:tcPr>
            <w:tcW w:w="1440" w:type="dxa"/>
          </w:tcPr>
          <w:p w14:paraId="5E13DF23" w14:textId="320D42DB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1.68 (0.19)***</w:t>
            </w:r>
          </w:p>
        </w:tc>
        <w:tc>
          <w:tcPr>
            <w:tcW w:w="1350" w:type="dxa"/>
          </w:tcPr>
          <w:p w14:paraId="3B642D16" w14:textId="0614DDE9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1.44 (0.30)***</w:t>
            </w:r>
          </w:p>
        </w:tc>
        <w:tc>
          <w:tcPr>
            <w:tcW w:w="1350" w:type="dxa"/>
          </w:tcPr>
          <w:p w14:paraId="0D228A00" w14:textId="2C10624F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1.69 (0.16)***</w:t>
            </w:r>
          </w:p>
        </w:tc>
        <w:tc>
          <w:tcPr>
            <w:tcW w:w="1350" w:type="dxa"/>
          </w:tcPr>
          <w:p w14:paraId="0114CFC9" w14:textId="2D8C0CFA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1.69 (0.16)***</w:t>
            </w:r>
          </w:p>
        </w:tc>
        <w:tc>
          <w:tcPr>
            <w:tcW w:w="1350" w:type="dxa"/>
          </w:tcPr>
          <w:p w14:paraId="167404D3" w14:textId="70D74EAC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1.42 (0.25)***</w:t>
            </w:r>
          </w:p>
        </w:tc>
      </w:tr>
      <w:tr w:rsidR="009801CD" w:rsidRPr="009801CD" w14:paraId="440CBFDC" w14:textId="77777777" w:rsidTr="009801CD">
        <w:tc>
          <w:tcPr>
            <w:tcW w:w="4495" w:type="dxa"/>
          </w:tcPr>
          <w:p w14:paraId="0F4D8DBA" w14:textId="161BABEE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GED or High school diploma</w:t>
            </w:r>
          </w:p>
        </w:tc>
        <w:tc>
          <w:tcPr>
            <w:tcW w:w="1530" w:type="dxa"/>
          </w:tcPr>
          <w:p w14:paraId="2D42E48D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4D0E08C" w14:textId="3C1E0C1A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-0.84 (0.21)***</w:t>
            </w:r>
          </w:p>
        </w:tc>
        <w:tc>
          <w:tcPr>
            <w:tcW w:w="1440" w:type="dxa"/>
          </w:tcPr>
          <w:p w14:paraId="5C430A23" w14:textId="09A21523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-0.84 (0.21)***</w:t>
            </w:r>
          </w:p>
        </w:tc>
        <w:tc>
          <w:tcPr>
            <w:tcW w:w="1350" w:type="dxa"/>
          </w:tcPr>
          <w:p w14:paraId="12E8D229" w14:textId="5C6E06C3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-0.84 (0.21)***</w:t>
            </w:r>
          </w:p>
        </w:tc>
        <w:tc>
          <w:tcPr>
            <w:tcW w:w="1350" w:type="dxa"/>
          </w:tcPr>
          <w:p w14:paraId="08D32286" w14:textId="0608FC0D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-0.43 (0.17)*</w:t>
            </w:r>
          </w:p>
        </w:tc>
        <w:tc>
          <w:tcPr>
            <w:tcW w:w="1350" w:type="dxa"/>
          </w:tcPr>
          <w:p w14:paraId="26E027ED" w14:textId="0F248C52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-0.43 (0.17)*</w:t>
            </w:r>
          </w:p>
        </w:tc>
        <w:tc>
          <w:tcPr>
            <w:tcW w:w="1350" w:type="dxa"/>
          </w:tcPr>
          <w:p w14:paraId="00688040" w14:textId="59DE17B8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-0.42 (0.17)*</w:t>
            </w:r>
          </w:p>
        </w:tc>
      </w:tr>
      <w:tr w:rsidR="009801CD" w:rsidRPr="009801CD" w14:paraId="50D4B697" w14:textId="77777777" w:rsidTr="009801CD">
        <w:tc>
          <w:tcPr>
            <w:tcW w:w="4495" w:type="dxa"/>
          </w:tcPr>
          <w:p w14:paraId="5A6B3E28" w14:textId="3E9F8807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Some college or more than college</w:t>
            </w:r>
          </w:p>
        </w:tc>
        <w:tc>
          <w:tcPr>
            <w:tcW w:w="1530" w:type="dxa"/>
          </w:tcPr>
          <w:p w14:paraId="5F3C79B8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C2CC28F" w14:textId="68C93670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-2.48 (0.23)***</w:t>
            </w:r>
          </w:p>
        </w:tc>
        <w:tc>
          <w:tcPr>
            <w:tcW w:w="1440" w:type="dxa"/>
          </w:tcPr>
          <w:p w14:paraId="4C30A577" w14:textId="014E540F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-2.47 (0.23)***</w:t>
            </w:r>
          </w:p>
        </w:tc>
        <w:tc>
          <w:tcPr>
            <w:tcW w:w="1350" w:type="dxa"/>
          </w:tcPr>
          <w:p w14:paraId="0148A4F2" w14:textId="301FD964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-2.46 (0.23)***</w:t>
            </w:r>
          </w:p>
        </w:tc>
        <w:tc>
          <w:tcPr>
            <w:tcW w:w="1350" w:type="dxa"/>
          </w:tcPr>
          <w:p w14:paraId="5AEC7BCE" w14:textId="175BE9E8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-1.24 (0.20)***</w:t>
            </w:r>
          </w:p>
        </w:tc>
        <w:tc>
          <w:tcPr>
            <w:tcW w:w="1350" w:type="dxa"/>
          </w:tcPr>
          <w:p w14:paraId="3D5667E7" w14:textId="2D907C76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-1.24 (0.20)***</w:t>
            </w:r>
          </w:p>
        </w:tc>
        <w:tc>
          <w:tcPr>
            <w:tcW w:w="1350" w:type="dxa"/>
          </w:tcPr>
          <w:p w14:paraId="36DCD499" w14:textId="642CCF82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-1.22 (0.20)***</w:t>
            </w:r>
          </w:p>
        </w:tc>
      </w:tr>
      <w:tr w:rsidR="009801CD" w:rsidRPr="009801CD" w14:paraId="47FE938F" w14:textId="77777777" w:rsidTr="009801CD">
        <w:tc>
          <w:tcPr>
            <w:tcW w:w="4495" w:type="dxa"/>
          </w:tcPr>
          <w:p w14:paraId="6B5F966C" w14:textId="093241B9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Non-married</w:t>
            </w:r>
          </w:p>
        </w:tc>
        <w:tc>
          <w:tcPr>
            <w:tcW w:w="1530" w:type="dxa"/>
          </w:tcPr>
          <w:p w14:paraId="4D1AAFC2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2EEFC2B" w14:textId="32C06C38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1.17 (0.15)***</w:t>
            </w:r>
          </w:p>
        </w:tc>
        <w:tc>
          <w:tcPr>
            <w:tcW w:w="1440" w:type="dxa"/>
          </w:tcPr>
          <w:p w14:paraId="254CA8DB" w14:textId="2E2DD259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1.17 (0.15)***</w:t>
            </w:r>
          </w:p>
        </w:tc>
        <w:tc>
          <w:tcPr>
            <w:tcW w:w="1350" w:type="dxa"/>
          </w:tcPr>
          <w:p w14:paraId="08F6ABFC" w14:textId="48D7060B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1.17 (0.15)***</w:t>
            </w:r>
          </w:p>
        </w:tc>
        <w:tc>
          <w:tcPr>
            <w:tcW w:w="1350" w:type="dxa"/>
          </w:tcPr>
          <w:p w14:paraId="7A30A588" w14:textId="04C2D9AA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0.31 (0.12)*</w:t>
            </w:r>
          </w:p>
        </w:tc>
        <w:tc>
          <w:tcPr>
            <w:tcW w:w="1350" w:type="dxa"/>
          </w:tcPr>
          <w:p w14:paraId="374B3B15" w14:textId="310166C2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0.31 (0.12)*</w:t>
            </w:r>
          </w:p>
        </w:tc>
        <w:tc>
          <w:tcPr>
            <w:tcW w:w="1350" w:type="dxa"/>
          </w:tcPr>
          <w:p w14:paraId="5C266507" w14:textId="476BA3F8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0.30 (0.12)*</w:t>
            </w:r>
          </w:p>
        </w:tc>
      </w:tr>
      <w:tr w:rsidR="009801CD" w:rsidRPr="009801CD" w14:paraId="0ACB9A20" w14:textId="77777777" w:rsidTr="009801CD">
        <w:tc>
          <w:tcPr>
            <w:tcW w:w="4495" w:type="dxa"/>
          </w:tcPr>
          <w:p w14:paraId="2EB6ACB8" w14:textId="68100D21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Granulocytes</w:t>
            </w:r>
          </w:p>
        </w:tc>
        <w:tc>
          <w:tcPr>
            <w:tcW w:w="1530" w:type="dxa"/>
          </w:tcPr>
          <w:p w14:paraId="310CE756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55DFF3F" w14:textId="2921CA3F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440" w:type="dxa"/>
          </w:tcPr>
          <w:p w14:paraId="2215DB5F" w14:textId="21A370A6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350" w:type="dxa"/>
          </w:tcPr>
          <w:p w14:paraId="3B8D89ED" w14:textId="6AD65D6B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(0.01)***</w:t>
            </w:r>
          </w:p>
        </w:tc>
        <w:tc>
          <w:tcPr>
            <w:tcW w:w="1350" w:type="dxa"/>
          </w:tcPr>
          <w:p w14:paraId="3FF12EB3" w14:textId="422933FA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  <w:tc>
          <w:tcPr>
            <w:tcW w:w="1350" w:type="dxa"/>
          </w:tcPr>
          <w:p w14:paraId="22996E8F" w14:textId="48217AEB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  <w:tc>
          <w:tcPr>
            <w:tcW w:w="1350" w:type="dxa"/>
          </w:tcPr>
          <w:p w14:paraId="73331C25" w14:textId="6DF6C90B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(0.01)***</w:t>
            </w:r>
          </w:p>
        </w:tc>
      </w:tr>
      <w:tr w:rsidR="009801CD" w:rsidRPr="009801CD" w14:paraId="4AE7E62B" w14:textId="77777777" w:rsidTr="009801CD">
        <w:tc>
          <w:tcPr>
            <w:tcW w:w="4495" w:type="dxa"/>
          </w:tcPr>
          <w:p w14:paraId="7BF0E3EF" w14:textId="4AD48A4C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Monocytes</w:t>
            </w:r>
          </w:p>
        </w:tc>
        <w:tc>
          <w:tcPr>
            <w:tcW w:w="1530" w:type="dxa"/>
          </w:tcPr>
          <w:p w14:paraId="6365421B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F059801" w14:textId="61AEB568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(0.03)***</w:t>
            </w:r>
          </w:p>
        </w:tc>
        <w:tc>
          <w:tcPr>
            <w:tcW w:w="1440" w:type="dxa"/>
          </w:tcPr>
          <w:p w14:paraId="14A55BB9" w14:textId="1625620E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(0.03)***</w:t>
            </w:r>
          </w:p>
        </w:tc>
        <w:tc>
          <w:tcPr>
            <w:tcW w:w="1350" w:type="dxa"/>
          </w:tcPr>
          <w:p w14:paraId="26BC7757" w14:textId="4A1E5EBF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0.14 (0.03)***</w:t>
            </w:r>
          </w:p>
        </w:tc>
        <w:tc>
          <w:tcPr>
            <w:tcW w:w="1350" w:type="dxa"/>
          </w:tcPr>
          <w:p w14:paraId="273B01C0" w14:textId="44D4744F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  <w:tc>
          <w:tcPr>
            <w:tcW w:w="1350" w:type="dxa"/>
          </w:tcPr>
          <w:p w14:paraId="1DBEDE9F" w14:textId="477573EB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  <w:tc>
          <w:tcPr>
            <w:tcW w:w="1350" w:type="dxa"/>
          </w:tcPr>
          <w:p w14:paraId="3E6F3242" w14:textId="2F8B959F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0.18 (0.03)***</w:t>
            </w:r>
          </w:p>
        </w:tc>
      </w:tr>
      <w:tr w:rsidR="009801CD" w:rsidRPr="009801CD" w14:paraId="0E9B22C6" w14:textId="77777777" w:rsidTr="009801CD">
        <w:tc>
          <w:tcPr>
            <w:tcW w:w="4495" w:type="dxa"/>
          </w:tcPr>
          <w:p w14:paraId="6A329BBF" w14:textId="56CA613F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Physical activity</w:t>
            </w:r>
          </w:p>
        </w:tc>
        <w:tc>
          <w:tcPr>
            <w:tcW w:w="1530" w:type="dxa"/>
          </w:tcPr>
          <w:p w14:paraId="328DE17A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63F0F99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EA3091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3F9F9F67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69B2FE2B" w14:textId="7D7D3F5C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-0.03 (0.00)***</w:t>
            </w:r>
          </w:p>
        </w:tc>
        <w:tc>
          <w:tcPr>
            <w:tcW w:w="1350" w:type="dxa"/>
          </w:tcPr>
          <w:p w14:paraId="12CDA9F7" w14:textId="3DDE8DE4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-0.03 (0.00)***</w:t>
            </w:r>
          </w:p>
        </w:tc>
        <w:tc>
          <w:tcPr>
            <w:tcW w:w="1350" w:type="dxa"/>
          </w:tcPr>
          <w:p w14:paraId="76FE233F" w14:textId="72BB5E46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-0.03 (0.00)***</w:t>
            </w:r>
          </w:p>
        </w:tc>
      </w:tr>
      <w:tr w:rsidR="009801CD" w:rsidRPr="009801CD" w14:paraId="782FB92D" w14:textId="77777777" w:rsidTr="009801CD">
        <w:tc>
          <w:tcPr>
            <w:tcW w:w="4495" w:type="dxa"/>
          </w:tcPr>
          <w:p w14:paraId="16DE3BAF" w14:textId="2D018D59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Alcohol use (days/week)</w:t>
            </w:r>
          </w:p>
        </w:tc>
        <w:tc>
          <w:tcPr>
            <w:tcW w:w="1530" w:type="dxa"/>
          </w:tcPr>
          <w:p w14:paraId="66A461BE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070DBC5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4ABFF44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56CA05B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35095ED" w14:textId="4D3DCD4C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(0.03)**</w:t>
            </w:r>
          </w:p>
        </w:tc>
        <w:tc>
          <w:tcPr>
            <w:tcW w:w="1350" w:type="dxa"/>
          </w:tcPr>
          <w:p w14:paraId="7594A140" w14:textId="6FACBE21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(0.03)**</w:t>
            </w:r>
          </w:p>
        </w:tc>
        <w:tc>
          <w:tcPr>
            <w:tcW w:w="1350" w:type="dxa"/>
          </w:tcPr>
          <w:p w14:paraId="61FB13B4" w14:textId="56A5596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0.08 (0.03)**</w:t>
            </w:r>
          </w:p>
        </w:tc>
      </w:tr>
      <w:tr w:rsidR="009801CD" w:rsidRPr="009801CD" w14:paraId="6DB3E367" w14:textId="77777777" w:rsidTr="009801CD">
        <w:tc>
          <w:tcPr>
            <w:tcW w:w="4495" w:type="dxa"/>
          </w:tcPr>
          <w:p w14:paraId="2D64F43D" w14:textId="2F98528B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Former smoker</w:t>
            </w:r>
          </w:p>
        </w:tc>
        <w:tc>
          <w:tcPr>
            <w:tcW w:w="1530" w:type="dxa"/>
          </w:tcPr>
          <w:p w14:paraId="14FA8EBF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18770FA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405E17D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30A85ADE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5B2CF83" w14:textId="186C86B6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1.96 (0.13)***</w:t>
            </w:r>
          </w:p>
        </w:tc>
        <w:tc>
          <w:tcPr>
            <w:tcW w:w="1350" w:type="dxa"/>
          </w:tcPr>
          <w:p w14:paraId="77CFBEC3" w14:textId="7F3EF24F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1.95 (0.13)***</w:t>
            </w:r>
          </w:p>
        </w:tc>
        <w:tc>
          <w:tcPr>
            <w:tcW w:w="1350" w:type="dxa"/>
          </w:tcPr>
          <w:p w14:paraId="77D62770" w14:textId="092F8646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1.96 (0.13)***</w:t>
            </w:r>
          </w:p>
        </w:tc>
      </w:tr>
      <w:tr w:rsidR="009801CD" w:rsidRPr="009801CD" w14:paraId="1CFA28F9" w14:textId="77777777" w:rsidTr="009801CD">
        <w:tc>
          <w:tcPr>
            <w:tcW w:w="4495" w:type="dxa"/>
          </w:tcPr>
          <w:p w14:paraId="79957494" w14:textId="01A375B7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Current smoker</w:t>
            </w:r>
          </w:p>
        </w:tc>
        <w:tc>
          <w:tcPr>
            <w:tcW w:w="1530" w:type="dxa"/>
          </w:tcPr>
          <w:p w14:paraId="75A65CD4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5D8FAD0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01AE2B8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27868B6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055ECFB" w14:textId="4593D59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7.25 (0.20)***</w:t>
            </w:r>
          </w:p>
        </w:tc>
        <w:tc>
          <w:tcPr>
            <w:tcW w:w="1350" w:type="dxa"/>
          </w:tcPr>
          <w:p w14:paraId="1B710B03" w14:textId="70DDA694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7.25 (0.20)***</w:t>
            </w:r>
          </w:p>
        </w:tc>
        <w:tc>
          <w:tcPr>
            <w:tcW w:w="1350" w:type="dxa"/>
          </w:tcPr>
          <w:p w14:paraId="5AC043E9" w14:textId="581E83DA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7.25 (0.20)***</w:t>
            </w:r>
          </w:p>
        </w:tc>
      </w:tr>
      <w:tr w:rsidR="009801CD" w:rsidRPr="009801CD" w14:paraId="181D1C76" w14:textId="77777777" w:rsidTr="009801CD">
        <w:tc>
          <w:tcPr>
            <w:tcW w:w="4495" w:type="dxa"/>
          </w:tcPr>
          <w:p w14:paraId="30562A01" w14:textId="76E7B170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Number of chronic health conditions</w:t>
            </w:r>
          </w:p>
        </w:tc>
        <w:tc>
          <w:tcPr>
            <w:tcW w:w="1530" w:type="dxa"/>
          </w:tcPr>
          <w:p w14:paraId="749644BF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CD4FBFC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71D3CD82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657FE1B2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6025209" w14:textId="1A5804F1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(0.04)***</w:t>
            </w:r>
          </w:p>
        </w:tc>
        <w:tc>
          <w:tcPr>
            <w:tcW w:w="1350" w:type="dxa"/>
          </w:tcPr>
          <w:p w14:paraId="52122472" w14:textId="4499772A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(0.04)***</w:t>
            </w:r>
          </w:p>
        </w:tc>
        <w:tc>
          <w:tcPr>
            <w:tcW w:w="1350" w:type="dxa"/>
          </w:tcPr>
          <w:p w14:paraId="1D0D08F3" w14:textId="2F5D7E50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0.34 (0.04)***</w:t>
            </w:r>
          </w:p>
        </w:tc>
      </w:tr>
      <w:tr w:rsidR="009801CD" w:rsidRPr="009801CD" w14:paraId="42A140E9" w14:textId="77777777" w:rsidTr="009801CD">
        <w:tc>
          <w:tcPr>
            <w:tcW w:w="4495" w:type="dxa"/>
          </w:tcPr>
          <w:p w14:paraId="145F32DC" w14:textId="42B95790" w:rsidR="00D7185E" w:rsidRPr="009801CD" w:rsidRDefault="005B1679" w:rsidP="005B1679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Any de</w:t>
            </w:r>
            <w:r w:rsidR="00D7185E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pressive symptoms * Female</w:t>
            </w:r>
          </w:p>
        </w:tc>
        <w:tc>
          <w:tcPr>
            <w:tcW w:w="1530" w:type="dxa"/>
          </w:tcPr>
          <w:p w14:paraId="232EEA6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5B443958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6358CF5D" w14:textId="01624B83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0.10 (0.28)</w:t>
            </w:r>
          </w:p>
        </w:tc>
        <w:tc>
          <w:tcPr>
            <w:tcW w:w="1350" w:type="dxa"/>
          </w:tcPr>
          <w:p w14:paraId="6118204A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59B9A3C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6D78EA74" w14:textId="715ADE96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-0.10 (0.23)</w:t>
            </w:r>
          </w:p>
        </w:tc>
        <w:tc>
          <w:tcPr>
            <w:tcW w:w="1350" w:type="dxa"/>
          </w:tcPr>
          <w:p w14:paraId="52C74B5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</w:tr>
      <w:tr w:rsidR="009801CD" w:rsidRPr="009801CD" w14:paraId="676B60A8" w14:textId="77777777" w:rsidTr="009801CD">
        <w:tc>
          <w:tcPr>
            <w:tcW w:w="4495" w:type="dxa"/>
          </w:tcPr>
          <w:p w14:paraId="7C55F109" w14:textId="5ED0409D" w:rsidR="00D7185E" w:rsidRPr="009801CD" w:rsidRDefault="005B1679" w:rsidP="005B1679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Any d</w:t>
            </w:r>
            <w:r w:rsidR="00D7185E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epressive symptoms * Hispanic</w:t>
            </w:r>
          </w:p>
        </w:tc>
        <w:tc>
          <w:tcPr>
            <w:tcW w:w="1530" w:type="dxa"/>
          </w:tcPr>
          <w:p w14:paraId="080CE700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3567BDC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27DA495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C3B6A36" w14:textId="02383DE0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0.15 (0.42)</w:t>
            </w:r>
          </w:p>
        </w:tc>
        <w:tc>
          <w:tcPr>
            <w:tcW w:w="1350" w:type="dxa"/>
          </w:tcPr>
          <w:p w14:paraId="0E6685E4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0E2B417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2C7A35B6" w14:textId="0F64BBF0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0.19 (0.35)</w:t>
            </w:r>
          </w:p>
        </w:tc>
      </w:tr>
      <w:tr w:rsidR="009801CD" w:rsidRPr="009801CD" w14:paraId="521E797C" w14:textId="77777777" w:rsidTr="009801CD">
        <w:tc>
          <w:tcPr>
            <w:tcW w:w="4495" w:type="dxa"/>
          </w:tcPr>
          <w:p w14:paraId="4FAD8A81" w14:textId="6287FC49" w:rsidR="00D7185E" w:rsidRPr="009801CD" w:rsidRDefault="005B1679" w:rsidP="005B1679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Any d</w:t>
            </w:r>
            <w:r w:rsidR="00D7185E"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epressive symptoms * Non-Hispanic Black or Other</w:t>
            </w:r>
          </w:p>
        </w:tc>
        <w:tc>
          <w:tcPr>
            <w:tcW w:w="1530" w:type="dxa"/>
          </w:tcPr>
          <w:p w14:paraId="4FA747DC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C9EFF1A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0AAD773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3BC2581C" w14:textId="1C3060C4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0.39 (0.37)</w:t>
            </w:r>
          </w:p>
        </w:tc>
        <w:tc>
          <w:tcPr>
            <w:tcW w:w="1350" w:type="dxa"/>
          </w:tcPr>
          <w:p w14:paraId="29BB04B0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06AF979A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1957A33F" w14:textId="036A9DC3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0.43 (0.31)</w:t>
            </w:r>
          </w:p>
        </w:tc>
      </w:tr>
      <w:tr w:rsidR="009801CD" w:rsidRPr="009801CD" w14:paraId="65C25B6B" w14:textId="77777777" w:rsidTr="009801CD">
        <w:tc>
          <w:tcPr>
            <w:tcW w:w="4495" w:type="dxa"/>
          </w:tcPr>
          <w:p w14:paraId="00860231" w14:textId="77777777" w:rsidR="00D7185E" w:rsidRPr="009801CD" w:rsidRDefault="00D7185E" w:rsidP="009801CD">
            <w:pPr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530" w:type="dxa"/>
          </w:tcPr>
          <w:p w14:paraId="300EB67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419601C5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440" w:type="dxa"/>
          </w:tcPr>
          <w:p w14:paraId="32CEC207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0F649C1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43784854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787BA8D6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  <w:tc>
          <w:tcPr>
            <w:tcW w:w="1350" w:type="dxa"/>
          </w:tcPr>
          <w:p w14:paraId="3B091048" w14:textId="777777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</w:p>
        </w:tc>
      </w:tr>
      <w:tr w:rsidR="009801CD" w:rsidRPr="009801CD" w14:paraId="635A394B" w14:textId="77777777" w:rsidTr="009801CD">
        <w:tc>
          <w:tcPr>
            <w:tcW w:w="4495" w:type="dxa"/>
          </w:tcPr>
          <w:p w14:paraId="672D8E55" w14:textId="7EE6120E" w:rsidR="00D7185E" w:rsidRPr="009801CD" w:rsidRDefault="00D7185E" w:rsidP="009801CD">
            <w:pPr>
              <w:jc w:val="right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Adjusted model R2</w:t>
            </w:r>
          </w:p>
        </w:tc>
        <w:tc>
          <w:tcPr>
            <w:tcW w:w="1530" w:type="dxa"/>
          </w:tcPr>
          <w:p w14:paraId="59BA49F0" w14:textId="34B9D30E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0.01</w:t>
            </w:r>
          </w:p>
        </w:tc>
        <w:tc>
          <w:tcPr>
            <w:tcW w:w="1440" w:type="dxa"/>
          </w:tcPr>
          <w:p w14:paraId="3092D2B4" w14:textId="4CDD3F18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0.24</w:t>
            </w:r>
          </w:p>
        </w:tc>
        <w:tc>
          <w:tcPr>
            <w:tcW w:w="1440" w:type="dxa"/>
          </w:tcPr>
          <w:p w14:paraId="0BAA0A47" w14:textId="619BC069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0.24</w:t>
            </w:r>
          </w:p>
        </w:tc>
        <w:tc>
          <w:tcPr>
            <w:tcW w:w="1350" w:type="dxa"/>
          </w:tcPr>
          <w:p w14:paraId="1558F2D4" w14:textId="399AC07C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0.25</w:t>
            </w:r>
          </w:p>
        </w:tc>
        <w:tc>
          <w:tcPr>
            <w:tcW w:w="1350" w:type="dxa"/>
          </w:tcPr>
          <w:p w14:paraId="106868DD" w14:textId="60806929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  <w:tc>
          <w:tcPr>
            <w:tcW w:w="1350" w:type="dxa"/>
          </w:tcPr>
          <w:p w14:paraId="108BA275" w14:textId="01479077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  <w:tc>
          <w:tcPr>
            <w:tcW w:w="1350" w:type="dxa"/>
          </w:tcPr>
          <w:p w14:paraId="57E41082" w14:textId="4A90DB1F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0.48</w:t>
            </w:r>
          </w:p>
        </w:tc>
      </w:tr>
      <w:tr w:rsidR="009801CD" w:rsidRPr="009801CD" w14:paraId="3E2C8E97" w14:textId="77777777" w:rsidTr="009801CD">
        <w:tc>
          <w:tcPr>
            <w:tcW w:w="4495" w:type="dxa"/>
          </w:tcPr>
          <w:p w14:paraId="2F0B8178" w14:textId="5B4FA276" w:rsidR="00D7185E" w:rsidRPr="009801CD" w:rsidRDefault="00D7185E" w:rsidP="009801CD">
            <w:pPr>
              <w:jc w:val="right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F (df1. Df2)</w:t>
            </w:r>
          </w:p>
        </w:tc>
        <w:tc>
          <w:tcPr>
            <w:tcW w:w="1530" w:type="dxa"/>
          </w:tcPr>
          <w:p w14:paraId="6772A578" w14:textId="22187A4C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49.99 (1, 3635)***</w:t>
            </w:r>
          </w:p>
        </w:tc>
        <w:tc>
          <w:tcPr>
            <w:tcW w:w="1440" w:type="dxa"/>
          </w:tcPr>
          <w:p w14:paraId="02DA09F2" w14:textId="576DBABA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119.9 (10, 3626)***</w:t>
            </w:r>
          </w:p>
        </w:tc>
        <w:tc>
          <w:tcPr>
            <w:tcW w:w="1440" w:type="dxa"/>
          </w:tcPr>
          <w:p w14:paraId="01BC3CB2" w14:textId="4061D4B6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109.0 (11, 3625)***</w:t>
            </w:r>
          </w:p>
        </w:tc>
        <w:tc>
          <w:tcPr>
            <w:tcW w:w="1350" w:type="dxa"/>
          </w:tcPr>
          <w:p w14:paraId="2D71197D" w14:textId="1C00EBEB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99.97 (12, 3624)***</w:t>
            </w:r>
          </w:p>
        </w:tc>
        <w:tc>
          <w:tcPr>
            <w:tcW w:w="1350" w:type="dxa"/>
          </w:tcPr>
          <w:p w14:paraId="66EB89F3" w14:textId="535C1BEB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228 (15, 3621)***</w:t>
            </w:r>
          </w:p>
        </w:tc>
        <w:tc>
          <w:tcPr>
            <w:tcW w:w="1350" w:type="dxa"/>
          </w:tcPr>
          <w:p w14:paraId="751814A7" w14:textId="670F7323" w:rsidR="00D7185E" w:rsidRPr="009801CD" w:rsidRDefault="00D7185E" w:rsidP="009801CD">
            <w:pP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213.7 (16, 3620)***</w:t>
            </w:r>
          </w:p>
        </w:tc>
        <w:tc>
          <w:tcPr>
            <w:tcW w:w="1350" w:type="dxa"/>
          </w:tcPr>
          <w:p w14:paraId="37DD41A8" w14:textId="172437F1" w:rsidR="00D7185E" w:rsidRPr="009801CD" w:rsidRDefault="00D7185E" w:rsidP="009801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</w:pPr>
            <w:r w:rsidRPr="009801CD">
              <w:rPr>
                <w:rFonts w:asciiTheme="minorHAnsi" w:eastAsiaTheme="minorEastAsia" w:hAnsiTheme="minorHAnsi" w:cstheme="minorHAnsi"/>
                <w:color w:val="000000"/>
                <w:kern w:val="2"/>
                <w:sz w:val="18"/>
                <w:szCs w:val="18"/>
                <w:lang w:val="en-US" w:eastAsia="zh-CN"/>
                <w14:ligatures w14:val="standardContextual"/>
              </w:rPr>
              <w:t>201.3 (17, 3619)</w:t>
            </w:r>
          </w:p>
        </w:tc>
      </w:tr>
    </w:tbl>
    <w:p w14:paraId="6B0175D6" w14:textId="22826B46" w:rsidR="007905C4" w:rsidRPr="00940A3B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before="120" w:line="360" w:lineRule="auto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40A3B">
        <w:rPr>
          <w:rFonts w:ascii="Calibri" w:hAnsi="Calibri" w:cs="Calibri"/>
          <w:color w:val="000000"/>
          <w:sz w:val="22"/>
          <w:szCs w:val="22"/>
          <w:vertAlign w:val="superscript"/>
          <w:lang w:val="en-US"/>
        </w:rPr>
        <w:t>a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The primary model </w:t>
      </w:r>
      <w:r w:rsidR="008773C1">
        <w:rPr>
          <w:rFonts w:ascii="Calibri" w:hAnsi="Calibri" w:cs="Calibri"/>
          <w:color w:val="000000"/>
          <w:sz w:val="22"/>
          <w:szCs w:val="22"/>
          <w:lang w:val="en-US"/>
        </w:rPr>
        <w:t xml:space="preserve">1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is adjusted for age, </w:t>
      </w:r>
      <w:r w:rsidR="00BD02E7">
        <w:rPr>
          <w:rFonts w:ascii="Calibri" w:hAnsi="Calibri" w:cs="Calibri"/>
          <w:color w:val="000000"/>
          <w:sz w:val="22"/>
          <w:szCs w:val="22"/>
          <w:lang w:val="en-US"/>
        </w:rPr>
        <w:t>gender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, race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/ethnicity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, highest degree obtained, marital status, percentage of granulocytes, and percentage of monocytes.</w:t>
      </w:r>
    </w:p>
    <w:p w14:paraId="32127234" w14:textId="012F1B0A" w:rsidR="007905C4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 w:rsidRPr="00940A3B">
        <w:rPr>
          <w:rFonts w:ascii="Calibri" w:hAnsi="Calibri" w:cs="Calibri"/>
          <w:color w:val="000000"/>
          <w:sz w:val="22"/>
          <w:szCs w:val="22"/>
          <w:vertAlign w:val="superscript"/>
          <w:lang w:val="en-US"/>
        </w:rPr>
        <w:t>b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The 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secondary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 model </w:t>
      </w:r>
      <w:r w:rsidR="008773C1">
        <w:rPr>
          <w:rFonts w:ascii="Calibri" w:hAnsi="Calibri" w:cs="Calibri"/>
          <w:color w:val="000000"/>
          <w:sz w:val="22"/>
          <w:szCs w:val="22"/>
          <w:lang w:val="en-US"/>
        </w:rPr>
        <w:t xml:space="preserve">2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is adjusted for all covariates in the primary model and 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physical activity,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>number of days per week with alcohol consumption, smoking status</w:t>
      </w:r>
      <w:r>
        <w:rPr>
          <w:rFonts w:ascii="Calibri" w:hAnsi="Calibri" w:cs="Calibri"/>
          <w:color w:val="000000"/>
          <w:sz w:val="22"/>
          <w:szCs w:val="22"/>
          <w:lang w:val="en-US"/>
        </w:rPr>
        <w:t>, and</w:t>
      </w:r>
      <w:r w:rsidRPr="00A81513">
        <w:rPr>
          <w:rFonts w:ascii="Calibri" w:hAnsi="Calibri" w:cs="Calibri"/>
          <w:color w:val="000000"/>
          <w:sz w:val="22"/>
          <w:szCs w:val="22"/>
          <w:lang w:val="en-US"/>
        </w:rPr>
        <w:t xml:space="preserve"> </w:t>
      </w:r>
      <w:r w:rsidRPr="00940A3B">
        <w:rPr>
          <w:rFonts w:ascii="Calibri" w:hAnsi="Calibri" w:cs="Calibri"/>
          <w:color w:val="000000"/>
          <w:sz w:val="22"/>
          <w:szCs w:val="22"/>
          <w:lang w:val="en-US"/>
        </w:rPr>
        <w:t xml:space="preserve">number of chronic health conditions. </w:t>
      </w:r>
    </w:p>
    <w:p w14:paraId="08B3F841" w14:textId="77777777" w:rsidR="007905C4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Interaction models include a statistical interaction term for depressive symptoms x gender or depressive symptoms x race/ethnicity. Reference categories are male, non-Hispanic white, less than high school, never married, and never smoker</w:t>
      </w:r>
    </w:p>
    <w:p w14:paraId="7B479466" w14:textId="25A80F8A" w:rsidR="007905C4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 xml:space="preserve">Depressives symptoms are evaluated for three different operationalization: continuous depressive symptoms (CES-D 8-item short form), high depressive symptoms (CES-D score ≥ 4), and any depressive symptoms (0 depressive symptoms vs. any). </w:t>
      </w:r>
    </w:p>
    <w:p w14:paraId="71BFD2D9" w14:textId="77777777" w:rsidR="00BD0C79" w:rsidRPr="00940A3B" w:rsidRDefault="00BD0C79" w:rsidP="00BD0C7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</w:pPr>
      <w:r>
        <w:rPr>
          <w:rFonts w:ascii="Calibri" w:hAnsi="Calibri" w:cs="Calibri"/>
          <w:color w:val="000000"/>
          <w:sz w:val="22"/>
          <w:szCs w:val="22"/>
          <w:lang w:val="en-US"/>
        </w:rPr>
        <w:t>*** P &lt; 0.001, ** P&lt;0.01, *P&lt;0.05</w:t>
      </w:r>
    </w:p>
    <w:p w14:paraId="640A1476" w14:textId="77777777" w:rsidR="00BD0C79" w:rsidRPr="003648FB" w:rsidRDefault="00BD0C79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b/>
          <w:color w:val="000000"/>
          <w:sz w:val="22"/>
          <w:szCs w:val="22"/>
          <w:lang w:val="en-US"/>
        </w:rPr>
      </w:pPr>
    </w:p>
    <w:p w14:paraId="04151581" w14:textId="37E6A080" w:rsidR="007905C4" w:rsidRPr="00940A3B" w:rsidRDefault="007905C4" w:rsidP="007905C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82" w:hanging="482"/>
        <w:rPr>
          <w:rFonts w:ascii="Calibri" w:hAnsi="Calibri" w:cs="Calibri"/>
          <w:color w:val="000000"/>
          <w:sz w:val="22"/>
          <w:szCs w:val="22"/>
          <w:lang w:val="en-US"/>
        </w:rPr>
        <w:sectPr w:rsidR="007905C4" w:rsidRPr="00940A3B" w:rsidSect="00CF7C07">
          <w:pgSz w:w="15840" w:h="12240" w:orient="landscape"/>
          <w:pgMar w:top="720" w:right="720" w:bottom="720" w:left="720" w:header="720" w:footer="720" w:gutter="0"/>
          <w:cols w:space="720"/>
        </w:sectPr>
      </w:pPr>
    </w:p>
    <w:p w14:paraId="54DC5D61" w14:textId="77777777" w:rsidR="00864ABD" w:rsidRPr="00864ABD" w:rsidRDefault="00864ABD" w:rsidP="00864ABD">
      <w:pPr>
        <w:pBdr>
          <w:top w:val="nil"/>
          <w:left w:val="nil"/>
          <w:bottom w:val="nil"/>
          <w:right w:val="nil"/>
          <w:between w:val="nil"/>
        </w:pBdr>
        <w:spacing w:before="240" w:after="160" w:line="240" w:lineRule="auto"/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</w:pPr>
      <w:r w:rsidRPr="00864ABD">
        <w:rPr>
          <w:rFonts w:asciiTheme="minorHAnsi" w:eastAsiaTheme="minorEastAsia" w:hAnsiTheme="minorHAnsi" w:cstheme="minorHAnsi"/>
          <w:b/>
          <w:bCs/>
          <w:color w:val="000000"/>
          <w:kern w:val="2"/>
          <w:sz w:val="22"/>
          <w:szCs w:val="22"/>
          <w:lang w:val="en-US" w:eastAsia="zh-CN"/>
          <w14:ligatures w14:val="standardContextual"/>
        </w:rPr>
        <w:t xml:space="preserve">Supplemental Figure 1 </w:t>
      </w:r>
    </w:p>
    <w:p w14:paraId="3D95DC92" w14:textId="7CE9B9DA" w:rsidR="00864ABD" w:rsidRPr="00864ABD" w:rsidRDefault="00864ABD" w:rsidP="00864ABD">
      <w:pPr>
        <w:pBdr>
          <w:top w:val="nil"/>
          <w:left w:val="nil"/>
          <w:bottom w:val="nil"/>
          <w:right w:val="nil"/>
          <w:between w:val="nil"/>
        </w:pBdr>
        <w:spacing w:before="240" w:after="160" w:line="240" w:lineRule="auto"/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</w:pP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Histogram plots of age acceleration based on five epigenetic clocks among the analytic sample of the 2016 Health and Retirement Study Venous Blood Study participants with DNA methylation data (n=3,</w:t>
      </w:r>
      <w:r w:rsidR="00FE42F1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882</w:t>
      </w:r>
      <w:r w:rsidRPr="00864ABD">
        <w:rPr>
          <w:rFonts w:asciiTheme="minorHAnsi" w:eastAsiaTheme="minorEastAsia" w:hAnsiTheme="minorHAnsi" w:cstheme="minorHAnsi"/>
          <w:i/>
          <w:iCs/>
          <w:color w:val="000000"/>
          <w:kern w:val="2"/>
          <w:sz w:val="22"/>
          <w:szCs w:val="22"/>
          <w:lang w:val="en-US" w:eastAsia="zh-CN"/>
          <w14:ligatures w14:val="standardContextual"/>
        </w:rPr>
        <w:t>)</w:t>
      </w:r>
    </w:p>
    <w:p w14:paraId="791D2919" w14:textId="12E3EE38" w:rsidR="00864ABD" w:rsidRPr="00864ABD" w:rsidRDefault="00B75E5D" w:rsidP="00864ABD">
      <w:pPr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noProof/>
          <w:sz w:val="22"/>
          <w:szCs w:val="22"/>
          <w:lang w:val="en-US" w:eastAsia="en-US"/>
        </w:rPr>
        <w:drawing>
          <wp:inline distT="0" distB="0" distL="0" distR="0" wp14:anchorId="4D368979" wp14:editId="6FBCC9BD">
            <wp:extent cx="5943600" cy="2946400"/>
            <wp:effectExtent l="0" t="0" r="0" b="6350"/>
            <wp:docPr id="9005019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501997" name="Picture 90050199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4ABD" w:rsidRPr="00864ABD" w:rsidSect="00864ABD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1EE6D" w14:textId="77777777" w:rsidR="00203DE8" w:rsidRDefault="00203DE8" w:rsidP="006529B1">
      <w:pPr>
        <w:spacing w:line="240" w:lineRule="auto"/>
      </w:pPr>
      <w:r>
        <w:separator/>
      </w:r>
    </w:p>
  </w:endnote>
  <w:endnote w:type="continuationSeparator" w:id="0">
    <w:p w14:paraId="56B91D77" w14:textId="77777777" w:rsidR="00203DE8" w:rsidRDefault="00203DE8" w:rsidP="006529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249F00" w14:textId="77777777" w:rsidR="002F5AE1" w:rsidRDefault="002F5A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64562B" w14:textId="77777777" w:rsidR="002F5AE1" w:rsidRDefault="002F5A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EA373D" w14:textId="77777777" w:rsidR="00203DE8" w:rsidRDefault="00203DE8" w:rsidP="006529B1">
      <w:pPr>
        <w:spacing w:line="240" w:lineRule="auto"/>
      </w:pPr>
      <w:r>
        <w:separator/>
      </w:r>
    </w:p>
  </w:footnote>
  <w:footnote w:type="continuationSeparator" w:id="0">
    <w:p w14:paraId="56E86192" w14:textId="77777777" w:rsidR="00203DE8" w:rsidRDefault="00203DE8" w:rsidP="006529B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3D60A" w14:textId="77777777" w:rsidR="002F5AE1" w:rsidRDefault="002F5A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72D56" w14:textId="77777777" w:rsidR="002F5AE1" w:rsidRDefault="002F5AE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C8CAE" w14:textId="77777777" w:rsidR="002F5AE1" w:rsidRDefault="002F5A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1FECA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74E2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E8F228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A274B1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D2442F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9147BC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594C1B5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34C6DA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C472E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DC819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205A3"/>
    <w:multiLevelType w:val="multilevel"/>
    <w:tmpl w:val="BC7C7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58633422">
    <w:abstractNumId w:val="15"/>
  </w:num>
  <w:num w:numId="2" w16cid:durableId="14713613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70823">
    <w:abstractNumId w:val="16"/>
  </w:num>
  <w:num w:numId="4" w16cid:durableId="1312251123">
    <w:abstractNumId w:val="20"/>
  </w:num>
  <w:num w:numId="5" w16cid:durableId="1391657638">
    <w:abstractNumId w:val="1"/>
  </w:num>
  <w:num w:numId="6" w16cid:durableId="443767606">
    <w:abstractNumId w:val="2"/>
  </w:num>
  <w:num w:numId="7" w16cid:durableId="1349217349">
    <w:abstractNumId w:val="3"/>
  </w:num>
  <w:num w:numId="8" w16cid:durableId="1251815307">
    <w:abstractNumId w:val="4"/>
  </w:num>
  <w:num w:numId="9" w16cid:durableId="72289526">
    <w:abstractNumId w:val="9"/>
  </w:num>
  <w:num w:numId="10" w16cid:durableId="533886779">
    <w:abstractNumId w:val="5"/>
  </w:num>
  <w:num w:numId="11" w16cid:durableId="1055200702">
    <w:abstractNumId w:val="7"/>
  </w:num>
  <w:num w:numId="12" w16cid:durableId="914512336">
    <w:abstractNumId w:val="6"/>
  </w:num>
  <w:num w:numId="13" w16cid:durableId="231699756">
    <w:abstractNumId w:val="10"/>
  </w:num>
  <w:num w:numId="14" w16cid:durableId="1495684841">
    <w:abstractNumId w:val="8"/>
  </w:num>
  <w:num w:numId="15" w16cid:durableId="517236986">
    <w:abstractNumId w:val="18"/>
  </w:num>
  <w:num w:numId="16" w16cid:durableId="1801921940">
    <w:abstractNumId w:val="21"/>
  </w:num>
  <w:num w:numId="17" w16cid:durableId="432744440">
    <w:abstractNumId w:val="14"/>
  </w:num>
  <w:num w:numId="18" w16cid:durableId="1799908438">
    <w:abstractNumId w:val="17"/>
  </w:num>
  <w:num w:numId="19" w16cid:durableId="1037854148">
    <w:abstractNumId w:val="11"/>
  </w:num>
  <w:num w:numId="20" w16cid:durableId="990988709">
    <w:abstractNumId w:val="0"/>
  </w:num>
  <w:num w:numId="21" w16cid:durableId="1551646596">
    <w:abstractNumId w:val="12"/>
  </w:num>
  <w:num w:numId="22" w16cid:durableId="404030527">
    <w:abstractNumId w:val="19"/>
  </w:num>
  <w:num w:numId="23" w16cid:durableId="1392385582">
    <w:abstractNumId w:val="22"/>
  </w:num>
  <w:num w:numId="24" w16cid:durableId="2061509985">
    <w:abstractNumId w:val="23"/>
  </w:num>
  <w:num w:numId="25" w16cid:durableId="1106000979">
    <w:abstractNumId w:val="13"/>
  </w:num>
  <w:num w:numId="26" w16cid:durableId="142595674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B17"/>
    <w:rsid w:val="00001976"/>
    <w:rsid w:val="00002144"/>
    <w:rsid w:val="000056A8"/>
    <w:rsid w:val="00014A79"/>
    <w:rsid w:val="00021A80"/>
    <w:rsid w:val="00023AB9"/>
    <w:rsid w:val="00024109"/>
    <w:rsid w:val="000470DB"/>
    <w:rsid w:val="000579CE"/>
    <w:rsid w:val="00060123"/>
    <w:rsid w:val="00071D5F"/>
    <w:rsid w:val="000741BD"/>
    <w:rsid w:val="0008632B"/>
    <w:rsid w:val="000A4F5B"/>
    <w:rsid w:val="000D7A97"/>
    <w:rsid w:val="000E34F0"/>
    <w:rsid w:val="000F329D"/>
    <w:rsid w:val="000F3B5E"/>
    <w:rsid w:val="00110B0E"/>
    <w:rsid w:val="00115083"/>
    <w:rsid w:val="00126701"/>
    <w:rsid w:val="001351D1"/>
    <w:rsid w:val="00135290"/>
    <w:rsid w:val="001359FD"/>
    <w:rsid w:val="00145220"/>
    <w:rsid w:val="00160A31"/>
    <w:rsid w:val="00160B40"/>
    <w:rsid w:val="00170CB1"/>
    <w:rsid w:val="001870E3"/>
    <w:rsid w:val="00194537"/>
    <w:rsid w:val="00196102"/>
    <w:rsid w:val="001B1363"/>
    <w:rsid w:val="001C0269"/>
    <w:rsid w:val="001C08E8"/>
    <w:rsid w:val="001C4767"/>
    <w:rsid w:val="001E5DD1"/>
    <w:rsid w:val="001F044F"/>
    <w:rsid w:val="002027DC"/>
    <w:rsid w:val="00203DE8"/>
    <w:rsid w:val="002166EA"/>
    <w:rsid w:val="00232C11"/>
    <w:rsid w:val="0023559E"/>
    <w:rsid w:val="002442BF"/>
    <w:rsid w:val="00262B41"/>
    <w:rsid w:val="00272B02"/>
    <w:rsid w:val="00284E56"/>
    <w:rsid w:val="00291B47"/>
    <w:rsid w:val="002939E3"/>
    <w:rsid w:val="002947B3"/>
    <w:rsid w:val="002D4BDA"/>
    <w:rsid w:val="002E5F4C"/>
    <w:rsid w:val="002F5AE1"/>
    <w:rsid w:val="00307386"/>
    <w:rsid w:val="0031439E"/>
    <w:rsid w:val="00315A81"/>
    <w:rsid w:val="00352716"/>
    <w:rsid w:val="003551AA"/>
    <w:rsid w:val="00361B17"/>
    <w:rsid w:val="00370F9A"/>
    <w:rsid w:val="003724E6"/>
    <w:rsid w:val="00376BB9"/>
    <w:rsid w:val="00386ECF"/>
    <w:rsid w:val="00390AD7"/>
    <w:rsid w:val="003A7EE0"/>
    <w:rsid w:val="003C2A7A"/>
    <w:rsid w:val="003D0BD5"/>
    <w:rsid w:val="003D3D7E"/>
    <w:rsid w:val="00400853"/>
    <w:rsid w:val="004015C7"/>
    <w:rsid w:val="00411BCA"/>
    <w:rsid w:val="0041457E"/>
    <w:rsid w:val="00417670"/>
    <w:rsid w:val="0042089B"/>
    <w:rsid w:val="0043430C"/>
    <w:rsid w:val="00441702"/>
    <w:rsid w:val="00450598"/>
    <w:rsid w:val="00453543"/>
    <w:rsid w:val="00463241"/>
    <w:rsid w:val="00496474"/>
    <w:rsid w:val="004B1339"/>
    <w:rsid w:val="004B58FA"/>
    <w:rsid w:val="004B69B6"/>
    <w:rsid w:val="004D5185"/>
    <w:rsid w:val="004D68DF"/>
    <w:rsid w:val="004D6F6F"/>
    <w:rsid w:val="005018E1"/>
    <w:rsid w:val="00513C3F"/>
    <w:rsid w:val="00522B5F"/>
    <w:rsid w:val="00523112"/>
    <w:rsid w:val="00526B3A"/>
    <w:rsid w:val="00530BED"/>
    <w:rsid w:val="00561F18"/>
    <w:rsid w:val="0056262D"/>
    <w:rsid w:val="005644BA"/>
    <w:rsid w:val="00564FCD"/>
    <w:rsid w:val="00572DFA"/>
    <w:rsid w:val="005B1679"/>
    <w:rsid w:val="005C0AC2"/>
    <w:rsid w:val="005C2611"/>
    <w:rsid w:val="005C722F"/>
    <w:rsid w:val="005D45CC"/>
    <w:rsid w:val="005E5675"/>
    <w:rsid w:val="00610A3B"/>
    <w:rsid w:val="00624D4A"/>
    <w:rsid w:val="00631DE7"/>
    <w:rsid w:val="00642929"/>
    <w:rsid w:val="006529B1"/>
    <w:rsid w:val="00653B33"/>
    <w:rsid w:val="00662F16"/>
    <w:rsid w:val="006A2457"/>
    <w:rsid w:val="006B54EC"/>
    <w:rsid w:val="006D3BB6"/>
    <w:rsid w:val="006E597A"/>
    <w:rsid w:val="007045D5"/>
    <w:rsid w:val="00710259"/>
    <w:rsid w:val="00717680"/>
    <w:rsid w:val="007301B5"/>
    <w:rsid w:val="00757C2D"/>
    <w:rsid w:val="00764DE1"/>
    <w:rsid w:val="00766DD0"/>
    <w:rsid w:val="00780FCE"/>
    <w:rsid w:val="007905C4"/>
    <w:rsid w:val="007968EC"/>
    <w:rsid w:val="007B40D5"/>
    <w:rsid w:val="007F07E2"/>
    <w:rsid w:val="007F7540"/>
    <w:rsid w:val="00801BFF"/>
    <w:rsid w:val="0080512F"/>
    <w:rsid w:val="00820BC0"/>
    <w:rsid w:val="00861CBC"/>
    <w:rsid w:val="00864ABD"/>
    <w:rsid w:val="008763B9"/>
    <w:rsid w:val="008773C1"/>
    <w:rsid w:val="008A4989"/>
    <w:rsid w:val="008B59D5"/>
    <w:rsid w:val="008B7793"/>
    <w:rsid w:val="008C62A1"/>
    <w:rsid w:val="008D16C9"/>
    <w:rsid w:val="008D6064"/>
    <w:rsid w:val="008F34E9"/>
    <w:rsid w:val="00921078"/>
    <w:rsid w:val="00951F9A"/>
    <w:rsid w:val="00956328"/>
    <w:rsid w:val="0097281A"/>
    <w:rsid w:val="00977751"/>
    <w:rsid w:val="009801CD"/>
    <w:rsid w:val="00992A9A"/>
    <w:rsid w:val="009A1C87"/>
    <w:rsid w:val="009A4B19"/>
    <w:rsid w:val="009B2FC5"/>
    <w:rsid w:val="009B5FBB"/>
    <w:rsid w:val="009D42C3"/>
    <w:rsid w:val="009F2423"/>
    <w:rsid w:val="00A00FD3"/>
    <w:rsid w:val="00A074DF"/>
    <w:rsid w:val="00A30E84"/>
    <w:rsid w:val="00A3383C"/>
    <w:rsid w:val="00A7396A"/>
    <w:rsid w:val="00A742A3"/>
    <w:rsid w:val="00A77DA6"/>
    <w:rsid w:val="00AB62E0"/>
    <w:rsid w:val="00AD055E"/>
    <w:rsid w:val="00AD571B"/>
    <w:rsid w:val="00B05DC7"/>
    <w:rsid w:val="00B203F7"/>
    <w:rsid w:val="00B27252"/>
    <w:rsid w:val="00B34EE0"/>
    <w:rsid w:val="00B50587"/>
    <w:rsid w:val="00B529CE"/>
    <w:rsid w:val="00B56018"/>
    <w:rsid w:val="00B566D3"/>
    <w:rsid w:val="00B6029E"/>
    <w:rsid w:val="00B609E8"/>
    <w:rsid w:val="00B7413A"/>
    <w:rsid w:val="00B75E5D"/>
    <w:rsid w:val="00BB0255"/>
    <w:rsid w:val="00BB6943"/>
    <w:rsid w:val="00BC0725"/>
    <w:rsid w:val="00BC7888"/>
    <w:rsid w:val="00BD02E7"/>
    <w:rsid w:val="00BD0C79"/>
    <w:rsid w:val="00BD10E3"/>
    <w:rsid w:val="00BD72C8"/>
    <w:rsid w:val="00BE06E8"/>
    <w:rsid w:val="00BE24B6"/>
    <w:rsid w:val="00BE5B28"/>
    <w:rsid w:val="00BE60F8"/>
    <w:rsid w:val="00BF799F"/>
    <w:rsid w:val="00C05452"/>
    <w:rsid w:val="00C12AAB"/>
    <w:rsid w:val="00C30D41"/>
    <w:rsid w:val="00C4032C"/>
    <w:rsid w:val="00C515B4"/>
    <w:rsid w:val="00C555E3"/>
    <w:rsid w:val="00C562B6"/>
    <w:rsid w:val="00C63744"/>
    <w:rsid w:val="00C70DB7"/>
    <w:rsid w:val="00C74D15"/>
    <w:rsid w:val="00C821C4"/>
    <w:rsid w:val="00C9094E"/>
    <w:rsid w:val="00C9764C"/>
    <w:rsid w:val="00CB74EF"/>
    <w:rsid w:val="00CE3C27"/>
    <w:rsid w:val="00CE3DE2"/>
    <w:rsid w:val="00CE4BBE"/>
    <w:rsid w:val="00CE540D"/>
    <w:rsid w:val="00CF7C07"/>
    <w:rsid w:val="00D05C30"/>
    <w:rsid w:val="00D060B1"/>
    <w:rsid w:val="00D06B62"/>
    <w:rsid w:val="00D074AA"/>
    <w:rsid w:val="00D2382E"/>
    <w:rsid w:val="00D523F3"/>
    <w:rsid w:val="00D714F2"/>
    <w:rsid w:val="00D7185E"/>
    <w:rsid w:val="00D749ED"/>
    <w:rsid w:val="00DA1A94"/>
    <w:rsid w:val="00DB0036"/>
    <w:rsid w:val="00DB2F87"/>
    <w:rsid w:val="00DB4CAA"/>
    <w:rsid w:val="00DB61C3"/>
    <w:rsid w:val="00DC6A04"/>
    <w:rsid w:val="00DC73C4"/>
    <w:rsid w:val="00DC743E"/>
    <w:rsid w:val="00DD19EF"/>
    <w:rsid w:val="00DE7000"/>
    <w:rsid w:val="00E041BD"/>
    <w:rsid w:val="00E10D09"/>
    <w:rsid w:val="00E11B00"/>
    <w:rsid w:val="00E150FF"/>
    <w:rsid w:val="00E2482B"/>
    <w:rsid w:val="00E31ECD"/>
    <w:rsid w:val="00E42EAB"/>
    <w:rsid w:val="00E43698"/>
    <w:rsid w:val="00E466F9"/>
    <w:rsid w:val="00E5451E"/>
    <w:rsid w:val="00E57FED"/>
    <w:rsid w:val="00E86EF4"/>
    <w:rsid w:val="00E917F0"/>
    <w:rsid w:val="00E93FAC"/>
    <w:rsid w:val="00E9708D"/>
    <w:rsid w:val="00EA7377"/>
    <w:rsid w:val="00ED342C"/>
    <w:rsid w:val="00ED4482"/>
    <w:rsid w:val="00ED47AB"/>
    <w:rsid w:val="00EF349A"/>
    <w:rsid w:val="00EF3F5F"/>
    <w:rsid w:val="00EF7A42"/>
    <w:rsid w:val="00F021C8"/>
    <w:rsid w:val="00F0372B"/>
    <w:rsid w:val="00F23ABC"/>
    <w:rsid w:val="00F2725E"/>
    <w:rsid w:val="00F40CAF"/>
    <w:rsid w:val="00F5691E"/>
    <w:rsid w:val="00F7779D"/>
    <w:rsid w:val="00F87C00"/>
    <w:rsid w:val="00FA2AEB"/>
    <w:rsid w:val="00FA32A3"/>
    <w:rsid w:val="00FB01E1"/>
    <w:rsid w:val="00FC7BC6"/>
    <w:rsid w:val="00FE1D1E"/>
    <w:rsid w:val="00FE42F1"/>
    <w:rsid w:val="00FE5A24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34AF92"/>
  <w15:docId w15:val="{F5DC1B0C-60D2-40BC-BBC9-CEC0277E6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sz w:val="24"/>
        <w:szCs w:val="24"/>
        <w:lang w:val="en-GB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3112"/>
    <w:rPr>
      <w:rFonts w:eastAsia="Times New Roman"/>
      <w:lang w:eastAsia="en-GB"/>
    </w:rPr>
  </w:style>
  <w:style w:type="paragraph" w:styleId="Heading1">
    <w:name w:val="heading 1"/>
    <w:basedOn w:val="Normal"/>
    <w:next w:val="Paragraph"/>
    <w:link w:val="Heading1Char"/>
    <w:qFormat/>
    <w:rsid w:val="00523112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Paragraph"/>
    <w:link w:val="Heading2Char"/>
    <w:qFormat/>
    <w:rsid w:val="00523112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Heading3">
    <w:name w:val="heading 3"/>
    <w:basedOn w:val="Normal"/>
    <w:next w:val="Paragraph"/>
    <w:link w:val="Heading3Char"/>
    <w:qFormat/>
    <w:rsid w:val="0052311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Heading4">
    <w:name w:val="heading 4"/>
    <w:basedOn w:val="Paragraph"/>
    <w:next w:val="Newparagraph"/>
    <w:link w:val="Heading4Char"/>
    <w:rsid w:val="00523112"/>
    <w:pPr>
      <w:spacing w:before="3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690079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rsid w:val="00523112"/>
    <w:rPr>
      <w:rFonts w:eastAsia="Times New Roman" w:cs="Arial"/>
      <w:b/>
      <w:bCs/>
      <w:kern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523112"/>
    <w:rPr>
      <w:rFonts w:eastAsia="Times New Roman" w:cs="Arial"/>
      <w:b/>
      <w:bCs/>
      <w:i/>
      <w:iCs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523112"/>
    <w:rPr>
      <w:rFonts w:eastAsia="Times New Roman" w:cs="Arial"/>
      <w:bCs/>
      <w:i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523112"/>
    <w:rPr>
      <w:rFonts w:eastAsia="Times New Roman"/>
      <w:bCs/>
      <w:szCs w:val="28"/>
      <w:lang w:eastAsia="en-GB"/>
    </w:rPr>
  </w:style>
  <w:style w:type="paragraph" w:customStyle="1" w:styleId="Articletitle">
    <w:name w:val="Article title"/>
    <w:basedOn w:val="Normal"/>
    <w:next w:val="Normal"/>
    <w:qFormat/>
    <w:rsid w:val="00523112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Normal"/>
    <w:next w:val="Normal"/>
    <w:qFormat/>
    <w:rsid w:val="00523112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Normal"/>
    <w:qFormat/>
    <w:rsid w:val="00523112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Normal"/>
    <w:qFormat/>
    <w:rsid w:val="00523112"/>
  </w:style>
  <w:style w:type="paragraph" w:customStyle="1" w:styleId="Abstract">
    <w:name w:val="Abstract"/>
    <w:basedOn w:val="Normal"/>
    <w:next w:val="Keywords"/>
    <w:qFormat/>
    <w:rsid w:val="00523112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Normal"/>
    <w:next w:val="Paragraph"/>
    <w:qFormat/>
    <w:rsid w:val="00523112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Normal"/>
    <w:qFormat/>
    <w:rsid w:val="00523112"/>
    <w:pPr>
      <w:spacing w:before="240" w:line="360" w:lineRule="auto"/>
    </w:pPr>
  </w:style>
  <w:style w:type="paragraph" w:customStyle="1" w:styleId="Displayedquotation">
    <w:name w:val="Displayed quotation"/>
    <w:basedOn w:val="Normal"/>
    <w:qFormat/>
    <w:rsid w:val="00523112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523112"/>
    <w:pPr>
      <w:widowControl/>
      <w:numPr>
        <w:numId w:val="15"/>
      </w:numPr>
      <w:spacing w:after="240"/>
      <w:contextualSpacing/>
    </w:pPr>
  </w:style>
  <w:style w:type="paragraph" w:customStyle="1" w:styleId="Displayedequation">
    <w:name w:val="Displayed equation"/>
    <w:basedOn w:val="Normal"/>
    <w:next w:val="Paragraph"/>
    <w:qFormat/>
    <w:rsid w:val="00523112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Normal"/>
    <w:next w:val="Normal"/>
    <w:qFormat/>
    <w:rsid w:val="00523112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Normal"/>
    <w:next w:val="Normal"/>
    <w:qFormat/>
    <w:rsid w:val="00523112"/>
    <w:pPr>
      <w:spacing w:before="240" w:line="360" w:lineRule="auto"/>
    </w:pPr>
  </w:style>
  <w:style w:type="paragraph" w:customStyle="1" w:styleId="Figurecaption">
    <w:name w:val="Figure caption"/>
    <w:basedOn w:val="Normal"/>
    <w:next w:val="Normal"/>
    <w:qFormat/>
    <w:rsid w:val="00523112"/>
    <w:pPr>
      <w:spacing w:before="240" w:line="360" w:lineRule="auto"/>
    </w:pPr>
  </w:style>
  <w:style w:type="paragraph" w:customStyle="1" w:styleId="Footnotes">
    <w:name w:val="Footnotes"/>
    <w:basedOn w:val="Normal"/>
    <w:qFormat/>
    <w:rsid w:val="00523112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Normal"/>
    <w:qFormat/>
    <w:rsid w:val="00523112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Normal"/>
    <w:next w:val="Normal"/>
    <w:rsid w:val="00523112"/>
  </w:style>
  <w:style w:type="paragraph" w:customStyle="1" w:styleId="Paragraph">
    <w:name w:val="Paragraph"/>
    <w:basedOn w:val="Normal"/>
    <w:next w:val="Newparagraph"/>
    <w:qFormat/>
    <w:rsid w:val="00523112"/>
    <w:pPr>
      <w:widowControl w:val="0"/>
      <w:spacing w:before="240"/>
    </w:pPr>
  </w:style>
  <w:style w:type="paragraph" w:customStyle="1" w:styleId="Newparagraph">
    <w:name w:val="New paragraph"/>
    <w:basedOn w:val="Normal"/>
    <w:qFormat/>
    <w:rsid w:val="00523112"/>
    <w:pPr>
      <w:ind w:firstLine="720"/>
    </w:pPr>
  </w:style>
  <w:style w:type="paragraph" w:styleId="NormalIndent">
    <w:name w:val="Normal Indent"/>
    <w:basedOn w:val="Normal"/>
    <w:rsid w:val="00523112"/>
    <w:pPr>
      <w:ind w:left="720"/>
    </w:pPr>
  </w:style>
  <w:style w:type="paragraph" w:customStyle="1" w:styleId="References">
    <w:name w:val="References"/>
    <w:basedOn w:val="Normal"/>
    <w:qFormat/>
    <w:rsid w:val="00523112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523112"/>
  </w:style>
  <w:style w:type="paragraph" w:customStyle="1" w:styleId="Bulletedlist">
    <w:name w:val="Bulleted list"/>
    <w:basedOn w:val="Paragraph"/>
    <w:next w:val="Paragraph"/>
    <w:qFormat/>
    <w:rsid w:val="00523112"/>
    <w:pPr>
      <w:widowControl/>
      <w:numPr>
        <w:numId w:val="16"/>
      </w:numPr>
      <w:spacing w:after="240"/>
      <w:contextualSpacing/>
    </w:pPr>
  </w:style>
  <w:style w:type="paragraph" w:styleId="FootnoteText">
    <w:name w:val="footnote text"/>
    <w:basedOn w:val="Normal"/>
    <w:link w:val="FootnoteTextChar"/>
    <w:autoRedefine/>
    <w:rsid w:val="00523112"/>
    <w:pPr>
      <w:ind w:left="284" w:hanging="284"/>
    </w:pPr>
    <w:rPr>
      <w:sz w:val="22"/>
      <w:szCs w:val="20"/>
    </w:rPr>
  </w:style>
  <w:style w:type="character" w:customStyle="1" w:styleId="FootnoteTextChar">
    <w:name w:val="Footnote Text Char"/>
    <w:basedOn w:val="DefaultParagraphFont"/>
    <w:link w:val="FootnoteText"/>
    <w:rsid w:val="00523112"/>
    <w:rPr>
      <w:rFonts w:eastAsia="Times New Roman"/>
      <w:sz w:val="22"/>
      <w:szCs w:val="20"/>
      <w:lang w:eastAsia="en-GB"/>
    </w:rPr>
  </w:style>
  <w:style w:type="character" w:styleId="FootnoteReference">
    <w:name w:val="footnote reference"/>
    <w:basedOn w:val="DefaultParagraphFont"/>
    <w:rsid w:val="00523112"/>
    <w:rPr>
      <w:vertAlign w:val="superscript"/>
    </w:rPr>
  </w:style>
  <w:style w:type="paragraph" w:styleId="EndnoteText">
    <w:name w:val="endnote text"/>
    <w:basedOn w:val="Normal"/>
    <w:link w:val="EndnoteTextChar"/>
    <w:autoRedefine/>
    <w:rsid w:val="00523112"/>
    <w:pPr>
      <w:ind w:left="284" w:hanging="284"/>
    </w:pPr>
    <w:rPr>
      <w:sz w:val="22"/>
      <w:szCs w:val="20"/>
    </w:rPr>
  </w:style>
  <w:style w:type="character" w:customStyle="1" w:styleId="EndnoteTextChar">
    <w:name w:val="Endnote Text Char"/>
    <w:basedOn w:val="DefaultParagraphFont"/>
    <w:link w:val="EndnoteText"/>
    <w:rsid w:val="00523112"/>
    <w:rPr>
      <w:rFonts w:eastAsia="Times New Roman"/>
      <w:sz w:val="22"/>
      <w:szCs w:val="20"/>
      <w:lang w:eastAsia="en-GB"/>
    </w:rPr>
  </w:style>
  <w:style w:type="character" w:styleId="EndnoteReference">
    <w:name w:val="endnote reference"/>
    <w:basedOn w:val="DefaultParagraphFont"/>
    <w:rsid w:val="00523112"/>
    <w:rPr>
      <w:vertAlign w:val="superscript"/>
    </w:rPr>
  </w:style>
  <w:style w:type="paragraph" w:styleId="Header">
    <w:name w:val="header"/>
    <w:basedOn w:val="Normal"/>
    <w:link w:val="HeaderChar"/>
    <w:rsid w:val="00523112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HeaderChar">
    <w:name w:val="Header Char"/>
    <w:basedOn w:val="DefaultParagraphFont"/>
    <w:link w:val="Header"/>
    <w:rsid w:val="00523112"/>
    <w:rPr>
      <w:rFonts w:eastAsia="Times New Roman"/>
      <w:lang w:eastAsia="en-GB"/>
    </w:rPr>
  </w:style>
  <w:style w:type="paragraph" w:styleId="Footer">
    <w:name w:val="footer"/>
    <w:basedOn w:val="Normal"/>
    <w:link w:val="FooterChar"/>
    <w:rsid w:val="00523112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ooterChar">
    <w:name w:val="Footer Char"/>
    <w:basedOn w:val="DefaultParagraphFont"/>
    <w:link w:val="Footer"/>
    <w:rsid w:val="00523112"/>
    <w:rPr>
      <w:rFonts w:eastAsia="Times New Roman"/>
      <w:lang w:eastAsia="en-GB"/>
    </w:rPr>
  </w:style>
  <w:style w:type="paragraph" w:customStyle="1" w:styleId="Heading4Paragraph">
    <w:name w:val="Heading 4 + Paragraph"/>
    <w:basedOn w:val="Paragraph"/>
    <w:next w:val="Newparagraph"/>
    <w:qFormat/>
    <w:rsid w:val="00523112"/>
    <w:pPr>
      <w:widowControl/>
      <w:spacing w:before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9B32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32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327A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2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27A"/>
    <w:rPr>
      <w:rFonts w:ascii="Times New Roman" w:eastAsia="Times New Roman" w:hAnsi="Times New Roman" w:cs="Times New Roman"/>
      <w:b/>
      <w:bCs/>
      <w:sz w:val="20"/>
      <w:szCs w:val="20"/>
      <w:lang w:val="en-GB" w:eastAsia="en-GB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Revision">
    <w:name w:val="Revision"/>
    <w:hidden/>
    <w:uiPriority w:val="99"/>
    <w:semiHidden/>
    <w:rsid w:val="00115083"/>
    <w:pPr>
      <w:spacing w:line="240" w:lineRule="auto"/>
    </w:pPr>
    <w:rPr>
      <w:rFonts w:eastAsia="Times New Roman"/>
      <w:lang w:eastAsia="en-GB"/>
    </w:rPr>
  </w:style>
  <w:style w:type="table" w:styleId="TableGrid">
    <w:name w:val="Table Grid"/>
    <w:basedOn w:val="TableNormal"/>
    <w:uiPriority w:val="39"/>
    <w:rsid w:val="00F037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DD19EF"/>
    <w:pPr>
      <w:ind w:left="720" w:hanging="720"/>
    </w:pPr>
  </w:style>
  <w:style w:type="numbering" w:customStyle="1" w:styleId="NoList1">
    <w:name w:val="No List1"/>
    <w:next w:val="NoList"/>
    <w:uiPriority w:val="99"/>
    <w:semiHidden/>
    <w:unhideWhenUsed/>
    <w:rsid w:val="00864ABD"/>
  </w:style>
  <w:style w:type="paragraph" w:styleId="BalloonText">
    <w:name w:val="Balloon Text"/>
    <w:basedOn w:val="Normal"/>
    <w:link w:val="BalloonTextChar"/>
    <w:uiPriority w:val="99"/>
    <w:semiHidden/>
    <w:unhideWhenUsed/>
    <w:rsid w:val="0006012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0123"/>
    <w:rPr>
      <w:rFonts w:ascii="Segoe UI" w:eastAsia="Times New Roman" w:hAnsi="Segoe UI" w:cs="Segoe UI"/>
      <w:sz w:val="18"/>
      <w:szCs w:val="18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D05C3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05C30"/>
    <w:rPr>
      <w:color w:val="954F72"/>
      <w:u w:val="single"/>
    </w:rPr>
  </w:style>
  <w:style w:type="paragraph" w:customStyle="1" w:styleId="msonormal0">
    <w:name w:val="msonormal"/>
    <w:basedOn w:val="Normal"/>
    <w:rsid w:val="00D05C30"/>
    <w:pPr>
      <w:spacing w:before="100" w:beforeAutospacing="1" w:after="100" w:afterAutospacing="1" w:line="240" w:lineRule="auto"/>
    </w:pPr>
    <w:rPr>
      <w:lang w:val="en-US" w:eastAsia="en-US"/>
    </w:rPr>
  </w:style>
  <w:style w:type="paragraph" w:customStyle="1" w:styleId="xl65">
    <w:name w:val="xl65"/>
    <w:basedOn w:val="Normal"/>
    <w:rsid w:val="00D05C3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val="en-US" w:eastAsia="en-US"/>
    </w:rPr>
  </w:style>
  <w:style w:type="paragraph" w:customStyle="1" w:styleId="xl66">
    <w:name w:val="xl66"/>
    <w:basedOn w:val="Normal"/>
    <w:rsid w:val="00D05C30"/>
    <w:pPr>
      <w:spacing w:before="100" w:beforeAutospacing="1" w:after="100" w:afterAutospacing="1" w:line="240" w:lineRule="auto"/>
      <w:jc w:val="center"/>
    </w:pPr>
    <w:rPr>
      <w:b/>
      <w:bCs/>
      <w:lang w:val="en-US" w:eastAsia="en-US"/>
    </w:rPr>
  </w:style>
  <w:style w:type="paragraph" w:customStyle="1" w:styleId="xl67">
    <w:name w:val="xl67"/>
    <w:basedOn w:val="Normal"/>
    <w:rsid w:val="00D05C3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val="en-US" w:eastAsia="en-US"/>
    </w:rPr>
  </w:style>
  <w:style w:type="paragraph" w:customStyle="1" w:styleId="xl68">
    <w:name w:val="xl68"/>
    <w:basedOn w:val="Normal"/>
    <w:rsid w:val="00D05C30"/>
    <w:pPr>
      <w:spacing w:before="100" w:beforeAutospacing="1" w:after="100" w:afterAutospacing="1" w:line="240" w:lineRule="auto"/>
      <w:jc w:val="center"/>
    </w:pPr>
    <w:rPr>
      <w:b/>
      <w:bCs/>
      <w:lang w:val="en-US" w:eastAsia="en-US"/>
    </w:rPr>
  </w:style>
  <w:style w:type="paragraph" w:customStyle="1" w:styleId="xl69">
    <w:name w:val="xl69"/>
    <w:basedOn w:val="Normal"/>
    <w:rsid w:val="00D05C3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val="en-US" w:eastAsia="en-US"/>
    </w:rPr>
  </w:style>
  <w:style w:type="paragraph" w:customStyle="1" w:styleId="xl70">
    <w:name w:val="xl70"/>
    <w:basedOn w:val="Normal"/>
    <w:rsid w:val="00D05C3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b/>
      <w:bCs/>
      <w:lang w:val="en-US" w:eastAsia="en-US"/>
    </w:rPr>
  </w:style>
  <w:style w:type="paragraph" w:customStyle="1" w:styleId="xl71">
    <w:name w:val="xl71"/>
    <w:basedOn w:val="Normal"/>
    <w:rsid w:val="00D05C30"/>
    <w:pPr>
      <w:spacing w:before="100" w:beforeAutospacing="1" w:after="100" w:afterAutospacing="1" w:line="240" w:lineRule="auto"/>
    </w:pPr>
    <w:rPr>
      <w:b/>
      <w:bCs/>
      <w:lang w:val="en-US" w:eastAsia="en-US"/>
    </w:rPr>
  </w:style>
  <w:style w:type="paragraph" w:customStyle="1" w:styleId="xl72">
    <w:name w:val="xl72"/>
    <w:basedOn w:val="Normal"/>
    <w:rsid w:val="00D05C30"/>
    <w:pPr>
      <w:spacing w:before="100" w:beforeAutospacing="1" w:after="100" w:afterAutospacing="1" w:line="240" w:lineRule="auto"/>
      <w:jc w:val="right"/>
    </w:pPr>
    <w:rPr>
      <w:lang w:val="en-US" w:eastAsia="en-US"/>
    </w:rPr>
  </w:style>
  <w:style w:type="paragraph" w:customStyle="1" w:styleId="xl73">
    <w:name w:val="xl73"/>
    <w:basedOn w:val="Normal"/>
    <w:rsid w:val="00D05C30"/>
    <w:pPr>
      <w:spacing w:before="100" w:beforeAutospacing="1" w:after="100" w:afterAutospacing="1" w:line="240" w:lineRule="auto"/>
      <w:jc w:val="center"/>
    </w:pPr>
    <w:rPr>
      <w:lang w:val="en-US" w:eastAsia="en-US"/>
    </w:rPr>
  </w:style>
  <w:style w:type="paragraph" w:customStyle="1" w:styleId="xl74">
    <w:name w:val="xl74"/>
    <w:basedOn w:val="Normal"/>
    <w:rsid w:val="00D05C30"/>
    <w:pPr>
      <w:spacing w:before="100" w:beforeAutospacing="1" w:after="100" w:afterAutospacing="1" w:line="240" w:lineRule="auto"/>
      <w:jc w:val="center"/>
    </w:pPr>
    <w:rPr>
      <w:color w:val="000000"/>
      <w:lang w:val="en-US" w:eastAsia="en-US"/>
    </w:rPr>
  </w:style>
  <w:style w:type="paragraph" w:customStyle="1" w:styleId="xl75">
    <w:name w:val="xl75"/>
    <w:basedOn w:val="Normal"/>
    <w:rsid w:val="00D05C30"/>
    <w:pPr>
      <w:spacing w:before="100" w:beforeAutospacing="1" w:after="100" w:afterAutospacing="1" w:line="240" w:lineRule="auto"/>
      <w:jc w:val="center"/>
    </w:pPr>
    <w:rPr>
      <w:lang w:val="en-US" w:eastAsia="en-US"/>
    </w:rPr>
  </w:style>
  <w:style w:type="paragraph" w:customStyle="1" w:styleId="xl76">
    <w:name w:val="xl76"/>
    <w:basedOn w:val="Normal"/>
    <w:rsid w:val="00D05C30"/>
    <w:pPr>
      <w:spacing w:before="100" w:beforeAutospacing="1" w:after="100" w:afterAutospacing="1" w:line="240" w:lineRule="auto"/>
      <w:jc w:val="center"/>
    </w:pPr>
    <w:rPr>
      <w:b/>
      <w:bCs/>
      <w:color w:val="000000"/>
      <w:lang w:val="en-US" w:eastAsia="en-US"/>
    </w:rPr>
  </w:style>
  <w:style w:type="paragraph" w:customStyle="1" w:styleId="xl77">
    <w:name w:val="xl77"/>
    <w:basedOn w:val="Normal"/>
    <w:rsid w:val="00D05C3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lang w:val="en-US" w:eastAsia="en-US"/>
    </w:rPr>
  </w:style>
  <w:style w:type="paragraph" w:customStyle="1" w:styleId="xl78">
    <w:name w:val="xl78"/>
    <w:basedOn w:val="Normal"/>
    <w:rsid w:val="00D05C3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lang w:val="en-US" w:eastAsia="en-US"/>
    </w:rPr>
  </w:style>
  <w:style w:type="paragraph" w:customStyle="1" w:styleId="xl79">
    <w:name w:val="xl79"/>
    <w:basedOn w:val="Normal"/>
    <w:rsid w:val="00D05C30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color w:val="000000"/>
      <w:lang w:val="en-US" w:eastAsia="en-US"/>
    </w:rPr>
  </w:style>
  <w:style w:type="paragraph" w:customStyle="1" w:styleId="xl80">
    <w:name w:val="xl80"/>
    <w:basedOn w:val="Normal"/>
    <w:rsid w:val="00D05C3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lang w:val="en-US" w:eastAsia="en-US"/>
    </w:rPr>
  </w:style>
  <w:style w:type="paragraph" w:customStyle="1" w:styleId="xl81">
    <w:name w:val="xl81"/>
    <w:basedOn w:val="Normal"/>
    <w:rsid w:val="00D05C3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lang w:val="en-US" w:eastAsia="en-US"/>
    </w:rPr>
  </w:style>
  <w:style w:type="paragraph" w:customStyle="1" w:styleId="xl82">
    <w:name w:val="xl82"/>
    <w:basedOn w:val="Normal"/>
    <w:rsid w:val="00D05C30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3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erongw\AppData\Roaming\Microsoft\Templates\TF_Template_Word_Windows_2016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ZgE62xmBazeIW7Vo5s6NftBjJA==">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</go:docsCustomData>
</go:gDocsCustomXmlDataStorage>
</file>

<file path=customXml/itemProps1.xml><?xml version="1.0" encoding="utf-8"?>
<ds:datastoreItem xmlns:ds="http://schemas.openxmlformats.org/officeDocument/2006/customXml" ds:itemID="{153D5544-B287-4DCC-A4EA-F458C7BB5E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TF_Template_Word_Windows_2016.dotx</Template>
  <TotalTime>0</TotalTime>
  <Pages>3</Pages>
  <Words>5191</Words>
  <Characters>29594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Bakulski, Kelly</dc:creator>
  <cp:lastModifiedBy>Ouellette, Anthony</cp:lastModifiedBy>
  <cp:revision>2</cp:revision>
  <cp:lastPrinted>2024-08-07T19:39:00Z</cp:lastPrinted>
  <dcterms:created xsi:type="dcterms:W3CDTF">2024-09-30T19:16:00Z</dcterms:created>
  <dcterms:modified xsi:type="dcterms:W3CDTF">2024-09-30T19:16:00Z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zotero-version="6.0.23"&gt;&lt;session id="EMVMs8wW"/&gt;&lt;style id="http://www.zotero.org/styles/apa" locale="en-US" hasBibliography="1" bibliographyStyleHasBeenSet="1"/&gt;&lt;prefs&gt;&lt;pref name="fieldType" value="Field"/&gt;&lt;pref name="automaticJourn</vt:lpwstr>
  </property>
  <property fmtid="{D5CDD505-2E9C-101B-9397-08002B2CF9AE}" pid="3" name="ZOTERO_PREF_2">
    <vt:lpwstr>alAbbreviations" value="true"/&gt;&lt;/prefs&gt;&lt;/data&gt;</vt:lpwstr>
  </property>
</Properties>
</file>