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5805EB" w14:textId="5E9B0474" w:rsidR="00C01F68" w:rsidRPr="003F1D91" w:rsidRDefault="001F13A1" w:rsidP="00C01F68">
      <w:pPr>
        <w:pStyle w:val="SectionTitle"/>
        <w:rPr>
          <w:rFonts w:asciiTheme="minorHAnsi" w:hAnsiTheme="minorHAnsi" w:cstheme="minorHAnsi"/>
        </w:rPr>
      </w:pPr>
      <w:r>
        <w:rPr>
          <w:rFonts w:asciiTheme="minorHAnsi" w:hAnsiTheme="minorHAnsi" w:cstheme="minorHAnsi"/>
        </w:rPr>
        <w:t>Supplemental</w:t>
      </w:r>
      <w:r w:rsidR="003A1D07">
        <w:rPr>
          <w:rFonts w:asciiTheme="minorHAnsi" w:hAnsiTheme="minorHAnsi" w:cstheme="minorHAnsi"/>
        </w:rPr>
        <w:t xml:space="preserve"> Online Material</w:t>
      </w:r>
    </w:p>
    <w:p w14:paraId="0AC63A1F" w14:textId="77777777" w:rsidR="00980FF3" w:rsidRPr="003F1D91" w:rsidRDefault="00980FF3" w:rsidP="00980FF3">
      <w:pPr>
        <w:pStyle w:val="berschrift2"/>
      </w:pPr>
      <w:r w:rsidRPr="003F1D91">
        <w:t>Cover Story 3D printer</w:t>
      </w:r>
    </w:p>
    <w:p w14:paraId="71B06EDB" w14:textId="77777777" w:rsidR="00980FF3" w:rsidRPr="003F1D91" w:rsidRDefault="00980FF3" w:rsidP="00986B2A">
      <w:pPr>
        <w:rPr>
          <w:rFonts w:cstheme="minorHAnsi"/>
        </w:rPr>
      </w:pPr>
      <w:r w:rsidRPr="003F1D91">
        <w:rPr>
          <w:rFonts w:cstheme="minorHAnsi"/>
        </w:rPr>
        <w:t>You and a team of fellow students develop a board game idea. The team decides to put the idea into practice and builds a prototype. In a collaborative effort, you design the game pieces in a 3D software. Now you want to evaluate these models.</w:t>
      </w:r>
    </w:p>
    <w:p w14:paraId="1899BF39" w14:textId="77777777" w:rsidR="00980FF3" w:rsidRPr="003F1D91" w:rsidRDefault="00980FF3" w:rsidP="00980FF3">
      <w:pPr>
        <w:rPr>
          <w:rFonts w:cstheme="minorHAnsi"/>
        </w:rPr>
      </w:pPr>
      <w:r w:rsidRPr="003F1D91">
        <w:rPr>
          <w:rFonts w:cstheme="minorHAnsi"/>
        </w:rPr>
        <w:t>For the production, your team decides to purchase a 3D printer. However, an abundance of different printer variants exists. A company called 3D Print Workshop Inc. offers you the opportunity to evaluate their 3D printers in a virtual environment. Now, you put on VR glasses and enter the showroom of 3D Print Workshop Inc. In the virtual environment, you will see decision criteria which your team considers important. Furthermore, you will see several 3D printers with their properties.</w:t>
      </w:r>
    </w:p>
    <w:p w14:paraId="5D49A454" w14:textId="77777777" w:rsidR="00980FF3" w:rsidRPr="003F1D91" w:rsidRDefault="00980FF3" w:rsidP="00980FF3">
      <w:pPr>
        <w:ind w:firstLine="0"/>
        <w:rPr>
          <w:rFonts w:cstheme="minorHAnsi"/>
        </w:rPr>
      </w:pPr>
      <w:r w:rsidRPr="003F1D91">
        <w:rPr>
          <w:rFonts w:cstheme="minorHAnsi"/>
        </w:rPr>
        <w:t>Your task is to choose the right product.</w:t>
      </w:r>
    </w:p>
    <w:p w14:paraId="6D321450" w14:textId="77777777" w:rsidR="00980FF3" w:rsidRPr="003F1D91" w:rsidRDefault="00980FF3" w:rsidP="00980FF3">
      <w:pPr>
        <w:pStyle w:val="berschrift2"/>
      </w:pPr>
      <w:r w:rsidRPr="003F1D91">
        <w:t>Cover Story Washing Powder</w:t>
      </w:r>
    </w:p>
    <w:p w14:paraId="35422D2F" w14:textId="574A393E" w:rsidR="00980FF3" w:rsidRPr="003F1D91" w:rsidRDefault="00980FF3" w:rsidP="00986B2A">
      <w:r w:rsidRPr="003F1D91">
        <w:t xml:space="preserve">You share your apartment with several roommates. It is your turn to do the grocery shopping and realize that the washing powder is empty. Therefore, you ask </w:t>
      </w:r>
      <w:r w:rsidR="001911C8" w:rsidRPr="003F1D91">
        <w:t>all</w:t>
      </w:r>
      <w:r w:rsidRPr="003F1D91">
        <w:t xml:space="preserve"> your roommates to note down what kind of washing powder they prefer. Of course, you are not going to the supermarket in real world. Instead, you use your VR headset and order the product in Virtual Reality. In the virtual environment, you will see decision criteria which your roommates consider important.</w:t>
      </w:r>
    </w:p>
    <w:p w14:paraId="2F793536" w14:textId="67F371A8" w:rsidR="00980FF3" w:rsidRPr="003F1D91" w:rsidRDefault="00980FF3" w:rsidP="00980FF3">
      <w:pPr>
        <w:ind w:firstLine="0"/>
      </w:pPr>
      <w:r w:rsidRPr="003F1D91">
        <w:t>Your task is to choose the right product.</w:t>
      </w:r>
    </w:p>
    <w:p w14:paraId="5C15DB21" w14:textId="77777777" w:rsidR="001D654A" w:rsidRPr="003F1D91" w:rsidRDefault="001D654A" w:rsidP="001D654A">
      <w:pPr>
        <w:pStyle w:val="berschrift2"/>
      </w:pPr>
      <w:r w:rsidRPr="003F1D91">
        <w:t>Choices for Desired Help Types</w:t>
      </w:r>
    </w:p>
    <w:p w14:paraId="4D8461B8" w14:textId="77777777" w:rsidR="001D654A" w:rsidRPr="003F1D91" w:rsidRDefault="001D654A" w:rsidP="001D654A">
      <w:r w:rsidRPr="003F1D91">
        <w:t>Product comparison matrix</w:t>
      </w:r>
    </w:p>
    <w:p w14:paraId="6AA5BCCA" w14:textId="77777777" w:rsidR="001D654A" w:rsidRPr="003F1D91" w:rsidRDefault="001D654A" w:rsidP="001D654A">
      <w:r w:rsidRPr="003F1D91">
        <w:t>Product recommendations</w:t>
      </w:r>
    </w:p>
    <w:p w14:paraId="73486F44" w14:textId="675CB90F" w:rsidR="001D654A" w:rsidRPr="003F1D91" w:rsidRDefault="001D654A" w:rsidP="001D654A">
      <w:r w:rsidRPr="003F1D91">
        <w:lastRenderedPageBreak/>
        <w:t xml:space="preserve">Reviews of other </w:t>
      </w:r>
      <w:r w:rsidR="005F2686" w:rsidRPr="003F1D91">
        <w:t>consumer</w:t>
      </w:r>
      <w:r w:rsidRPr="003F1D91">
        <w:t>s</w:t>
      </w:r>
    </w:p>
    <w:p w14:paraId="3CE17465" w14:textId="77777777" w:rsidR="001D654A" w:rsidRPr="003F1D91" w:rsidRDefault="001D654A" w:rsidP="001D654A">
      <w:r w:rsidRPr="003F1D91">
        <w:t>Product feature highlighting</w:t>
      </w:r>
    </w:p>
    <w:p w14:paraId="7008C3DB" w14:textId="744A93C2" w:rsidR="00CD0215" w:rsidRPr="003F1D91" w:rsidRDefault="001D654A" w:rsidP="00CD0215">
      <w:r w:rsidRPr="003F1D91">
        <w:t>Hiding irrelevant products</w:t>
      </w:r>
    </w:p>
    <w:p w14:paraId="366CC637" w14:textId="77777777" w:rsidR="006664E5" w:rsidRPr="003F1D91" w:rsidRDefault="006664E5" w:rsidP="006664E5">
      <w:pPr>
        <w:pStyle w:val="berschrift2"/>
      </w:pPr>
      <w:r w:rsidRPr="003F1D91">
        <w:t>Help Timing Questions</w:t>
      </w:r>
    </w:p>
    <w:p w14:paraId="05FCED79" w14:textId="25E5D100" w:rsidR="006664E5" w:rsidRPr="003F1D91" w:rsidRDefault="006664E5" w:rsidP="006664E5">
      <w:r w:rsidRPr="003F1D91">
        <w:t xml:space="preserve">The experimenter will show you a video of your purchase decision. While watching the video, please determine when you would have appreciated help during the task </w:t>
      </w:r>
      <w:proofErr w:type="gramStart"/>
      <w:r w:rsidRPr="003F1D91">
        <w:t>(</w:t>
      </w:r>
      <w:r w:rsidR="00811781" w:rsidRPr="003F1D91">
        <w:t xml:space="preserve"> (</w:t>
      </w:r>
      <w:proofErr w:type="gramEnd"/>
      <w:r w:rsidR="00811781" w:rsidRPr="003F1D91">
        <w:t xml:space="preserve">X) </w:t>
      </w:r>
      <w:r w:rsidRPr="003F1D91">
        <w:t>by a digital human consultant in the VR environment</w:t>
      </w:r>
      <w:r w:rsidR="00811781" w:rsidRPr="003F1D91">
        <w:t xml:space="preserve"> / (Y) (by an algorithm in the VR environment) </w:t>
      </w:r>
      <w:r w:rsidRPr="003F1D91">
        <w:t>). After watching the video, please answer the questions below.</w:t>
      </w:r>
    </w:p>
    <w:p w14:paraId="532EE4FE" w14:textId="77777777" w:rsidR="006664E5" w:rsidRPr="003F1D91" w:rsidRDefault="006664E5" w:rsidP="006664E5">
      <w:pPr>
        <w:ind w:left="720" w:firstLine="0"/>
      </w:pPr>
      <w:r w:rsidRPr="003F1D91">
        <w:t xml:space="preserve">(X) What time would be the best moment for an </w:t>
      </w:r>
      <w:r w:rsidRPr="003F1D91">
        <w:rPr>
          <w:rStyle w:val="Fett"/>
        </w:rPr>
        <w:t>algorithmic</w:t>
      </w:r>
      <w:r w:rsidRPr="003F1D91">
        <w:t xml:space="preserve"> decision support to appear? </w:t>
      </w:r>
    </w:p>
    <w:p w14:paraId="36D8CE3D" w14:textId="50FBF444" w:rsidR="006664E5" w:rsidRPr="003F1D91" w:rsidRDefault="006664E5" w:rsidP="006664E5">
      <w:pPr>
        <w:ind w:left="720" w:firstLine="0"/>
      </w:pPr>
      <w:r w:rsidRPr="003F1D91">
        <w:t xml:space="preserve">(Y) What time would be the best moment for a </w:t>
      </w:r>
      <w:r w:rsidRPr="003F1D91">
        <w:rPr>
          <w:rStyle w:val="Fett"/>
        </w:rPr>
        <w:t>digital human consultant</w:t>
      </w:r>
      <w:r w:rsidRPr="003F1D91">
        <w:t xml:space="preserve"> to appear?</w:t>
      </w:r>
    </w:p>
    <w:p w14:paraId="431010B5" w14:textId="1F4B8EB9" w:rsidR="000154EE" w:rsidRPr="003F1D91" w:rsidRDefault="000154EE" w:rsidP="000154EE">
      <w:pPr>
        <w:pStyle w:val="berschrift2"/>
        <w:rPr>
          <w:rFonts w:asciiTheme="minorHAnsi" w:hAnsiTheme="minorHAnsi" w:cstheme="minorHAnsi"/>
        </w:rPr>
      </w:pPr>
      <w:r w:rsidRPr="003F1D91">
        <w:rPr>
          <w:rFonts w:asciiTheme="minorHAnsi" w:hAnsiTheme="minorHAnsi" w:cstheme="minorHAnsi"/>
        </w:rPr>
        <w:t xml:space="preserve">Product </w:t>
      </w:r>
      <w:r w:rsidR="00EC49F8" w:rsidRPr="003F1D91">
        <w:rPr>
          <w:rFonts w:asciiTheme="minorHAnsi" w:hAnsiTheme="minorHAnsi" w:cstheme="minorHAnsi"/>
        </w:rPr>
        <w:t>K</w:t>
      </w:r>
      <w:r w:rsidRPr="003F1D91">
        <w:rPr>
          <w:rFonts w:asciiTheme="minorHAnsi" w:hAnsiTheme="minorHAnsi" w:cstheme="minorHAnsi"/>
        </w:rPr>
        <w:t xml:space="preserve">nowledge </w:t>
      </w:r>
      <w:r w:rsidR="00EC49F8" w:rsidRPr="003F1D91">
        <w:rPr>
          <w:rFonts w:asciiTheme="minorHAnsi" w:hAnsiTheme="minorHAnsi" w:cstheme="minorHAnsi"/>
        </w:rPr>
        <w:t>I</w:t>
      </w:r>
      <w:r w:rsidRPr="003F1D91">
        <w:rPr>
          <w:rFonts w:asciiTheme="minorHAnsi" w:hAnsiTheme="minorHAnsi" w:cstheme="minorHAnsi"/>
        </w:rPr>
        <w:t>tems</w:t>
      </w:r>
    </w:p>
    <w:p w14:paraId="5A5DB68F" w14:textId="77777777" w:rsidR="000154EE" w:rsidRPr="003F1D91" w:rsidRDefault="000154EE" w:rsidP="000154EE">
      <w:pPr>
        <w:pStyle w:val="Listennummer"/>
        <w:numPr>
          <w:ilvl w:val="0"/>
          <w:numId w:val="0"/>
        </w:numPr>
        <w:ind w:left="720"/>
        <w:rPr>
          <w:rFonts w:cstheme="minorHAnsi"/>
        </w:rPr>
      </w:pPr>
      <w:r w:rsidRPr="003F1D91">
        <w:rPr>
          <w:rFonts w:cstheme="minorHAnsi"/>
        </w:rPr>
        <w:t>1) Compared to others, how familiar do you think you are with the product?</w:t>
      </w:r>
    </w:p>
    <w:p w14:paraId="58317EBD" w14:textId="77777777" w:rsidR="000154EE" w:rsidRPr="003F1D91" w:rsidRDefault="000154EE" w:rsidP="000154EE">
      <w:pPr>
        <w:pStyle w:val="Listennummer"/>
        <w:numPr>
          <w:ilvl w:val="0"/>
          <w:numId w:val="0"/>
        </w:numPr>
        <w:ind w:left="720"/>
        <w:rPr>
          <w:rFonts w:cstheme="minorHAnsi"/>
        </w:rPr>
      </w:pPr>
      <w:r w:rsidRPr="003F1D91">
        <w:rPr>
          <w:rFonts w:cstheme="minorHAnsi"/>
        </w:rPr>
        <w:t>2) Do you know precisely what attributes of the product decide the function of the product?</w:t>
      </w:r>
    </w:p>
    <w:p w14:paraId="7DD7FCFC" w14:textId="77777777" w:rsidR="000154EE" w:rsidRPr="003F1D91" w:rsidRDefault="000154EE" w:rsidP="000154EE">
      <w:pPr>
        <w:pStyle w:val="Listennummer"/>
        <w:numPr>
          <w:ilvl w:val="0"/>
          <w:numId w:val="0"/>
        </w:numPr>
        <w:ind w:left="720"/>
        <w:rPr>
          <w:rFonts w:cstheme="minorHAnsi"/>
        </w:rPr>
      </w:pPr>
      <w:r w:rsidRPr="003F1D91">
        <w:rPr>
          <w:rFonts w:cstheme="minorHAnsi"/>
        </w:rPr>
        <w:t>3) Do you think you can make a satisfactory purchase of the product based on only your own knowledge, without another person's help?</w:t>
      </w:r>
    </w:p>
    <w:p w14:paraId="61E6985D" w14:textId="1C1D91F3" w:rsidR="00265431" w:rsidRPr="00265431" w:rsidRDefault="000154EE" w:rsidP="00265431">
      <w:pPr>
        <w:ind w:firstLine="0"/>
        <w:rPr>
          <w:rFonts w:cstheme="minorHAnsi"/>
        </w:rPr>
      </w:pPr>
      <w:r w:rsidRPr="003F1D91">
        <w:rPr>
          <w:rFonts w:cstheme="minorHAnsi"/>
        </w:rPr>
        <w:t xml:space="preserve">7-point Likert Scale: 1 </w:t>
      </w:r>
      <w:r w:rsidR="00253230">
        <w:rPr>
          <w:rFonts w:cstheme="minorHAnsi"/>
        </w:rPr>
        <w:t>–</w:t>
      </w:r>
      <w:r w:rsidRPr="003F1D91">
        <w:rPr>
          <w:rFonts w:cstheme="minorHAnsi"/>
        </w:rPr>
        <w:t xml:space="preserve"> absolutely not; 7 </w:t>
      </w:r>
      <w:r w:rsidR="00253230">
        <w:rPr>
          <w:rFonts w:cstheme="minorHAnsi"/>
        </w:rPr>
        <w:t>–</w:t>
      </w:r>
      <w:r w:rsidRPr="003F1D91">
        <w:rPr>
          <w:rFonts w:cstheme="minorHAnsi"/>
        </w:rPr>
        <w:t xml:space="preserve"> absolutely yes</w:t>
      </w:r>
      <w:r w:rsidR="00265431">
        <w:br/>
      </w:r>
      <w:r w:rsidR="00265431">
        <w:br/>
      </w:r>
    </w:p>
    <w:p w14:paraId="73D57375" w14:textId="77777777" w:rsidR="00265431" w:rsidRDefault="00265431">
      <w:pPr>
        <w:rPr>
          <w:rFonts w:asciiTheme="majorHAnsi" w:eastAsiaTheme="majorEastAsia" w:hAnsiTheme="majorHAnsi" w:cstheme="majorBidi"/>
          <w:b/>
          <w:bCs/>
        </w:rPr>
      </w:pPr>
      <w:r>
        <w:br w:type="page"/>
      </w:r>
    </w:p>
    <w:p w14:paraId="59A96E10" w14:textId="2993EB19" w:rsidR="00265431" w:rsidRDefault="001F13A1" w:rsidP="00265431">
      <w:pPr>
        <w:pStyle w:val="berschrift2"/>
      </w:pPr>
      <w:r>
        <w:lastRenderedPageBreak/>
        <w:t>Supplemental</w:t>
      </w:r>
      <w:r w:rsidR="00265431">
        <w:t xml:space="preserve"> Figures</w:t>
      </w:r>
    </w:p>
    <w:p w14:paraId="645793C8" w14:textId="33E72FE4" w:rsidR="0028035C" w:rsidRDefault="0028035C" w:rsidP="0028035C">
      <w:pPr>
        <w:pStyle w:val="Beschriftung"/>
      </w:pPr>
      <w:bookmarkStart w:id="0" w:name="_Ref151646017"/>
      <w:r>
        <w:t xml:space="preserve">Figure </w:t>
      </w:r>
      <w:r w:rsidR="00000000">
        <w:fldChar w:fldCharType="begin"/>
      </w:r>
      <w:r w:rsidR="00000000">
        <w:instrText xml:space="preserve"> SEQ Figure \* ARABIC </w:instrText>
      </w:r>
      <w:r w:rsidR="00000000">
        <w:fldChar w:fldCharType="separate"/>
      </w:r>
      <w:r w:rsidR="005A4440">
        <w:rPr>
          <w:noProof/>
        </w:rPr>
        <w:t>7</w:t>
      </w:r>
      <w:r w:rsidR="00000000">
        <w:rPr>
          <w:noProof/>
        </w:rPr>
        <w:fldChar w:fldCharType="end"/>
      </w:r>
      <w:bookmarkEnd w:id="0"/>
    </w:p>
    <w:p w14:paraId="446F1EA2" w14:textId="1085493E" w:rsidR="00927336" w:rsidRDefault="00927336" w:rsidP="0028035C">
      <w:pPr>
        <w:pStyle w:val="Beschriftung"/>
        <w:rPr>
          <w:rFonts w:cstheme="minorHAnsi"/>
          <w:i/>
        </w:rPr>
      </w:pPr>
      <w:r>
        <w:rPr>
          <w:i/>
        </w:rPr>
        <w:t>Correlation analysis for ET and ECG features</w:t>
      </w:r>
      <w:r w:rsidRPr="003F1D91">
        <w:rPr>
          <w:rFonts w:cstheme="minorHAnsi"/>
          <w:i/>
        </w:rPr>
        <w:t>.</w:t>
      </w:r>
    </w:p>
    <w:p w14:paraId="75F701D1" w14:textId="77777777" w:rsidR="00927336" w:rsidRDefault="00927336" w:rsidP="00927336">
      <w:pPr>
        <w:pStyle w:val="TableFigure"/>
        <w:jc w:val="center"/>
        <w:rPr>
          <w:rFonts w:cstheme="minorHAnsi"/>
          <w:i/>
        </w:rPr>
      </w:pPr>
      <w:r>
        <w:rPr>
          <w:rFonts w:cstheme="minorHAnsi"/>
          <w:i/>
          <w:noProof/>
        </w:rPr>
        <w:drawing>
          <wp:inline distT="0" distB="0" distL="0" distR="0" wp14:anchorId="200DAE62" wp14:editId="47E79807">
            <wp:extent cx="4532244" cy="3708112"/>
            <wp:effectExtent l="0" t="0" r="1905" b="6985"/>
            <wp:docPr id="857596483" name="Grafik 857596483" descr="Ein Bild, das Text, Muster, Reihe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7596483" name="Grafik 2" descr="Ein Bild, das Text, Muster, Reihe enthält.&#10;&#10;Automatisch generierte Beschreibung"/>
                    <pic:cNvPicPr/>
                  </pic:nvPicPr>
                  <pic:blipFill>
                    <a:blip r:embed="rId9"/>
                    <a:stretch>
                      <a:fillRect/>
                    </a:stretch>
                  </pic:blipFill>
                  <pic:spPr>
                    <a:xfrm>
                      <a:off x="0" y="0"/>
                      <a:ext cx="4545420" cy="3718892"/>
                    </a:xfrm>
                    <a:prstGeom prst="rect">
                      <a:avLst/>
                    </a:prstGeom>
                  </pic:spPr>
                </pic:pic>
              </a:graphicData>
            </a:graphic>
          </wp:inline>
        </w:drawing>
      </w:r>
    </w:p>
    <w:p w14:paraId="1A12B90A" w14:textId="2DEEC4CA" w:rsidR="00927336" w:rsidRPr="009F4A74" w:rsidRDefault="00927336" w:rsidP="00927336">
      <w:pPr>
        <w:pStyle w:val="TableFigure"/>
        <w:jc w:val="center"/>
        <w:rPr>
          <w:rFonts w:cstheme="minorHAnsi"/>
          <w:i/>
        </w:rPr>
      </w:pPr>
      <w:r>
        <w:rPr>
          <w:rFonts w:cstheme="minorHAnsi"/>
          <w:i/>
          <w:noProof/>
        </w:rPr>
        <w:drawing>
          <wp:inline distT="0" distB="0" distL="0" distR="0" wp14:anchorId="3C0031F4" wp14:editId="1AC18746">
            <wp:extent cx="5943600" cy="2971800"/>
            <wp:effectExtent l="0" t="0" r="0" b="0"/>
            <wp:docPr id="600470614" name="Grafik 600470614" descr="Ein Bild, das Text, Diagramm, Entwurf, Design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0470614" name="Grafik 1" descr="Ein Bild, das Text, Diagramm, Entwurf, Design enthält.&#10;&#10;Automatisch generierte Beschreibung"/>
                    <pic:cNvPicPr/>
                  </pic:nvPicPr>
                  <pic:blipFill>
                    <a:blip r:embed="rId10"/>
                    <a:stretch>
                      <a:fillRect/>
                    </a:stretch>
                  </pic:blipFill>
                  <pic:spPr>
                    <a:xfrm>
                      <a:off x="0" y="0"/>
                      <a:ext cx="5943600" cy="2971800"/>
                    </a:xfrm>
                    <a:prstGeom prst="rect">
                      <a:avLst/>
                    </a:prstGeom>
                  </pic:spPr>
                </pic:pic>
              </a:graphicData>
            </a:graphic>
          </wp:inline>
        </w:drawing>
      </w:r>
    </w:p>
    <w:p w14:paraId="2958EEF1" w14:textId="77777777" w:rsidR="0028035C" w:rsidRDefault="0028035C">
      <w:pPr>
        <w:rPr>
          <w:iCs/>
          <w:color w:val="000000" w:themeColor="text2"/>
          <w:szCs w:val="18"/>
        </w:rPr>
      </w:pPr>
      <w:r>
        <w:br w:type="page"/>
      </w:r>
    </w:p>
    <w:p w14:paraId="2CAA66CE" w14:textId="5F54541B" w:rsidR="0028035C" w:rsidRDefault="0028035C" w:rsidP="0028035C">
      <w:pPr>
        <w:pStyle w:val="Beschriftung"/>
      </w:pPr>
      <w:bookmarkStart w:id="1" w:name="_Ref151646388"/>
      <w:r>
        <w:lastRenderedPageBreak/>
        <w:t xml:space="preserve">Figure </w:t>
      </w:r>
      <w:r w:rsidR="00000000">
        <w:fldChar w:fldCharType="begin"/>
      </w:r>
      <w:r w:rsidR="00000000">
        <w:instrText xml:space="preserve"> SEQ Figure \* ARABIC </w:instrText>
      </w:r>
      <w:r w:rsidR="00000000">
        <w:fldChar w:fldCharType="separate"/>
      </w:r>
      <w:r w:rsidR="005A4440">
        <w:rPr>
          <w:noProof/>
        </w:rPr>
        <w:t>8</w:t>
      </w:r>
      <w:r w:rsidR="00000000">
        <w:rPr>
          <w:noProof/>
        </w:rPr>
        <w:fldChar w:fldCharType="end"/>
      </w:r>
      <w:bookmarkEnd w:id="1"/>
    </w:p>
    <w:p w14:paraId="094CF850" w14:textId="4EFBCB13" w:rsidR="00294317" w:rsidRDefault="00294317" w:rsidP="0028035C">
      <w:pPr>
        <w:pStyle w:val="Beschriftung"/>
        <w:rPr>
          <w:rFonts w:cstheme="minorHAnsi"/>
          <w:i/>
        </w:rPr>
      </w:pPr>
      <w:r w:rsidRPr="003F1D91">
        <w:rPr>
          <w:i/>
        </w:rPr>
        <w:t>Desired algorithmic UAS help type stratified by groups</w:t>
      </w:r>
      <w:r w:rsidRPr="003F1D91">
        <w:rPr>
          <w:rFonts w:cstheme="minorHAnsi"/>
          <w:i/>
        </w:rPr>
        <w:t>.</w:t>
      </w:r>
    </w:p>
    <w:p w14:paraId="2881EB1D" w14:textId="6354BA79" w:rsidR="00294317" w:rsidRDefault="00294317" w:rsidP="00294317">
      <w:pPr>
        <w:pStyle w:val="Beschriftung"/>
        <w:keepNext/>
      </w:pPr>
      <w:r w:rsidRPr="00DD0100">
        <w:rPr>
          <w:rFonts w:cstheme="minorHAnsi"/>
          <w:iCs w:val="0"/>
          <w:noProof/>
          <w:lang w:val="de-DE" w:eastAsia="de-DE"/>
        </w:rPr>
        <w:drawing>
          <wp:inline distT="0" distB="0" distL="0" distR="0" wp14:anchorId="211AD7E4" wp14:editId="5FA9E5C1">
            <wp:extent cx="5943600" cy="2931795"/>
            <wp:effectExtent l="0" t="0" r="0" b="1905"/>
            <wp:docPr id="3" name="Grafik 3" descr="Ein Bild, das Text, Screenshot, Reihe, Zahl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Ein Bild, das Text, Screenshot, Reihe, Zahl enthält.&#10;&#10;Automatisch generierte Beschreibung"/>
                    <pic:cNvPicPr/>
                  </pic:nvPicPr>
                  <pic:blipFill>
                    <a:blip r:embed="rId11"/>
                    <a:stretch>
                      <a:fillRect/>
                    </a:stretch>
                  </pic:blipFill>
                  <pic:spPr>
                    <a:xfrm>
                      <a:off x="0" y="0"/>
                      <a:ext cx="5943600" cy="2931795"/>
                    </a:xfrm>
                    <a:prstGeom prst="rect">
                      <a:avLst/>
                    </a:prstGeom>
                  </pic:spPr>
                </pic:pic>
              </a:graphicData>
            </a:graphic>
          </wp:inline>
        </w:drawing>
      </w:r>
    </w:p>
    <w:p w14:paraId="568579F2" w14:textId="6C2AA7DB" w:rsidR="005148AC" w:rsidRDefault="005148AC" w:rsidP="005148AC">
      <w:pPr>
        <w:pStyle w:val="Beschriftung"/>
      </w:pPr>
      <w:bookmarkStart w:id="2" w:name="_Ref151646351"/>
      <w:r>
        <w:t xml:space="preserve">Figure </w:t>
      </w:r>
      <w:r w:rsidR="00000000">
        <w:fldChar w:fldCharType="begin"/>
      </w:r>
      <w:r w:rsidR="00000000">
        <w:instrText xml:space="preserve"> SEQ Figure \* ARABIC </w:instrText>
      </w:r>
      <w:r w:rsidR="00000000">
        <w:fldChar w:fldCharType="separate"/>
      </w:r>
      <w:r w:rsidR="005A4440">
        <w:rPr>
          <w:noProof/>
        </w:rPr>
        <w:t>9</w:t>
      </w:r>
      <w:r w:rsidR="00000000">
        <w:rPr>
          <w:noProof/>
        </w:rPr>
        <w:fldChar w:fldCharType="end"/>
      </w:r>
      <w:bookmarkEnd w:id="2"/>
    </w:p>
    <w:p w14:paraId="59A41C7E" w14:textId="77777777" w:rsidR="005148AC" w:rsidRDefault="005148AC" w:rsidP="005148AC">
      <w:pPr>
        <w:pStyle w:val="Beschriftung"/>
        <w:rPr>
          <w:rFonts w:cstheme="minorHAnsi"/>
          <w:i/>
        </w:rPr>
      </w:pPr>
      <w:r w:rsidRPr="003F1D91">
        <w:rPr>
          <w:rFonts w:cstheme="minorHAnsi"/>
          <w:i/>
        </w:rPr>
        <w:t>Boxplot showing the mental strain among the different tasks.</w:t>
      </w:r>
    </w:p>
    <w:p w14:paraId="598B77F3" w14:textId="5C230797" w:rsidR="005148AC" w:rsidRPr="005148AC" w:rsidRDefault="005148AC" w:rsidP="005148AC">
      <w:pPr>
        <w:ind w:firstLine="0"/>
      </w:pPr>
      <w:r w:rsidRPr="003F1D91">
        <w:rPr>
          <w:noProof/>
          <w:lang w:val="de-DE" w:eastAsia="de-DE"/>
        </w:rPr>
        <w:drawing>
          <wp:inline distT="0" distB="0" distL="0" distR="0" wp14:anchorId="46E7210B" wp14:editId="216993BA">
            <wp:extent cx="5943600" cy="2949575"/>
            <wp:effectExtent l="0" t="0" r="0" b="3175"/>
            <wp:docPr id="1" name="Grafik 1" descr="Ein Bild, das Diagramm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1" descr="Ein Bild, das Diagramm enthält.&#10;&#10;Automatisch generierte Beschreibung"/>
                    <pic:cNvPicPr/>
                  </pic:nvPicPr>
                  <pic:blipFill>
                    <a:blip r:embed="rId12"/>
                    <a:stretch>
                      <a:fillRect/>
                    </a:stretch>
                  </pic:blipFill>
                  <pic:spPr>
                    <a:xfrm>
                      <a:off x="0" y="0"/>
                      <a:ext cx="5943600" cy="2949575"/>
                    </a:xfrm>
                    <a:prstGeom prst="rect">
                      <a:avLst/>
                    </a:prstGeom>
                  </pic:spPr>
                </pic:pic>
              </a:graphicData>
            </a:graphic>
          </wp:inline>
        </w:drawing>
      </w:r>
    </w:p>
    <w:p w14:paraId="36D80F1B" w14:textId="77777777" w:rsidR="0028035C" w:rsidRDefault="0028035C">
      <w:pPr>
        <w:rPr>
          <w:iCs/>
          <w:color w:val="000000" w:themeColor="text2"/>
          <w:szCs w:val="18"/>
        </w:rPr>
      </w:pPr>
      <w:r>
        <w:br w:type="page"/>
      </w:r>
    </w:p>
    <w:p w14:paraId="32192396" w14:textId="64505D4C" w:rsidR="0028035C" w:rsidRDefault="0028035C" w:rsidP="0028035C">
      <w:pPr>
        <w:pStyle w:val="Beschriftung"/>
      </w:pPr>
      <w:bookmarkStart w:id="3" w:name="_Ref151646416"/>
      <w:r>
        <w:lastRenderedPageBreak/>
        <w:t xml:space="preserve">Figure </w:t>
      </w:r>
      <w:r w:rsidR="00000000">
        <w:fldChar w:fldCharType="begin"/>
      </w:r>
      <w:r w:rsidR="00000000">
        <w:instrText xml:space="preserve"> SEQ Figure \* ARABIC </w:instrText>
      </w:r>
      <w:r w:rsidR="00000000">
        <w:fldChar w:fldCharType="separate"/>
      </w:r>
      <w:r w:rsidR="005A4440">
        <w:rPr>
          <w:noProof/>
        </w:rPr>
        <w:t>10</w:t>
      </w:r>
      <w:r w:rsidR="00000000">
        <w:rPr>
          <w:noProof/>
        </w:rPr>
        <w:fldChar w:fldCharType="end"/>
      </w:r>
      <w:bookmarkEnd w:id="3"/>
    </w:p>
    <w:p w14:paraId="17FE5947" w14:textId="3B2FC158" w:rsidR="00294317" w:rsidRDefault="00294317" w:rsidP="0028035C">
      <w:pPr>
        <w:pStyle w:val="Beschriftung"/>
        <w:rPr>
          <w:rFonts w:cstheme="minorHAnsi"/>
          <w:i/>
        </w:rPr>
      </w:pPr>
      <w:r>
        <w:rPr>
          <w:i/>
        </w:rPr>
        <w:t xml:space="preserve">Mean absolute </w:t>
      </w:r>
      <w:r w:rsidRPr="003F1D91">
        <w:rPr>
          <w:i/>
        </w:rPr>
        <w:t xml:space="preserve">SHAP values </w:t>
      </w:r>
      <w:r>
        <w:rPr>
          <w:i/>
        </w:rPr>
        <w:t xml:space="preserve">explaining the </w:t>
      </w:r>
      <w:r w:rsidRPr="003F1D91">
        <w:rPr>
          <w:i/>
        </w:rPr>
        <w:t>multitasking classification model</w:t>
      </w:r>
      <w:r>
        <w:rPr>
          <w:i/>
        </w:rPr>
        <w:t xml:space="preserve"> </w:t>
      </w:r>
      <w:r w:rsidRPr="003F1D91">
        <w:rPr>
          <w:i/>
        </w:rPr>
        <w:t xml:space="preserve">for </w:t>
      </w:r>
      <w:r>
        <w:rPr>
          <w:i/>
        </w:rPr>
        <w:t>the test set</w:t>
      </w:r>
      <w:r w:rsidRPr="003F1D91">
        <w:rPr>
          <w:rFonts w:cstheme="minorHAnsi"/>
          <w:i/>
        </w:rPr>
        <w:t>.</w:t>
      </w:r>
    </w:p>
    <w:p w14:paraId="6E76717F" w14:textId="39FB008C" w:rsidR="00CE5DFF" w:rsidRDefault="00294317" w:rsidP="00294317">
      <w:pPr>
        <w:ind w:firstLine="0"/>
        <w:rPr>
          <w:iCs/>
          <w:color w:val="000000" w:themeColor="text2"/>
          <w:szCs w:val="18"/>
        </w:rPr>
      </w:pPr>
      <w:r w:rsidRPr="003F1D91">
        <w:rPr>
          <w:rFonts w:cstheme="minorHAnsi"/>
          <w:i/>
          <w:noProof/>
          <w:lang w:val="de-DE" w:eastAsia="de-DE"/>
        </w:rPr>
        <w:drawing>
          <wp:inline distT="0" distB="0" distL="0" distR="0" wp14:anchorId="6D50D90B" wp14:editId="1D36C53D">
            <wp:extent cx="5943600" cy="2971800"/>
            <wp:effectExtent l="0" t="0" r="0" b="0"/>
            <wp:docPr id="4" name="Grafik 4" descr="Ein Bild, das Text, Screenshot, Schrift, Farbigkeit enthält.&#10;&#10;Automatisch generierte Beschreibu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Ein Bild, das Text, Screenshot, Schrift, Farbigkeit enthält.&#10;&#10;Automatisch generierte Beschreibung"/>
                    <pic:cNvPicPr/>
                  </pic:nvPicPr>
                  <pic:blipFill>
                    <a:blip r:embed="rId13"/>
                    <a:stretch>
                      <a:fillRect/>
                    </a:stretch>
                  </pic:blipFill>
                  <pic:spPr>
                    <a:xfrm>
                      <a:off x="0" y="0"/>
                      <a:ext cx="5943600" cy="2971800"/>
                    </a:xfrm>
                    <a:prstGeom prst="rect">
                      <a:avLst/>
                    </a:prstGeom>
                  </pic:spPr>
                </pic:pic>
              </a:graphicData>
            </a:graphic>
          </wp:inline>
        </w:drawing>
      </w:r>
      <w:r w:rsidR="00CE5DFF">
        <w:br w:type="page"/>
      </w:r>
    </w:p>
    <w:p w14:paraId="0F922ADE" w14:textId="1028A6EF" w:rsidR="0070105F" w:rsidRDefault="001F13A1" w:rsidP="0070105F">
      <w:pPr>
        <w:pStyle w:val="berschrift2"/>
      </w:pPr>
      <w:r>
        <w:lastRenderedPageBreak/>
        <w:t>Supplemental</w:t>
      </w:r>
      <w:r w:rsidR="0070105F">
        <w:t xml:space="preserve"> Tables</w:t>
      </w:r>
    </w:p>
    <w:p w14:paraId="1A120526" w14:textId="3A9DF11C" w:rsidR="0028035C" w:rsidRDefault="0028035C" w:rsidP="0028035C">
      <w:pPr>
        <w:pStyle w:val="Beschriftung"/>
      </w:pPr>
      <w:bookmarkStart w:id="4" w:name="_Ref151647367"/>
      <w:bookmarkStart w:id="5" w:name="_Ref151449494"/>
      <w:r>
        <w:t xml:space="preserve">Table </w:t>
      </w:r>
      <w:r w:rsidR="00000000">
        <w:fldChar w:fldCharType="begin"/>
      </w:r>
      <w:r w:rsidR="00000000">
        <w:instrText xml:space="preserve"> SEQ Table \* ARABIC </w:instrText>
      </w:r>
      <w:r w:rsidR="00000000">
        <w:fldChar w:fldCharType="separate"/>
      </w:r>
      <w:r w:rsidR="005A4440">
        <w:rPr>
          <w:noProof/>
        </w:rPr>
        <w:t>5</w:t>
      </w:r>
      <w:r w:rsidR="00000000">
        <w:rPr>
          <w:noProof/>
        </w:rPr>
        <w:fldChar w:fldCharType="end"/>
      </w:r>
      <w:bookmarkEnd w:id="4"/>
    </w:p>
    <w:p w14:paraId="4ACBECF5" w14:textId="4056690D" w:rsidR="002B3F26" w:rsidRDefault="002C7AA2" w:rsidP="0028035C">
      <w:pPr>
        <w:pStyle w:val="Beschriftung"/>
        <w:rPr>
          <w:rFonts w:cstheme="minorHAnsi"/>
          <w:i/>
          <w:iCs w:val="0"/>
        </w:rPr>
      </w:pPr>
      <w:r>
        <w:rPr>
          <w:rFonts w:cstheme="minorHAnsi"/>
          <w:i/>
        </w:rPr>
        <w:t>Hyper p</w:t>
      </w:r>
      <w:r w:rsidR="002B3F26" w:rsidRPr="003F1D91">
        <w:rPr>
          <w:rFonts w:cstheme="minorHAnsi"/>
          <w:i/>
        </w:rPr>
        <w:t>arameter space</w:t>
      </w:r>
      <w:r w:rsidR="002B3F26">
        <w:rPr>
          <w:rFonts w:cstheme="minorHAnsi"/>
          <w:i/>
        </w:rPr>
        <w:t xml:space="preserve"> for </w:t>
      </w:r>
      <w:r>
        <w:rPr>
          <w:rFonts w:cstheme="minorHAnsi"/>
          <w:i/>
        </w:rPr>
        <w:t xml:space="preserve">the </w:t>
      </w:r>
      <w:r w:rsidR="002B3F26" w:rsidRPr="003F1D91">
        <w:rPr>
          <w:rFonts w:cstheme="minorHAnsi"/>
          <w:i/>
        </w:rPr>
        <w:t>XGBoost</w:t>
      </w:r>
      <w:r w:rsidR="002B3F26">
        <w:rPr>
          <w:rFonts w:cstheme="minorHAnsi"/>
          <w:i/>
        </w:rPr>
        <w:t xml:space="preserve"> model</w:t>
      </w:r>
      <w:r w:rsidR="002B3F26" w:rsidRPr="003F1D91">
        <w:rPr>
          <w:rFonts w:cstheme="minorHAnsi"/>
          <w:i/>
        </w:rPr>
        <w:t>.</w:t>
      </w:r>
    </w:p>
    <w:tbl>
      <w:tblPr>
        <w:tblStyle w:val="APAReport"/>
        <w:tblW w:w="5000" w:type="pct"/>
        <w:tblLayout w:type="fixed"/>
        <w:tblLook w:val="04A0" w:firstRow="1" w:lastRow="0" w:firstColumn="1" w:lastColumn="0" w:noHBand="0" w:noVBand="1"/>
        <w:tblDescription w:val="Content table"/>
      </w:tblPr>
      <w:tblGrid>
        <w:gridCol w:w="2052"/>
        <w:gridCol w:w="7308"/>
      </w:tblGrid>
      <w:tr w:rsidR="002B3F26" w:rsidRPr="003F1D91" w14:paraId="280B9950" w14:textId="77777777" w:rsidTr="00744A95">
        <w:trPr>
          <w:cnfStyle w:val="100000000000" w:firstRow="1" w:lastRow="0" w:firstColumn="0" w:lastColumn="0" w:oddVBand="0" w:evenVBand="0" w:oddHBand="0" w:evenHBand="0" w:firstRowFirstColumn="0" w:firstRowLastColumn="0" w:lastRowFirstColumn="0" w:lastRowLastColumn="0"/>
          <w:trHeight w:val="307"/>
          <w:tblHeader/>
        </w:trPr>
        <w:tc>
          <w:tcPr>
            <w:tcW w:w="1096" w:type="pct"/>
          </w:tcPr>
          <w:p w14:paraId="0C4E4AE6" w14:textId="77777777" w:rsidR="002B3F26" w:rsidRPr="003F1D91" w:rsidRDefault="002B3F26" w:rsidP="00744A95">
            <w:pPr>
              <w:rPr>
                <w:rFonts w:asciiTheme="minorHAnsi" w:hAnsiTheme="minorHAnsi" w:cstheme="minorHAnsi"/>
              </w:rPr>
            </w:pPr>
            <w:r w:rsidRPr="003F1D91">
              <w:rPr>
                <w:rFonts w:asciiTheme="minorHAnsi" w:hAnsiTheme="minorHAnsi" w:cstheme="minorHAnsi"/>
              </w:rPr>
              <w:t>Parameter</w:t>
            </w:r>
          </w:p>
        </w:tc>
        <w:tc>
          <w:tcPr>
            <w:tcW w:w="3904" w:type="pct"/>
          </w:tcPr>
          <w:p w14:paraId="329C0F81" w14:textId="77777777" w:rsidR="002B3F26" w:rsidRPr="003F1D91" w:rsidRDefault="002B3F26" w:rsidP="00744A95">
            <w:pPr>
              <w:rPr>
                <w:rFonts w:asciiTheme="minorHAnsi" w:hAnsiTheme="minorHAnsi" w:cstheme="minorHAnsi"/>
              </w:rPr>
            </w:pPr>
            <w:r w:rsidRPr="003F1D91">
              <w:rPr>
                <w:rFonts w:asciiTheme="minorHAnsi" w:hAnsiTheme="minorHAnsi" w:cstheme="minorHAnsi"/>
              </w:rPr>
              <w:t>Values</w:t>
            </w:r>
          </w:p>
        </w:tc>
      </w:tr>
      <w:tr w:rsidR="002B3F26" w:rsidRPr="003F1D91" w14:paraId="7AB4ED67" w14:textId="77777777" w:rsidTr="00744A95">
        <w:trPr>
          <w:trHeight w:val="231"/>
        </w:trPr>
        <w:tc>
          <w:tcPr>
            <w:tcW w:w="1096" w:type="pct"/>
          </w:tcPr>
          <w:p w14:paraId="6005568C" w14:textId="77777777" w:rsidR="002B3F26" w:rsidRPr="003F1D91" w:rsidRDefault="002B3F26" w:rsidP="00744A95">
            <w:pPr>
              <w:rPr>
                <w:rFonts w:cstheme="minorHAnsi"/>
              </w:rPr>
            </w:pPr>
            <w:proofErr w:type="spellStart"/>
            <w:r w:rsidRPr="003F1D91">
              <w:rPr>
                <w:rFonts w:cstheme="minorHAnsi"/>
              </w:rPr>
              <w:t>colsample_bytree</w:t>
            </w:r>
            <w:proofErr w:type="spellEnd"/>
          </w:p>
        </w:tc>
        <w:tc>
          <w:tcPr>
            <w:tcW w:w="3904" w:type="pct"/>
            <w:vAlign w:val="bottom"/>
          </w:tcPr>
          <w:p w14:paraId="47D61373" w14:textId="77777777" w:rsidR="002B3F26" w:rsidRPr="003F1D91" w:rsidRDefault="002B3F26" w:rsidP="00744A95">
            <w:pPr>
              <w:rPr>
                <w:rFonts w:cstheme="minorHAnsi"/>
              </w:rPr>
            </w:pPr>
            <w:r w:rsidRPr="003F1D91">
              <w:rPr>
                <w:rFonts w:cstheme="minorHAnsi"/>
              </w:rPr>
              <w:t>[0.6, 0.7, 0.8, 0.9]</w:t>
            </w:r>
          </w:p>
        </w:tc>
      </w:tr>
      <w:tr w:rsidR="002B3F26" w:rsidRPr="003F1D91" w14:paraId="21CAE166" w14:textId="77777777" w:rsidTr="00744A95">
        <w:trPr>
          <w:trHeight w:val="231"/>
        </w:trPr>
        <w:tc>
          <w:tcPr>
            <w:tcW w:w="1096" w:type="pct"/>
          </w:tcPr>
          <w:p w14:paraId="0A048554" w14:textId="77777777" w:rsidR="002B3F26" w:rsidRPr="003F1D91" w:rsidRDefault="002B3F26" w:rsidP="00744A95">
            <w:pPr>
              <w:rPr>
                <w:rFonts w:cstheme="minorHAnsi"/>
              </w:rPr>
            </w:pPr>
            <w:r w:rsidRPr="003F1D91">
              <w:rPr>
                <w:rFonts w:cstheme="minorHAnsi"/>
              </w:rPr>
              <w:t>gamma</w:t>
            </w:r>
          </w:p>
        </w:tc>
        <w:tc>
          <w:tcPr>
            <w:tcW w:w="3904" w:type="pct"/>
            <w:vAlign w:val="bottom"/>
          </w:tcPr>
          <w:p w14:paraId="6A7B9332" w14:textId="77777777" w:rsidR="002B3F26" w:rsidRPr="003F1D91" w:rsidRDefault="002B3F26" w:rsidP="00744A95">
            <w:pPr>
              <w:rPr>
                <w:rFonts w:cstheme="minorHAnsi"/>
              </w:rPr>
            </w:pPr>
            <w:r w:rsidRPr="003F1D91">
              <w:rPr>
                <w:rFonts w:cstheme="minorHAnsi"/>
              </w:rPr>
              <w:t>[0, 0.1, 0.2, 0.3, 0.4]</w:t>
            </w:r>
          </w:p>
        </w:tc>
      </w:tr>
      <w:tr w:rsidR="002B3F26" w:rsidRPr="003F1D91" w14:paraId="48028BB0" w14:textId="77777777" w:rsidTr="00744A95">
        <w:trPr>
          <w:trHeight w:val="231"/>
        </w:trPr>
        <w:tc>
          <w:tcPr>
            <w:tcW w:w="1096" w:type="pct"/>
          </w:tcPr>
          <w:p w14:paraId="7F35BFAC" w14:textId="77777777" w:rsidR="002B3F26" w:rsidRPr="003F1D91" w:rsidRDefault="002B3F26" w:rsidP="00744A95">
            <w:pPr>
              <w:rPr>
                <w:rFonts w:cstheme="minorHAnsi"/>
              </w:rPr>
            </w:pPr>
            <w:proofErr w:type="spellStart"/>
            <w:r w:rsidRPr="003F1D91">
              <w:rPr>
                <w:rFonts w:cstheme="minorHAnsi"/>
              </w:rPr>
              <w:t>learning_rate</w:t>
            </w:r>
            <w:proofErr w:type="spellEnd"/>
          </w:p>
        </w:tc>
        <w:tc>
          <w:tcPr>
            <w:tcW w:w="3904" w:type="pct"/>
            <w:vAlign w:val="bottom"/>
          </w:tcPr>
          <w:p w14:paraId="4C071D79" w14:textId="77777777" w:rsidR="002B3F26" w:rsidRPr="003F1D91" w:rsidRDefault="002B3F26" w:rsidP="00744A95">
            <w:pPr>
              <w:rPr>
                <w:rFonts w:cstheme="minorHAnsi"/>
              </w:rPr>
            </w:pPr>
            <w:r w:rsidRPr="003F1D91">
              <w:rPr>
                <w:rFonts w:cstheme="minorHAnsi"/>
              </w:rPr>
              <w:t>[0.00</w:t>
            </w:r>
            <w:r>
              <w:rPr>
                <w:rFonts w:cstheme="minorHAnsi"/>
              </w:rPr>
              <w:t>05</w:t>
            </w:r>
            <w:r w:rsidRPr="003F1D91">
              <w:rPr>
                <w:rFonts w:cstheme="minorHAnsi"/>
              </w:rPr>
              <w:t>, 0.001,</w:t>
            </w:r>
            <w:r>
              <w:rPr>
                <w:rFonts w:cstheme="minorHAnsi"/>
              </w:rPr>
              <w:t xml:space="preserve"> 0.005,</w:t>
            </w:r>
            <w:r w:rsidRPr="003F1D91">
              <w:rPr>
                <w:rFonts w:cstheme="minorHAnsi"/>
              </w:rPr>
              <w:t xml:space="preserve"> 0.01, 0.05, .1, 0.5]</w:t>
            </w:r>
          </w:p>
        </w:tc>
      </w:tr>
      <w:tr w:rsidR="002B3F26" w:rsidRPr="003F1D91" w14:paraId="698A063D" w14:textId="77777777" w:rsidTr="00744A95">
        <w:trPr>
          <w:trHeight w:val="231"/>
        </w:trPr>
        <w:tc>
          <w:tcPr>
            <w:tcW w:w="1096" w:type="pct"/>
          </w:tcPr>
          <w:p w14:paraId="24B5CBE3" w14:textId="77777777" w:rsidR="002B3F26" w:rsidRPr="003F1D91" w:rsidRDefault="002B3F26" w:rsidP="00744A95">
            <w:pPr>
              <w:rPr>
                <w:rFonts w:cstheme="minorHAnsi"/>
              </w:rPr>
            </w:pPr>
            <w:proofErr w:type="spellStart"/>
            <w:r w:rsidRPr="003F1D91">
              <w:rPr>
                <w:rFonts w:cstheme="minorHAnsi"/>
              </w:rPr>
              <w:t>max_depth</w:t>
            </w:r>
            <w:proofErr w:type="spellEnd"/>
          </w:p>
        </w:tc>
        <w:tc>
          <w:tcPr>
            <w:tcW w:w="3904" w:type="pct"/>
            <w:vAlign w:val="bottom"/>
          </w:tcPr>
          <w:p w14:paraId="6D5B7AFC" w14:textId="77777777" w:rsidR="002B3F26" w:rsidRPr="003F1D91" w:rsidRDefault="002B3F26" w:rsidP="00744A95">
            <w:pPr>
              <w:rPr>
                <w:rFonts w:cstheme="minorHAnsi"/>
              </w:rPr>
            </w:pPr>
            <w:r w:rsidRPr="003F1D91">
              <w:rPr>
                <w:rFonts w:cstheme="minorHAnsi"/>
              </w:rPr>
              <w:t>[3, 5, 7, 9, 11, 13, 15, 17, 19]</w:t>
            </w:r>
          </w:p>
        </w:tc>
      </w:tr>
      <w:tr w:rsidR="002B3F26" w:rsidRPr="003F1D91" w14:paraId="0968CE88" w14:textId="77777777" w:rsidTr="00744A95">
        <w:trPr>
          <w:trHeight w:val="231"/>
        </w:trPr>
        <w:tc>
          <w:tcPr>
            <w:tcW w:w="1096" w:type="pct"/>
          </w:tcPr>
          <w:p w14:paraId="6F1E3331" w14:textId="77777777" w:rsidR="002B3F26" w:rsidRPr="003F1D91" w:rsidRDefault="002B3F26" w:rsidP="00744A95">
            <w:pPr>
              <w:rPr>
                <w:rFonts w:cstheme="minorHAnsi"/>
              </w:rPr>
            </w:pPr>
            <w:proofErr w:type="spellStart"/>
            <w:r w:rsidRPr="003F1D91">
              <w:rPr>
                <w:rFonts w:cstheme="minorHAnsi"/>
              </w:rPr>
              <w:t>min_child_weight</w:t>
            </w:r>
            <w:proofErr w:type="spellEnd"/>
          </w:p>
        </w:tc>
        <w:tc>
          <w:tcPr>
            <w:tcW w:w="3904" w:type="pct"/>
            <w:vAlign w:val="bottom"/>
          </w:tcPr>
          <w:p w14:paraId="749EC141" w14:textId="77777777" w:rsidR="002B3F26" w:rsidRPr="003F1D91" w:rsidRDefault="002B3F26" w:rsidP="00744A95">
            <w:pPr>
              <w:rPr>
                <w:rFonts w:cstheme="minorHAnsi"/>
              </w:rPr>
            </w:pPr>
            <w:r w:rsidRPr="003F1D91">
              <w:rPr>
                <w:rFonts w:cstheme="minorHAnsi"/>
              </w:rPr>
              <w:t>[1, 3, 4, 7, 9]</w:t>
            </w:r>
          </w:p>
        </w:tc>
      </w:tr>
      <w:tr w:rsidR="002B3F26" w:rsidRPr="003F1D91" w14:paraId="67D2D251" w14:textId="77777777" w:rsidTr="00744A95">
        <w:trPr>
          <w:trHeight w:val="231"/>
        </w:trPr>
        <w:tc>
          <w:tcPr>
            <w:tcW w:w="1096" w:type="pct"/>
          </w:tcPr>
          <w:p w14:paraId="14C7EAE3" w14:textId="77777777" w:rsidR="002B3F26" w:rsidRPr="003F1D91" w:rsidRDefault="002B3F26" w:rsidP="00744A95">
            <w:pPr>
              <w:rPr>
                <w:rFonts w:cstheme="minorHAnsi"/>
              </w:rPr>
            </w:pPr>
            <w:proofErr w:type="spellStart"/>
            <w:r w:rsidRPr="003F1D91">
              <w:rPr>
                <w:rFonts w:cstheme="minorHAnsi"/>
              </w:rPr>
              <w:t>n_estimators</w:t>
            </w:r>
            <w:proofErr w:type="spellEnd"/>
          </w:p>
        </w:tc>
        <w:tc>
          <w:tcPr>
            <w:tcW w:w="3904" w:type="pct"/>
            <w:vAlign w:val="bottom"/>
          </w:tcPr>
          <w:p w14:paraId="548AB1C6" w14:textId="77777777" w:rsidR="002B3F26" w:rsidRPr="003F1D91" w:rsidRDefault="002B3F26" w:rsidP="00744A95">
            <w:pPr>
              <w:rPr>
                <w:rFonts w:cstheme="minorHAnsi"/>
              </w:rPr>
            </w:pPr>
            <w:r w:rsidRPr="003F1D91">
              <w:rPr>
                <w:rFonts w:cstheme="minorHAnsi"/>
              </w:rPr>
              <w:t>[25, 50, 75, 100, 125, 150, 175, 200]</w:t>
            </w:r>
          </w:p>
        </w:tc>
      </w:tr>
      <w:tr w:rsidR="002B3F26" w:rsidRPr="003F1D91" w14:paraId="728A603A" w14:textId="77777777" w:rsidTr="00744A95">
        <w:trPr>
          <w:trHeight w:val="231"/>
        </w:trPr>
        <w:tc>
          <w:tcPr>
            <w:tcW w:w="1096" w:type="pct"/>
          </w:tcPr>
          <w:p w14:paraId="1DDB6204" w14:textId="77777777" w:rsidR="002B3F26" w:rsidRPr="003F1D91" w:rsidRDefault="002B3F26" w:rsidP="00744A95">
            <w:pPr>
              <w:rPr>
                <w:rFonts w:cstheme="minorHAnsi"/>
              </w:rPr>
            </w:pPr>
            <w:proofErr w:type="spellStart"/>
            <w:r w:rsidRPr="003F1D91">
              <w:rPr>
                <w:rFonts w:cstheme="minorHAnsi"/>
              </w:rPr>
              <w:t>reg_alpha</w:t>
            </w:r>
            <w:proofErr w:type="spellEnd"/>
          </w:p>
        </w:tc>
        <w:tc>
          <w:tcPr>
            <w:tcW w:w="3904" w:type="pct"/>
            <w:vAlign w:val="bottom"/>
          </w:tcPr>
          <w:p w14:paraId="044BFF36" w14:textId="77777777" w:rsidR="002B3F26" w:rsidRPr="003F1D91" w:rsidRDefault="002B3F26" w:rsidP="00744A95">
            <w:pPr>
              <w:rPr>
                <w:rFonts w:cstheme="minorHAnsi"/>
              </w:rPr>
            </w:pPr>
            <w:r w:rsidRPr="003F1D91">
              <w:rPr>
                <w:rFonts w:cstheme="minorHAnsi"/>
              </w:rPr>
              <w:t>[0, 0.001, 0.005, 0.01, 0.05]</w:t>
            </w:r>
          </w:p>
        </w:tc>
      </w:tr>
      <w:tr w:rsidR="002B3F26" w:rsidRPr="003F1D91" w14:paraId="34890C6E" w14:textId="77777777" w:rsidTr="00744A95">
        <w:trPr>
          <w:trHeight w:val="231"/>
        </w:trPr>
        <w:tc>
          <w:tcPr>
            <w:tcW w:w="1096" w:type="pct"/>
          </w:tcPr>
          <w:p w14:paraId="419A9851" w14:textId="77777777" w:rsidR="002B3F26" w:rsidRPr="003F1D91" w:rsidRDefault="002B3F26" w:rsidP="00744A95">
            <w:pPr>
              <w:rPr>
                <w:rFonts w:cstheme="minorHAnsi"/>
              </w:rPr>
            </w:pPr>
            <w:r w:rsidRPr="003F1D91">
              <w:rPr>
                <w:rFonts w:cstheme="minorHAnsi"/>
              </w:rPr>
              <w:t>subsample</w:t>
            </w:r>
          </w:p>
        </w:tc>
        <w:tc>
          <w:tcPr>
            <w:tcW w:w="3904" w:type="pct"/>
            <w:vAlign w:val="bottom"/>
          </w:tcPr>
          <w:p w14:paraId="62D23005" w14:textId="77777777" w:rsidR="002B3F26" w:rsidRPr="003F1D91" w:rsidRDefault="002B3F26" w:rsidP="00744A95">
            <w:pPr>
              <w:rPr>
                <w:rFonts w:cstheme="minorHAnsi"/>
              </w:rPr>
            </w:pPr>
            <w:r w:rsidRPr="003F1D91">
              <w:rPr>
                <w:rFonts w:cstheme="minorHAnsi"/>
              </w:rPr>
              <w:t>[0.6, 0.7, 0.8, 0.9]</w:t>
            </w:r>
          </w:p>
        </w:tc>
      </w:tr>
    </w:tbl>
    <w:p w14:paraId="784124AA" w14:textId="2E7B562D" w:rsidR="00927336" w:rsidRPr="0068586E" w:rsidRDefault="002B3F26" w:rsidP="0028035C">
      <w:pPr>
        <w:pStyle w:val="Beschriftung"/>
      </w:pPr>
      <w:r>
        <w:br/>
      </w:r>
      <w:bookmarkStart w:id="6" w:name="_Ref151647454"/>
      <w:r w:rsidR="0028035C">
        <w:t xml:space="preserve">Table </w:t>
      </w:r>
      <w:r w:rsidR="00000000">
        <w:fldChar w:fldCharType="begin"/>
      </w:r>
      <w:r w:rsidR="00000000">
        <w:instrText xml:space="preserve"> SEQ Table \* ARABIC </w:instrText>
      </w:r>
      <w:r w:rsidR="00000000">
        <w:fldChar w:fldCharType="separate"/>
      </w:r>
      <w:r w:rsidR="005A4440">
        <w:rPr>
          <w:noProof/>
        </w:rPr>
        <w:t>6</w:t>
      </w:r>
      <w:r w:rsidR="00000000">
        <w:rPr>
          <w:noProof/>
        </w:rPr>
        <w:fldChar w:fldCharType="end"/>
      </w:r>
      <w:bookmarkEnd w:id="6"/>
    </w:p>
    <w:p w14:paraId="76288B69" w14:textId="77777777" w:rsidR="00927336" w:rsidRDefault="00927336" w:rsidP="00927336">
      <w:pPr>
        <w:pStyle w:val="KeinLeerraum"/>
        <w:rPr>
          <w:rFonts w:cstheme="minorHAnsi"/>
          <w:i/>
          <w:iCs/>
        </w:rPr>
      </w:pPr>
      <w:r>
        <w:rPr>
          <w:rFonts w:cstheme="minorHAnsi"/>
          <w:i/>
          <w:iCs/>
        </w:rPr>
        <w:t>Eye-tracking feature overview.</w:t>
      </w:r>
    </w:p>
    <w:tbl>
      <w:tblPr>
        <w:tblStyle w:val="APAReport"/>
        <w:tblW w:w="5000" w:type="pct"/>
        <w:tblLayout w:type="fixed"/>
        <w:tblLook w:val="04A0" w:firstRow="1" w:lastRow="0" w:firstColumn="1" w:lastColumn="0" w:noHBand="0" w:noVBand="1"/>
        <w:tblDescription w:val="Content table"/>
      </w:tblPr>
      <w:tblGrid>
        <w:gridCol w:w="5200"/>
        <w:gridCol w:w="94"/>
        <w:gridCol w:w="4066"/>
      </w:tblGrid>
      <w:tr w:rsidR="00927336" w:rsidRPr="003F1D91" w14:paraId="5BC8D445" w14:textId="77777777" w:rsidTr="00C035EC">
        <w:trPr>
          <w:cnfStyle w:val="100000000000" w:firstRow="1" w:lastRow="0" w:firstColumn="0" w:lastColumn="0" w:oddVBand="0" w:evenVBand="0" w:oddHBand="0" w:evenHBand="0" w:firstRowFirstColumn="0" w:firstRowLastColumn="0" w:lastRowFirstColumn="0" w:lastRowLastColumn="0"/>
          <w:trHeight w:val="298"/>
          <w:tblHeader/>
        </w:trPr>
        <w:tc>
          <w:tcPr>
            <w:tcW w:w="2828" w:type="pct"/>
            <w:gridSpan w:val="2"/>
          </w:tcPr>
          <w:p w14:paraId="0C792C84" w14:textId="77777777" w:rsidR="00927336" w:rsidRPr="003F1D91" w:rsidRDefault="00927336" w:rsidP="00744A95">
            <w:pPr>
              <w:rPr>
                <w:rFonts w:asciiTheme="minorHAnsi" w:hAnsiTheme="minorHAnsi" w:cstheme="minorHAnsi"/>
              </w:rPr>
            </w:pPr>
            <w:r>
              <w:rPr>
                <w:rFonts w:asciiTheme="minorHAnsi" w:hAnsiTheme="minorHAnsi" w:cstheme="minorHAnsi"/>
              </w:rPr>
              <w:t>Feature*</w:t>
            </w:r>
          </w:p>
        </w:tc>
        <w:tc>
          <w:tcPr>
            <w:tcW w:w="2172" w:type="pct"/>
          </w:tcPr>
          <w:p w14:paraId="1FAD70B0" w14:textId="77777777" w:rsidR="00927336" w:rsidRPr="003F1D91" w:rsidRDefault="00927336" w:rsidP="00744A95">
            <w:pPr>
              <w:rPr>
                <w:rFonts w:cstheme="minorHAnsi"/>
              </w:rPr>
            </w:pPr>
            <w:r>
              <w:rPr>
                <w:rFonts w:cstheme="minorHAnsi"/>
              </w:rPr>
              <w:t>Comment</w:t>
            </w:r>
          </w:p>
        </w:tc>
      </w:tr>
      <w:tr w:rsidR="00927336" w:rsidRPr="003F1D91" w14:paraId="68345A4A" w14:textId="77777777" w:rsidTr="00C035EC">
        <w:trPr>
          <w:trHeight w:val="224"/>
        </w:trPr>
        <w:tc>
          <w:tcPr>
            <w:tcW w:w="2778" w:type="pct"/>
          </w:tcPr>
          <w:p w14:paraId="42844E15" w14:textId="77777777" w:rsidR="00927336" w:rsidRPr="003F1D91" w:rsidRDefault="00927336" w:rsidP="00744A95">
            <w:pPr>
              <w:rPr>
                <w:rFonts w:cstheme="minorHAnsi"/>
              </w:rPr>
            </w:pPr>
            <w:r>
              <w:rPr>
                <w:rFonts w:cstheme="minorHAnsi"/>
              </w:rPr>
              <w:t>Blink count</w:t>
            </w:r>
          </w:p>
        </w:tc>
        <w:tc>
          <w:tcPr>
            <w:tcW w:w="2222" w:type="pct"/>
            <w:gridSpan w:val="2"/>
          </w:tcPr>
          <w:p w14:paraId="68B44E7F" w14:textId="77777777" w:rsidR="00927336" w:rsidRPr="003F1D91" w:rsidRDefault="00927336" w:rsidP="00744A95">
            <w:pPr>
              <w:rPr>
                <w:rFonts w:cstheme="minorHAnsi"/>
              </w:rPr>
            </w:pPr>
          </w:p>
        </w:tc>
      </w:tr>
      <w:tr w:rsidR="00927336" w:rsidRPr="003F1D91" w14:paraId="6C832059" w14:textId="77777777" w:rsidTr="00C035EC">
        <w:trPr>
          <w:trHeight w:val="224"/>
        </w:trPr>
        <w:tc>
          <w:tcPr>
            <w:tcW w:w="2778" w:type="pct"/>
          </w:tcPr>
          <w:p w14:paraId="3B78C843" w14:textId="77777777" w:rsidR="00927336" w:rsidRPr="003F1D91" w:rsidRDefault="00927336" w:rsidP="00744A95">
            <w:pPr>
              <w:rPr>
                <w:rFonts w:cstheme="minorHAnsi"/>
              </w:rPr>
            </w:pPr>
            <w:r>
              <w:rPr>
                <w:rFonts w:cstheme="minorHAnsi"/>
              </w:rPr>
              <w:t xml:space="preserve">Blink duration </w:t>
            </w:r>
          </w:p>
        </w:tc>
        <w:tc>
          <w:tcPr>
            <w:tcW w:w="2222" w:type="pct"/>
            <w:gridSpan w:val="2"/>
          </w:tcPr>
          <w:p w14:paraId="23A78417" w14:textId="77777777" w:rsidR="00927336" w:rsidRPr="003F1D91" w:rsidRDefault="00927336" w:rsidP="00744A95">
            <w:pPr>
              <w:rPr>
                <w:rFonts w:cstheme="minorHAnsi"/>
              </w:rPr>
            </w:pPr>
            <w:r>
              <w:rPr>
                <w:rFonts w:cstheme="minorHAnsi"/>
              </w:rPr>
              <w:t>Max, Mean, Var</w:t>
            </w:r>
          </w:p>
        </w:tc>
      </w:tr>
      <w:tr w:rsidR="00927336" w:rsidRPr="003F1D91" w14:paraId="466C4659" w14:textId="77777777" w:rsidTr="00C035EC">
        <w:trPr>
          <w:trHeight w:val="224"/>
        </w:trPr>
        <w:tc>
          <w:tcPr>
            <w:tcW w:w="2778" w:type="pct"/>
          </w:tcPr>
          <w:p w14:paraId="7D7CE6CC" w14:textId="77777777" w:rsidR="00927336" w:rsidRPr="003F1D91" w:rsidRDefault="00927336" w:rsidP="00744A95">
            <w:pPr>
              <w:rPr>
                <w:rFonts w:cstheme="minorHAnsi"/>
              </w:rPr>
            </w:pPr>
            <w:r>
              <w:rPr>
                <w:rFonts w:cstheme="minorHAnsi"/>
              </w:rPr>
              <w:t>Fixation count</w:t>
            </w:r>
          </w:p>
        </w:tc>
        <w:tc>
          <w:tcPr>
            <w:tcW w:w="2222" w:type="pct"/>
            <w:gridSpan w:val="2"/>
          </w:tcPr>
          <w:p w14:paraId="3BAF12AD" w14:textId="77777777" w:rsidR="00927336" w:rsidRPr="003F1D91" w:rsidRDefault="00927336" w:rsidP="00744A95">
            <w:pPr>
              <w:rPr>
                <w:rFonts w:cstheme="minorHAnsi"/>
              </w:rPr>
            </w:pPr>
          </w:p>
        </w:tc>
      </w:tr>
      <w:tr w:rsidR="00927336" w:rsidRPr="003F1D91" w14:paraId="37FE0102" w14:textId="77777777" w:rsidTr="00C035EC">
        <w:trPr>
          <w:trHeight w:val="224"/>
        </w:trPr>
        <w:tc>
          <w:tcPr>
            <w:tcW w:w="2778" w:type="pct"/>
          </w:tcPr>
          <w:p w14:paraId="42D39375" w14:textId="77777777" w:rsidR="00927336" w:rsidRDefault="00927336" w:rsidP="00744A95">
            <w:pPr>
              <w:ind w:left="720" w:hanging="720"/>
              <w:rPr>
                <w:rFonts w:cstheme="minorHAnsi"/>
              </w:rPr>
            </w:pPr>
            <w:r>
              <w:rPr>
                <w:rFonts w:cstheme="minorHAnsi"/>
              </w:rPr>
              <w:t xml:space="preserve">Fixation duration </w:t>
            </w:r>
          </w:p>
          <w:p w14:paraId="49CCC226" w14:textId="77777777" w:rsidR="00927336" w:rsidRDefault="00927336" w:rsidP="00744A95">
            <w:pPr>
              <w:rPr>
                <w:rFonts w:cstheme="minorHAnsi"/>
              </w:rPr>
            </w:pPr>
            <w:r>
              <w:rPr>
                <w:rFonts w:cstheme="minorHAnsi"/>
              </w:rPr>
              <w:t>Saccade count</w:t>
            </w:r>
          </w:p>
          <w:p w14:paraId="4F41130E" w14:textId="77777777" w:rsidR="00927336" w:rsidRDefault="00927336" w:rsidP="00744A95">
            <w:pPr>
              <w:rPr>
                <w:rFonts w:cstheme="minorHAnsi"/>
              </w:rPr>
            </w:pPr>
            <w:r>
              <w:rPr>
                <w:rFonts w:cstheme="minorHAnsi"/>
              </w:rPr>
              <w:t>Saccade duration</w:t>
            </w:r>
          </w:p>
          <w:p w14:paraId="0E84E578" w14:textId="77777777" w:rsidR="00927336" w:rsidRPr="003F1D91" w:rsidRDefault="00927336" w:rsidP="00744A95">
            <w:pPr>
              <w:rPr>
                <w:rFonts w:cstheme="minorHAnsi"/>
              </w:rPr>
            </w:pPr>
            <w:r>
              <w:rPr>
                <w:rFonts w:cstheme="minorHAnsi"/>
              </w:rPr>
              <w:t>Saccadic angular speed</w:t>
            </w:r>
          </w:p>
        </w:tc>
        <w:tc>
          <w:tcPr>
            <w:tcW w:w="2222" w:type="pct"/>
            <w:gridSpan w:val="2"/>
          </w:tcPr>
          <w:p w14:paraId="1B63D6DB" w14:textId="77777777" w:rsidR="00927336" w:rsidRDefault="00927336" w:rsidP="00744A95">
            <w:pPr>
              <w:rPr>
                <w:rFonts w:cstheme="minorHAnsi"/>
              </w:rPr>
            </w:pPr>
            <w:r>
              <w:rPr>
                <w:rFonts w:cstheme="minorHAnsi"/>
              </w:rPr>
              <w:t>Max, Mean, Var</w:t>
            </w:r>
          </w:p>
          <w:p w14:paraId="6036541E" w14:textId="77777777" w:rsidR="00927336" w:rsidRDefault="00927336" w:rsidP="00744A95">
            <w:pPr>
              <w:rPr>
                <w:rFonts w:cstheme="minorHAnsi"/>
              </w:rPr>
            </w:pPr>
          </w:p>
          <w:p w14:paraId="1F45E475" w14:textId="77777777" w:rsidR="00927336" w:rsidRDefault="00927336" w:rsidP="00744A95">
            <w:pPr>
              <w:rPr>
                <w:rFonts w:cstheme="minorHAnsi"/>
              </w:rPr>
            </w:pPr>
            <w:r>
              <w:rPr>
                <w:rFonts w:cstheme="minorHAnsi"/>
              </w:rPr>
              <w:t>Max, Mean, Var</w:t>
            </w:r>
          </w:p>
          <w:p w14:paraId="575A2303" w14:textId="77777777" w:rsidR="00927336" w:rsidRPr="003F1D91" w:rsidRDefault="00927336" w:rsidP="00744A95">
            <w:pPr>
              <w:rPr>
                <w:rFonts w:cstheme="minorHAnsi"/>
              </w:rPr>
            </w:pPr>
            <w:r>
              <w:rPr>
                <w:rFonts w:cstheme="minorHAnsi"/>
              </w:rPr>
              <w:t>Min, Max, Mean, Var</w:t>
            </w:r>
          </w:p>
        </w:tc>
      </w:tr>
      <w:tr w:rsidR="00927336" w:rsidRPr="003F1D91" w14:paraId="45BF0757" w14:textId="77777777" w:rsidTr="00C035EC">
        <w:trPr>
          <w:trHeight w:val="224"/>
        </w:trPr>
        <w:tc>
          <w:tcPr>
            <w:tcW w:w="2778" w:type="pct"/>
          </w:tcPr>
          <w:p w14:paraId="2679782E" w14:textId="77777777" w:rsidR="00927336" w:rsidRDefault="00927336" w:rsidP="00744A95">
            <w:pPr>
              <w:rPr>
                <w:rFonts w:cstheme="minorHAnsi"/>
              </w:rPr>
            </w:pPr>
            <w:r>
              <w:rPr>
                <w:rFonts w:cstheme="minorHAnsi"/>
              </w:rPr>
              <w:t>Dominant pupil iris ratio</w:t>
            </w:r>
          </w:p>
        </w:tc>
        <w:tc>
          <w:tcPr>
            <w:tcW w:w="2222" w:type="pct"/>
            <w:gridSpan w:val="2"/>
          </w:tcPr>
          <w:p w14:paraId="1D043702" w14:textId="77777777" w:rsidR="00927336" w:rsidRPr="003F1D91" w:rsidRDefault="00927336" w:rsidP="00744A95">
            <w:pPr>
              <w:rPr>
                <w:rFonts w:cstheme="minorHAnsi"/>
              </w:rPr>
            </w:pPr>
            <w:r>
              <w:rPr>
                <w:rFonts w:cstheme="minorHAnsi"/>
              </w:rPr>
              <w:t>Min, Max, Mean, Var</w:t>
            </w:r>
          </w:p>
        </w:tc>
      </w:tr>
      <w:tr w:rsidR="00927336" w:rsidRPr="003F1D91" w14:paraId="794F8476" w14:textId="77777777" w:rsidTr="00C035EC">
        <w:trPr>
          <w:trHeight w:val="224"/>
        </w:trPr>
        <w:tc>
          <w:tcPr>
            <w:tcW w:w="2778" w:type="pct"/>
          </w:tcPr>
          <w:p w14:paraId="4C89769C" w14:textId="77777777" w:rsidR="00927336" w:rsidRDefault="00927336" w:rsidP="00744A95">
            <w:pPr>
              <w:rPr>
                <w:rFonts w:cstheme="minorHAnsi"/>
              </w:rPr>
            </w:pPr>
            <w:r>
              <w:rPr>
                <w:rFonts w:cstheme="minorHAnsi"/>
              </w:rPr>
              <w:t>Unique object count</w:t>
            </w:r>
          </w:p>
        </w:tc>
        <w:tc>
          <w:tcPr>
            <w:tcW w:w="2222" w:type="pct"/>
            <w:gridSpan w:val="2"/>
          </w:tcPr>
          <w:p w14:paraId="50982EFD" w14:textId="77777777" w:rsidR="00927336" w:rsidRPr="003F1D91" w:rsidRDefault="00927336" w:rsidP="00744A95">
            <w:pPr>
              <w:rPr>
                <w:rFonts w:cstheme="minorHAnsi"/>
              </w:rPr>
            </w:pPr>
          </w:p>
        </w:tc>
      </w:tr>
    </w:tbl>
    <w:p w14:paraId="254236E8" w14:textId="1F5CDC14" w:rsidR="00927336" w:rsidRPr="00927336" w:rsidRDefault="00927336" w:rsidP="00927336">
      <w:pPr>
        <w:pStyle w:val="KeinLeerraum"/>
        <w:rPr>
          <w:rFonts w:cstheme="minorHAnsi"/>
          <w:i/>
          <w:iCs/>
        </w:rPr>
      </w:pPr>
      <w:r>
        <w:rPr>
          <w:rFonts w:cstheme="minorHAnsi"/>
          <w:i/>
          <w:iCs/>
        </w:rPr>
        <w:t>* ET features were calculated for the different time windows 3, 5, 7, 10, 15, and 30 seconds.</w:t>
      </w:r>
    </w:p>
    <w:p w14:paraId="21F9B198" w14:textId="39184F08" w:rsidR="0028035C" w:rsidRDefault="0028035C" w:rsidP="0028035C">
      <w:pPr>
        <w:pStyle w:val="Beschriftung"/>
      </w:pPr>
      <w:bookmarkStart w:id="7" w:name="_Ref151647203"/>
      <w:r>
        <w:t xml:space="preserve">Table </w:t>
      </w:r>
      <w:r w:rsidR="00000000">
        <w:fldChar w:fldCharType="begin"/>
      </w:r>
      <w:r w:rsidR="00000000">
        <w:instrText xml:space="preserve"> SEQ Table \* ARABIC </w:instrText>
      </w:r>
      <w:r w:rsidR="00000000">
        <w:fldChar w:fldCharType="separate"/>
      </w:r>
      <w:r w:rsidR="005A4440">
        <w:rPr>
          <w:noProof/>
        </w:rPr>
        <w:t>7</w:t>
      </w:r>
      <w:r w:rsidR="00000000">
        <w:rPr>
          <w:noProof/>
        </w:rPr>
        <w:fldChar w:fldCharType="end"/>
      </w:r>
      <w:bookmarkEnd w:id="7"/>
    </w:p>
    <w:p w14:paraId="5167F6F6" w14:textId="2E58DBEC" w:rsidR="00CE5DFF" w:rsidRPr="001823D1" w:rsidRDefault="00CE5DFF" w:rsidP="0028035C">
      <w:pPr>
        <w:pStyle w:val="Beschriftung"/>
        <w:rPr>
          <w:rFonts w:cstheme="minorHAnsi"/>
          <w:i/>
          <w:iCs w:val="0"/>
        </w:rPr>
      </w:pPr>
      <w:r>
        <w:rPr>
          <w:rFonts w:cstheme="minorHAnsi"/>
          <w:i/>
        </w:rPr>
        <w:t>ECG feature overview.</w:t>
      </w:r>
    </w:p>
    <w:tbl>
      <w:tblPr>
        <w:tblStyle w:val="APAReport"/>
        <w:tblW w:w="5000" w:type="pct"/>
        <w:tblLayout w:type="fixed"/>
        <w:tblLook w:val="04A0" w:firstRow="1" w:lastRow="0" w:firstColumn="1" w:lastColumn="0" w:noHBand="0" w:noVBand="1"/>
        <w:tblDescription w:val="Content table"/>
      </w:tblPr>
      <w:tblGrid>
        <w:gridCol w:w="4951"/>
        <w:gridCol w:w="88"/>
        <w:gridCol w:w="4321"/>
      </w:tblGrid>
      <w:tr w:rsidR="00CE5DFF" w:rsidRPr="003F1D91" w14:paraId="12CC7E50" w14:textId="77777777" w:rsidTr="00C035EC">
        <w:trPr>
          <w:cnfStyle w:val="100000000000" w:firstRow="1" w:lastRow="0" w:firstColumn="0" w:lastColumn="0" w:oddVBand="0" w:evenVBand="0" w:oddHBand="0" w:evenHBand="0" w:firstRowFirstColumn="0" w:firstRowLastColumn="0" w:lastRowFirstColumn="0" w:lastRowLastColumn="0"/>
          <w:trHeight w:val="298"/>
          <w:tblHeader/>
        </w:trPr>
        <w:tc>
          <w:tcPr>
            <w:tcW w:w="2692" w:type="pct"/>
            <w:gridSpan w:val="2"/>
          </w:tcPr>
          <w:p w14:paraId="1C7A29E4" w14:textId="77777777" w:rsidR="00CE5DFF" w:rsidRPr="003F1D91" w:rsidRDefault="00CE5DFF" w:rsidP="001118C0">
            <w:pPr>
              <w:rPr>
                <w:rFonts w:asciiTheme="minorHAnsi" w:hAnsiTheme="minorHAnsi" w:cstheme="minorHAnsi"/>
              </w:rPr>
            </w:pPr>
            <w:r>
              <w:rPr>
                <w:rFonts w:asciiTheme="minorHAnsi" w:hAnsiTheme="minorHAnsi" w:cstheme="minorHAnsi"/>
              </w:rPr>
              <w:t>Feature*</w:t>
            </w:r>
          </w:p>
        </w:tc>
        <w:tc>
          <w:tcPr>
            <w:tcW w:w="2308" w:type="pct"/>
          </w:tcPr>
          <w:p w14:paraId="15A5C03C" w14:textId="77777777" w:rsidR="00CE5DFF" w:rsidRPr="003F1D91" w:rsidRDefault="00CE5DFF" w:rsidP="001118C0">
            <w:pPr>
              <w:rPr>
                <w:rFonts w:cstheme="minorHAnsi"/>
              </w:rPr>
            </w:pPr>
            <w:r>
              <w:rPr>
                <w:rFonts w:cstheme="minorHAnsi"/>
              </w:rPr>
              <w:t>Comment</w:t>
            </w:r>
          </w:p>
        </w:tc>
      </w:tr>
      <w:tr w:rsidR="00CE5DFF" w:rsidRPr="003F1D91" w14:paraId="4F3AA540" w14:textId="77777777" w:rsidTr="00C035EC">
        <w:trPr>
          <w:trHeight w:val="224"/>
        </w:trPr>
        <w:tc>
          <w:tcPr>
            <w:tcW w:w="2645" w:type="pct"/>
          </w:tcPr>
          <w:p w14:paraId="4A168599" w14:textId="77777777" w:rsidR="00CE5DFF" w:rsidRPr="00B06B28" w:rsidRDefault="00CE5DFF" w:rsidP="001118C0">
            <w:pPr>
              <w:rPr>
                <w:rFonts w:cstheme="minorHAnsi"/>
                <w:b/>
                <w:bCs/>
              </w:rPr>
            </w:pPr>
            <w:r w:rsidRPr="00B06B28">
              <w:rPr>
                <w:rFonts w:cstheme="minorHAnsi"/>
                <w:b/>
                <w:bCs/>
              </w:rPr>
              <w:t>Time</w:t>
            </w:r>
            <w:r>
              <w:rPr>
                <w:rFonts w:cstheme="minorHAnsi"/>
                <w:b/>
                <w:bCs/>
              </w:rPr>
              <w:t xml:space="preserve"> </w:t>
            </w:r>
            <w:r w:rsidRPr="00B06B28">
              <w:rPr>
                <w:rFonts w:cstheme="minorHAnsi"/>
                <w:b/>
                <w:bCs/>
              </w:rPr>
              <w:t>domain</w:t>
            </w:r>
          </w:p>
        </w:tc>
        <w:tc>
          <w:tcPr>
            <w:tcW w:w="2355" w:type="pct"/>
            <w:gridSpan w:val="2"/>
          </w:tcPr>
          <w:p w14:paraId="5D1023CF" w14:textId="77777777" w:rsidR="00CE5DFF" w:rsidRDefault="00CE5DFF" w:rsidP="001118C0">
            <w:pPr>
              <w:rPr>
                <w:rFonts w:cstheme="minorHAnsi"/>
              </w:rPr>
            </w:pPr>
          </w:p>
        </w:tc>
      </w:tr>
      <w:tr w:rsidR="00CE5DFF" w:rsidRPr="003F1D91" w14:paraId="674B92F4" w14:textId="77777777" w:rsidTr="00C035EC">
        <w:trPr>
          <w:trHeight w:val="224"/>
        </w:trPr>
        <w:tc>
          <w:tcPr>
            <w:tcW w:w="2645" w:type="pct"/>
          </w:tcPr>
          <w:p w14:paraId="17E2550E" w14:textId="77777777" w:rsidR="00CE5DFF" w:rsidRPr="001B4B49" w:rsidRDefault="00CE5DFF" w:rsidP="001118C0">
            <w:pPr>
              <w:rPr>
                <w:rFonts w:cstheme="minorHAnsi"/>
              </w:rPr>
            </w:pPr>
            <w:r w:rsidRPr="001B4B49">
              <w:rPr>
                <w:rFonts w:cstheme="minorHAnsi"/>
              </w:rPr>
              <w:t>NN</w:t>
            </w:r>
          </w:p>
        </w:tc>
        <w:tc>
          <w:tcPr>
            <w:tcW w:w="2355" w:type="pct"/>
            <w:gridSpan w:val="2"/>
          </w:tcPr>
          <w:p w14:paraId="60E5B487" w14:textId="77777777" w:rsidR="00CE5DFF" w:rsidRDefault="00CE5DFF" w:rsidP="001118C0">
            <w:pPr>
              <w:rPr>
                <w:rFonts w:cstheme="minorHAnsi"/>
              </w:rPr>
            </w:pPr>
            <w:r>
              <w:rPr>
                <w:rFonts w:cstheme="minorHAnsi"/>
              </w:rPr>
              <w:t>Min, Max, Mean, Median, MAD</w:t>
            </w:r>
          </w:p>
        </w:tc>
      </w:tr>
      <w:tr w:rsidR="00CE5DFF" w:rsidRPr="003F1D91" w14:paraId="1279B19F" w14:textId="77777777" w:rsidTr="00C035EC">
        <w:trPr>
          <w:trHeight w:val="224"/>
        </w:trPr>
        <w:tc>
          <w:tcPr>
            <w:tcW w:w="2645" w:type="pct"/>
          </w:tcPr>
          <w:p w14:paraId="59519AC4" w14:textId="77777777" w:rsidR="00CE5DFF" w:rsidRDefault="00CE5DFF" w:rsidP="001118C0">
            <w:pPr>
              <w:rPr>
                <w:rFonts w:cstheme="minorHAnsi"/>
              </w:rPr>
            </w:pPr>
            <w:r>
              <w:rPr>
                <w:rFonts w:cstheme="minorHAnsi"/>
              </w:rPr>
              <w:t xml:space="preserve">SDNN, </w:t>
            </w:r>
            <w:r w:rsidRPr="00B06B28">
              <w:rPr>
                <w:rFonts w:cstheme="minorHAnsi"/>
              </w:rPr>
              <w:t>SDSD</w:t>
            </w:r>
            <w:r>
              <w:rPr>
                <w:rFonts w:cstheme="minorHAnsi"/>
              </w:rPr>
              <w:t xml:space="preserve">, </w:t>
            </w:r>
            <w:r w:rsidRPr="00B06B28">
              <w:rPr>
                <w:rFonts w:cstheme="minorHAnsi"/>
              </w:rPr>
              <w:t>RMSSD</w:t>
            </w:r>
            <w:r>
              <w:rPr>
                <w:rFonts w:cstheme="minorHAnsi"/>
              </w:rPr>
              <w:t xml:space="preserve">, </w:t>
            </w:r>
            <w:r w:rsidRPr="001B4B49">
              <w:rPr>
                <w:rFonts w:cstheme="minorHAnsi"/>
              </w:rPr>
              <w:t>Prc20NN</w:t>
            </w:r>
            <w:r>
              <w:rPr>
                <w:rFonts w:cstheme="minorHAnsi"/>
              </w:rPr>
              <w:t xml:space="preserve">, </w:t>
            </w:r>
            <w:r w:rsidRPr="001B4B49">
              <w:rPr>
                <w:rFonts w:cstheme="minorHAnsi"/>
              </w:rPr>
              <w:t>Prc80NN</w:t>
            </w:r>
            <w:r>
              <w:rPr>
                <w:rFonts w:cstheme="minorHAnsi"/>
              </w:rPr>
              <w:t xml:space="preserve">, </w:t>
            </w:r>
            <w:r w:rsidRPr="00B06B28">
              <w:rPr>
                <w:rFonts w:cstheme="minorHAnsi"/>
              </w:rPr>
              <w:t>pNN20</w:t>
            </w:r>
            <w:r>
              <w:rPr>
                <w:rFonts w:cstheme="minorHAnsi"/>
              </w:rPr>
              <w:t xml:space="preserve">, </w:t>
            </w:r>
            <w:r w:rsidRPr="00B06B28">
              <w:rPr>
                <w:rFonts w:cstheme="minorHAnsi"/>
              </w:rPr>
              <w:t>pNN50</w:t>
            </w:r>
            <w:r>
              <w:rPr>
                <w:rFonts w:cstheme="minorHAnsi"/>
              </w:rPr>
              <w:t xml:space="preserve">, </w:t>
            </w:r>
            <w:r w:rsidRPr="00B06B28">
              <w:rPr>
                <w:rFonts w:cstheme="minorHAnsi"/>
              </w:rPr>
              <w:t>HTI</w:t>
            </w:r>
            <w:r>
              <w:rPr>
                <w:rFonts w:cstheme="minorHAnsi"/>
              </w:rPr>
              <w:t xml:space="preserve">, </w:t>
            </w:r>
            <w:r w:rsidRPr="00B06B28">
              <w:rPr>
                <w:rFonts w:cstheme="minorHAnsi"/>
              </w:rPr>
              <w:t>TTIN</w:t>
            </w:r>
          </w:p>
          <w:p w14:paraId="2AAB4246" w14:textId="77777777" w:rsidR="00CE5DFF" w:rsidRPr="00277A35" w:rsidRDefault="00CE5DFF" w:rsidP="001118C0">
            <w:pPr>
              <w:rPr>
                <w:rFonts w:cstheme="minorHAnsi"/>
              </w:rPr>
            </w:pPr>
          </w:p>
        </w:tc>
        <w:tc>
          <w:tcPr>
            <w:tcW w:w="2355" w:type="pct"/>
            <w:gridSpan w:val="2"/>
          </w:tcPr>
          <w:p w14:paraId="071A2E95" w14:textId="77777777" w:rsidR="00CE5DFF" w:rsidRDefault="00CE5DFF" w:rsidP="001118C0">
            <w:pPr>
              <w:rPr>
                <w:rFonts w:cstheme="minorHAnsi"/>
              </w:rPr>
            </w:pPr>
          </w:p>
        </w:tc>
      </w:tr>
      <w:tr w:rsidR="00CE5DFF" w:rsidRPr="003F1D91" w14:paraId="59BE8078" w14:textId="77777777" w:rsidTr="00C035EC">
        <w:trPr>
          <w:trHeight w:val="224"/>
        </w:trPr>
        <w:tc>
          <w:tcPr>
            <w:tcW w:w="2645" w:type="pct"/>
          </w:tcPr>
          <w:p w14:paraId="619FC9AC" w14:textId="77777777" w:rsidR="00CE5DFF" w:rsidRPr="00B06B28" w:rsidRDefault="00CE5DFF" w:rsidP="001118C0">
            <w:pPr>
              <w:rPr>
                <w:rFonts w:cstheme="minorHAnsi"/>
                <w:b/>
                <w:bCs/>
              </w:rPr>
            </w:pPr>
            <w:r w:rsidRPr="00B06B28">
              <w:rPr>
                <w:rFonts w:cstheme="minorHAnsi"/>
                <w:b/>
                <w:bCs/>
              </w:rPr>
              <w:t>Frequency</w:t>
            </w:r>
            <w:r>
              <w:rPr>
                <w:rFonts w:cstheme="minorHAnsi"/>
                <w:b/>
                <w:bCs/>
              </w:rPr>
              <w:t xml:space="preserve"> </w:t>
            </w:r>
            <w:r w:rsidRPr="00B06B28">
              <w:rPr>
                <w:rFonts w:cstheme="minorHAnsi"/>
                <w:b/>
                <w:bCs/>
              </w:rPr>
              <w:t>domain</w:t>
            </w:r>
          </w:p>
          <w:p w14:paraId="4A08AC11" w14:textId="77777777" w:rsidR="00CE5DFF" w:rsidRDefault="00CE5DFF" w:rsidP="001118C0">
            <w:pPr>
              <w:rPr>
                <w:rFonts w:cstheme="minorHAnsi"/>
              </w:rPr>
            </w:pPr>
            <w:r w:rsidRPr="00B06B28">
              <w:rPr>
                <w:rFonts w:cstheme="minorHAnsi"/>
              </w:rPr>
              <w:t>HF</w:t>
            </w:r>
            <w:r>
              <w:rPr>
                <w:rFonts w:cstheme="minorHAnsi"/>
              </w:rPr>
              <w:t xml:space="preserve">, </w:t>
            </w:r>
            <w:r w:rsidRPr="001B4B49">
              <w:rPr>
                <w:rFonts w:cstheme="minorHAnsi"/>
              </w:rPr>
              <w:t>VHF</w:t>
            </w:r>
            <w:r>
              <w:rPr>
                <w:rFonts w:cstheme="minorHAnsi"/>
              </w:rPr>
              <w:t xml:space="preserve">, </w:t>
            </w:r>
            <w:proofErr w:type="spellStart"/>
            <w:r w:rsidRPr="00B06B28">
              <w:rPr>
                <w:rFonts w:cstheme="minorHAnsi"/>
              </w:rPr>
              <w:t>LnHF</w:t>
            </w:r>
            <w:proofErr w:type="spellEnd"/>
            <w:r>
              <w:rPr>
                <w:rFonts w:cstheme="minorHAnsi"/>
              </w:rPr>
              <w:t xml:space="preserve">, </w:t>
            </w:r>
            <w:proofErr w:type="spellStart"/>
            <w:r w:rsidRPr="00B06B28">
              <w:rPr>
                <w:rFonts w:cstheme="minorHAnsi"/>
              </w:rPr>
              <w:t>HFn</w:t>
            </w:r>
            <w:proofErr w:type="spellEnd"/>
            <w:r>
              <w:rPr>
                <w:rFonts w:cstheme="minorHAnsi"/>
              </w:rPr>
              <w:t xml:space="preserve">, </w:t>
            </w:r>
            <w:proofErr w:type="spellStart"/>
            <w:r w:rsidRPr="00B06B28">
              <w:rPr>
                <w:rFonts w:cstheme="minorHAnsi"/>
              </w:rPr>
              <w:t>LFn</w:t>
            </w:r>
            <w:proofErr w:type="spellEnd"/>
          </w:p>
          <w:p w14:paraId="49BDE72F" w14:textId="77777777" w:rsidR="00CE5DFF" w:rsidRDefault="00CE5DFF" w:rsidP="001118C0">
            <w:pPr>
              <w:rPr>
                <w:rFonts w:cstheme="minorHAnsi"/>
              </w:rPr>
            </w:pPr>
          </w:p>
        </w:tc>
        <w:tc>
          <w:tcPr>
            <w:tcW w:w="2355" w:type="pct"/>
            <w:gridSpan w:val="2"/>
          </w:tcPr>
          <w:p w14:paraId="155ADC34" w14:textId="77777777" w:rsidR="00CE5DFF" w:rsidRDefault="00CE5DFF" w:rsidP="001118C0">
            <w:pPr>
              <w:rPr>
                <w:rFonts w:cstheme="minorHAnsi"/>
              </w:rPr>
            </w:pPr>
          </w:p>
        </w:tc>
      </w:tr>
      <w:tr w:rsidR="00CE5DFF" w:rsidRPr="003F1D91" w14:paraId="607C8F6D" w14:textId="77777777" w:rsidTr="00C035EC">
        <w:trPr>
          <w:trHeight w:val="224"/>
        </w:trPr>
        <w:tc>
          <w:tcPr>
            <w:tcW w:w="2645" w:type="pct"/>
          </w:tcPr>
          <w:p w14:paraId="7C5363AA" w14:textId="77777777" w:rsidR="00CE5DFF" w:rsidRDefault="00CE5DFF" w:rsidP="001118C0">
            <w:pPr>
              <w:rPr>
                <w:rFonts w:cstheme="minorHAnsi"/>
                <w:b/>
              </w:rPr>
            </w:pPr>
            <w:r w:rsidRPr="00B06B28">
              <w:rPr>
                <w:rFonts w:cstheme="minorHAnsi"/>
                <w:b/>
              </w:rPr>
              <w:t>Time-frequency</w:t>
            </w:r>
            <w:r>
              <w:rPr>
                <w:rFonts w:cstheme="minorHAnsi"/>
                <w:b/>
              </w:rPr>
              <w:t xml:space="preserve"> </w:t>
            </w:r>
            <w:r w:rsidRPr="00B06B28">
              <w:rPr>
                <w:rFonts w:cstheme="minorHAnsi"/>
                <w:b/>
              </w:rPr>
              <w:t>domain</w:t>
            </w:r>
          </w:p>
          <w:p w14:paraId="26237C6D" w14:textId="77777777" w:rsidR="00CE5DFF" w:rsidRDefault="00CE5DFF" w:rsidP="001118C0">
            <w:pPr>
              <w:rPr>
                <w:rFonts w:cstheme="minorHAnsi"/>
              </w:rPr>
            </w:pPr>
            <w:r w:rsidRPr="00B06B28">
              <w:rPr>
                <w:rFonts w:cstheme="minorHAnsi"/>
              </w:rPr>
              <w:t>STFT</w:t>
            </w:r>
            <w:r>
              <w:rPr>
                <w:rFonts w:cstheme="minorHAnsi"/>
              </w:rPr>
              <w:t xml:space="preserve">, </w:t>
            </w:r>
            <w:r w:rsidRPr="00B06B28">
              <w:rPr>
                <w:rFonts w:cstheme="minorHAnsi"/>
              </w:rPr>
              <w:t>WT</w:t>
            </w:r>
            <w:r>
              <w:rPr>
                <w:rFonts w:cstheme="minorHAnsi"/>
              </w:rPr>
              <w:t xml:space="preserve">, </w:t>
            </w:r>
            <w:r w:rsidRPr="00B06B28">
              <w:rPr>
                <w:rFonts w:cstheme="minorHAnsi"/>
              </w:rPr>
              <w:t>WVD</w:t>
            </w:r>
            <w:r>
              <w:rPr>
                <w:rFonts w:cstheme="minorHAnsi"/>
              </w:rPr>
              <w:t xml:space="preserve">, </w:t>
            </w:r>
            <w:r w:rsidRPr="00B06B28">
              <w:rPr>
                <w:rFonts w:cstheme="minorHAnsi"/>
              </w:rPr>
              <w:t>SWVD</w:t>
            </w:r>
          </w:p>
          <w:p w14:paraId="3A692B41" w14:textId="77777777" w:rsidR="00CE5DFF" w:rsidRPr="00892E62" w:rsidRDefault="00CE5DFF" w:rsidP="001118C0">
            <w:pPr>
              <w:rPr>
                <w:rFonts w:cstheme="minorHAnsi"/>
              </w:rPr>
            </w:pPr>
          </w:p>
        </w:tc>
        <w:tc>
          <w:tcPr>
            <w:tcW w:w="2355" w:type="pct"/>
            <w:gridSpan w:val="2"/>
          </w:tcPr>
          <w:p w14:paraId="6FAD254B" w14:textId="77777777" w:rsidR="00CE5DFF" w:rsidRDefault="00CE5DFF" w:rsidP="001118C0">
            <w:pPr>
              <w:rPr>
                <w:rFonts w:cstheme="minorHAnsi"/>
              </w:rPr>
            </w:pPr>
          </w:p>
        </w:tc>
      </w:tr>
      <w:tr w:rsidR="00CE5DFF" w:rsidRPr="005D65DB" w14:paraId="2B5F0506" w14:textId="77777777" w:rsidTr="00C035EC">
        <w:trPr>
          <w:trHeight w:val="224"/>
        </w:trPr>
        <w:tc>
          <w:tcPr>
            <w:tcW w:w="2645" w:type="pct"/>
          </w:tcPr>
          <w:p w14:paraId="25973911" w14:textId="507244CA" w:rsidR="00CE5DFF" w:rsidRPr="00B06B28" w:rsidRDefault="00CE5DFF" w:rsidP="001118C0">
            <w:pPr>
              <w:rPr>
                <w:rFonts w:cstheme="minorHAnsi"/>
                <w:b/>
                <w:bCs/>
              </w:rPr>
            </w:pPr>
            <w:r w:rsidRPr="00B06B28">
              <w:rPr>
                <w:rFonts w:cstheme="minorHAnsi"/>
                <w:b/>
                <w:bCs/>
              </w:rPr>
              <w:t>Nonlinear domain</w:t>
            </w:r>
          </w:p>
          <w:p w14:paraId="35750D4E" w14:textId="77777777" w:rsidR="00CE5DFF" w:rsidRPr="005D65DB" w:rsidRDefault="00CE5DFF" w:rsidP="001118C0">
            <w:pPr>
              <w:rPr>
                <w:rFonts w:cstheme="minorHAnsi"/>
              </w:rPr>
            </w:pPr>
            <w:r w:rsidRPr="00B06B28">
              <w:rPr>
                <w:rFonts w:cstheme="minorHAnsi"/>
              </w:rPr>
              <w:t>SD1</w:t>
            </w:r>
            <w:r>
              <w:rPr>
                <w:rFonts w:cstheme="minorHAnsi"/>
              </w:rPr>
              <w:t xml:space="preserve">, </w:t>
            </w:r>
            <w:r w:rsidRPr="00B06B28">
              <w:rPr>
                <w:rFonts w:cstheme="minorHAnsi"/>
              </w:rPr>
              <w:t>SD2</w:t>
            </w:r>
            <w:r>
              <w:rPr>
                <w:rFonts w:cstheme="minorHAnsi"/>
              </w:rPr>
              <w:t xml:space="preserve">, </w:t>
            </w:r>
            <w:r w:rsidRPr="00B06B28">
              <w:rPr>
                <w:rFonts w:cstheme="minorHAnsi"/>
              </w:rPr>
              <w:t>SD1/SD2</w:t>
            </w:r>
            <w:r>
              <w:rPr>
                <w:rFonts w:cstheme="minorHAnsi"/>
              </w:rPr>
              <w:t xml:space="preserve">, S, C, C1, C2, </w:t>
            </w:r>
            <w:r w:rsidRPr="001B4B49">
              <w:rPr>
                <w:rFonts w:cstheme="minorHAnsi"/>
              </w:rPr>
              <w:t>CSI</w:t>
            </w:r>
            <w:r>
              <w:rPr>
                <w:rFonts w:cstheme="minorHAnsi"/>
              </w:rPr>
              <w:t xml:space="preserve">, </w:t>
            </w:r>
            <w:r w:rsidRPr="001B4B49">
              <w:rPr>
                <w:rFonts w:cstheme="minorHAnsi"/>
              </w:rPr>
              <w:t>CVI</w:t>
            </w:r>
            <w:r>
              <w:rPr>
                <w:rFonts w:cstheme="minorHAnsi"/>
              </w:rPr>
              <w:t xml:space="preserve">, </w:t>
            </w:r>
            <w:proofErr w:type="spellStart"/>
            <w:r w:rsidRPr="001B4B49">
              <w:rPr>
                <w:rFonts w:cstheme="minorHAnsi"/>
              </w:rPr>
              <w:t>CSI_Modified</w:t>
            </w:r>
            <w:proofErr w:type="spellEnd"/>
            <w:r>
              <w:rPr>
                <w:rFonts w:cstheme="minorHAnsi"/>
              </w:rPr>
              <w:t xml:space="preserve">, </w:t>
            </w:r>
            <w:r w:rsidRPr="001B4B49">
              <w:rPr>
                <w:rFonts w:cstheme="minorHAnsi"/>
              </w:rPr>
              <w:t>PIP</w:t>
            </w:r>
            <w:r>
              <w:rPr>
                <w:rFonts w:cstheme="minorHAnsi"/>
              </w:rPr>
              <w:t xml:space="preserve">, </w:t>
            </w:r>
            <w:r w:rsidRPr="005D65DB">
              <w:rPr>
                <w:rFonts w:cstheme="minorHAnsi"/>
              </w:rPr>
              <w:t>CD</w:t>
            </w:r>
            <w:r>
              <w:rPr>
                <w:rFonts w:cstheme="minorHAnsi"/>
              </w:rPr>
              <w:t xml:space="preserve">, </w:t>
            </w:r>
            <w:r w:rsidRPr="005D65DB">
              <w:rPr>
                <w:rFonts w:cstheme="minorHAnsi"/>
              </w:rPr>
              <w:t>HFD</w:t>
            </w:r>
            <w:r>
              <w:rPr>
                <w:rFonts w:cstheme="minorHAnsi"/>
              </w:rPr>
              <w:t xml:space="preserve">, </w:t>
            </w:r>
            <w:r w:rsidRPr="005D65DB">
              <w:rPr>
                <w:rFonts w:cstheme="minorHAnsi"/>
              </w:rPr>
              <w:t>KFD</w:t>
            </w:r>
            <w:r>
              <w:rPr>
                <w:rFonts w:cstheme="minorHAnsi"/>
              </w:rPr>
              <w:t xml:space="preserve">, </w:t>
            </w:r>
            <w:r w:rsidRPr="005D65DB">
              <w:rPr>
                <w:rFonts w:cstheme="minorHAnsi"/>
              </w:rPr>
              <w:t>LZC</w:t>
            </w:r>
            <w:r>
              <w:rPr>
                <w:rFonts w:cstheme="minorHAnsi"/>
              </w:rPr>
              <w:t xml:space="preserve">, </w:t>
            </w:r>
            <w:r w:rsidRPr="001B4B49">
              <w:rPr>
                <w:rFonts w:cstheme="minorHAnsi"/>
              </w:rPr>
              <w:t>CVNN</w:t>
            </w:r>
            <w:r>
              <w:rPr>
                <w:rFonts w:cstheme="minorHAnsi"/>
              </w:rPr>
              <w:t xml:space="preserve">, </w:t>
            </w:r>
            <w:r w:rsidRPr="001B4B49">
              <w:rPr>
                <w:rFonts w:cstheme="minorHAnsi"/>
              </w:rPr>
              <w:t>CVSD</w:t>
            </w:r>
            <w:r>
              <w:rPr>
                <w:rFonts w:cstheme="minorHAnsi"/>
              </w:rPr>
              <w:t xml:space="preserve">, </w:t>
            </w:r>
            <w:r w:rsidRPr="001B4B49">
              <w:rPr>
                <w:rFonts w:cstheme="minorHAnsi"/>
              </w:rPr>
              <w:t>MCVNN</w:t>
            </w:r>
            <w:r>
              <w:rPr>
                <w:rFonts w:cstheme="minorHAnsi"/>
              </w:rPr>
              <w:t xml:space="preserve">, </w:t>
            </w:r>
            <w:r w:rsidRPr="001B4B49">
              <w:rPr>
                <w:rFonts w:cstheme="minorHAnsi"/>
              </w:rPr>
              <w:t>IQRNN</w:t>
            </w:r>
            <w:r>
              <w:rPr>
                <w:rFonts w:cstheme="minorHAnsi"/>
              </w:rPr>
              <w:t xml:space="preserve">, </w:t>
            </w:r>
            <w:r w:rsidRPr="001B4B49">
              <w:rPr>
                <w:rFonts w:cstheme="minorHAnsi"/>
              </w:rPr>
              <w:t>IALS</w:t>
            </w:r>
            <w:r>
              <w:rPr>
                <w:rFonts w:cstheme="minorHAnsi"/>
              </w:rPr>
              <w:t xml:space="preserve">, </w:t>
            </w:r>
            <w:r w:rsidRPr="001B4B49">
              <w:rPr>
                <w:rFonts w:cstheme="minorHAnsi"/>
              </w:rPr>
              <w:t>PSS</w:t>
            </w:r>
            <w:r>
              <w:rPr>
                <w:rFonts w:cstheme="minorHAnsi"/>
              </w:rPr>
              <w:t xml:space="preserve">, </w:t>
            </w:r>
            <w:r w:rsidRPr="005D65DB">
              <w:rPr>
                <w:rFonts w:cstheme="minorHAnsi"/>
              </w:rPr>
              <w:t>PAS</w:t>
            </w:r>
            <w:r>
              <w:rPr>
                <w:rFonts w:cstheme="minorHAnsi"/>
              </w:rPr>
              <w:t xml:space="preserve">, </w:t>
            </w:r>
            <w:r w:rsidRPr="005D65DB">
              <w:rPr>
                <w:rFonts w:cstheme="minorHAnsi"/>
              </w:rPr>
              <w:t>GI</w:t>
            </w:r>
            <w:r>
              <w:rPr>
                <w:rFonts w:cstheme="minorHAnsi"/>
              </w:rPr>
              <w:t xml:space="preserve">, </w:t>
            </w:r>
            <w:r w:rsidRPr="005D65DB">
              <w:rPr>
                <w:rFonts w:cstheme="minorHAnsi"/>
              </w:rPr>
              <w:t>SI</w:t>
            </w:r>
            <w:r>
              <w:rPr>
                <w:rFonts w:cstheme="minorHAnsi"/>
              </w:rPr>
              <w:t xml:space="preserve">, </w:t>
            </w:r>
            <w:r w:rsidRPr="001B4B49">
              <w:rPr>
                <w:rFonts w:cstheme="minorHAnsi"/>
              </w:rPr>
              <w:t>AI</w:t>
            </w:r>
            <w:r>
              <w:rPr>
                <w:rFonts w:cstheme="minorHAnsi"/>
              </w:rPr>
              <w:t xml:space="preserve">, </w:t>
            </w:r>
            <w:r w:rsidRPr="001B4B49">
              <w:rPr>
                <w:rFonts w:cstheme="minorHAnsi"/>
              </w:rPr>
              <w:t>PI</w:t>
            </w:r>
            <w:r>
              <w:rPr>
                <w:rFonts w:cstheme="minorHAnsi"/>
              </w:rPr>
              <w:t xml:space="preserve">, </w:t>
            </w:r>
            <w:r w:rsidRPr="001B4B49">
              <w:rPr>
                <w:rFonts w:cstheme="minorHAnsi"/>
              </w:rPr>
              <w:t>DFA_alpha1</w:t>
            </w:r>
            <w:r>
              <w:rPr>
                <w:rFonts w:cstheme="minorHAnsi"/>
              </w:rPr>
              <w:t xml:space="preserve">, </w:t>
            </w:r>
            <w:proofErr w:type="spellStart"/>
            <w:r w:rsidRPr="001B4B49">
              <w:rPr>
                <w:rFonts w:cstheme="minorHAnsi"/>
              </w:rPr>
              <w:t>ApEn</w:t>
            </w:r>
            <w:proofErr w:type="spellEnd"/>
            <w:r>
              <w:rPr>
                <w:rFonts w:cstheme="minorHAnsi"/>
              </w:rPr>
              <w:t xml:space="preserve">, </w:t>
            </w:r>
            <w:r w:rsidRPr="005D65DB">
              <w:rPr>
                <w:rFonts w:cstheme="minorHAnsi"/>
              </w:rPr>
              <w:t>ShanEn</w:t>
            </w:r>
            <w:r>
              <w:rPr>
                <w:rFonts w:cstheme="minorHAnsi"/>
              </w:rPr>
              <w:t xml:space="preserve">, </w:t>
            </w:r>
            <w:proofErr w:type="spellStart"/>
            <w:r w:rsidRPr="005D65DB">
              <w:rPr>
                <w:rFonts w:cstheme="minorHAnsi"/>
              </w:rPr>
              <w:t>FuzzyEn</w:t>
            </w:r>
            <w:proofErr w:type="spellEnd"/>
          </w:p>
        </w:tc>
        <w:tc>
          <w:tcPr>
            <w:tcW w:w="2355" w:type="pct"/>
            <w:gridSpan w:val="2"/>
          </w:tcPr>
          <w:p w14:paraId="668C31CA" w14:textId="77777777" w:rsidR="00CE5DFF" w:rsidRPr="005D65DB" w:rsidRDefault="00CE5DFF" w:rsidP="001118C0">
            <w:pPr>
              <w:rPr>
                <w:rFonts w:cstheme="minorHAnsi"/>
              </w:rPr>
            </w:pPr>
          </w:p>
        </w:tc>
      </w:tr>
      <w:tr w:rsidR="00CE5DFF" w:rsidRPr="001B4B49" w14:paraId="7A3B13D3" w14:textId="77777777" w:rsidTr="00C035EC">
        <w:trPr>
          <w:trHeight w:val="224"/>
        </w:trPr>
        <w:tc>
          <w:tcPr>
            <w:tcW w:w="2645" w:type="pct"/>
          </w:tcPr>
          <w:p w14:paraId="77508D92" w14:textId="77777777" w:rsidR="00CE5DFF" w:rsidRPr="00B06B28" w:rsidRDefault="00CE5DFF" w:rsidP="001118C0">
            <w:pPr>
              <w:rPr>
                <w:rFonts w:cstheme="minorHAnsi"/>
                <w:b/>
                <w:bCs/>
              </w:rPr>
            </w:pPr>
            <w:r w:rsidRPr="001B4B49">
              <w:rPr>
                <w:rFonts w:cstheme="minorHAnsi"/>
              </w:rPr>
              <w:t>MFDFA_alpha1</w:t>
            </w:r>
          </w:p>
        </w:tc>
        <w:tc>
          <w:tcPr>
            <w:tcW w:w="2355" w:type="pct"/>
            <w:gridSpan w:val="2"/>
          </w:tcPr>
          <w:p w14:paraId="6854046F" w14:textId="77777777" w:rsidR="00CE5DFF" w:rsidRPr="001B4B49" w:rsidRDefault="00CE5DFF" w:rsidP="001118C0">
            <w:pPr>
              <w:rPr>
                <w:rFonts w:cstheme="minorHAnsi"/>
              </w:rPr>
            </w:pPr>
            <w:r w:rsidRPr="001B4B49">
              <w:rPr>
                <w:rFonts w:cstheme="minorHAnsi"/>
              </w:rPr>
              <w:t>Width</w:t>
            </w:r>
            <w:r>
              <w:rPr>
                <w:rFonts w:cstheme="minorHAnsi"/>
              </w:rPr>
              <w:t xml:space="preserve">, </w:t>
            </w:r>
            <w:r w:rsidRPr="001B4B49">
              <w:rPr>
                <w:rFonts w:cstheme="minorHAnsi"/>
              </w:rPr>
              <w:t>Peak</w:t>
            </w:r>
            <w:r>
              <w:rPr>
                <w:rFonts w:cstheme="minorHAnsi"/>
              </w:rPr>
              <w:t xml:space="preserve">, </w:t>
            </w:r>
            <w:r w:rsidRPr="001B4B49">
              <w:rPr>
                <w:rFonts w:cstheme="minorHAnsi"/>
              </w:rPr>
              <w:t>Mean</w:t>
            </w:r>
            <w:r>
              <w:rPr>
                <w:rFonts w:cstheme="minorHAnsi"/>
              </w:rPr>
              <w:t xml:space="preserve">, </w:t>
            </w:r>
            <w:r w:rsidRPr="001B4B49">
              <w:rPr>
                <w:rFonts w:cstheme="minorHAnsi"/>
              </w:rPr>
              <w:t>Max</w:t>
            </w:r>
            <w:r>
              <w:rPr>
                <w:rFonts w:cstheme="minorHAnsi"/>
              </w:rPr>
              <w:t xml:space="preserve">, </w:t>
            </w:r>
            <w:r w:rsidRPr="001B4B49">
              <w:rPr>
                <w:rFonts w:cstheme="minorHAnsi"/>
              </w:rPr>
              <w:t>Delta</w:t>
            </w:r>
            <w:r>
              <w:rPr>
                <w:rFonts w:cstheme="minorHAnsi"/>
              </w:rPr>
              <w:t xml:space="preserve">, </w:t>
            </w:r>
            <w:r w:rsidRPr="001B4B49">
              <w:rPr>
                <w:rFonts w:cstheme="minorHAnsi"/>
              </w:rPr>
              <w:t>Asymmetry</w:t>
            </w:r>
            <w:r>
              <w:rPr>
                <w:rFonts w:cstheme="minorHAnsi"/>
              </w:rPr>
              <w:t xml:space="preserve">, </w:t>
            </w:r>
            <w:r w:rsidRPr="001B4B49">
              <w:rPr>
                <w:rFonts w:cstheme="minorHAnsi"/>
              </w:rPr>
              <w:t>Fluctuation</w:t>
            </w:r>
            <w:r>
              <w:rPr>
                <w:rFonts w:cstheme="minorHAnsi"/>
              </w:rPr>
              <w:t xml:space="preserve">, </w:t>
            </w:r>
            <w:r w:rsidRPr="001B4B49">
              <w:rPr>
                <w:rFonts w:cstheme="minorHAnsi"/>
              </w:rPr>
              <w:t>Increment</w:t>
            </w:r>
          </w:p>
        </w:tc>
      </w:tr>
    </w:tbl>
    <w:p w14:paraId="6A8CB839" w14:textId="36CCCD3B" w:rsidR="002B3F26" w:rsidRPr="00927336" w:rsidRDefault="00CE5DFF" w:rsidP="00927336">
      <w:pPr>
        <w:pStyle w:val="KeinLeerraum"/>
        <w:rPr>
          <w:rFonts w:cstheme="minorHAnsi"/>
          <w:i/>
          <w:iCs/>
        </w:rPr>
      </w:pPr>
      <w:r>
        <w:rPr>
          <w:rFonts w:cstheme="minorHAnsi"/>
          <w:i/>
          <w:iCs/>
        </w:rPr>
        <w:t>* ECG features were only calculated for the full 30 second time windows.</w:t>
      </w:r>
    </w:p>
    <w:p w14:paraId="572AED45" w14:textId="5E292B9A" w:rsidR="0028035C" w:rsidRDefault="0028035C" w:rsidP="0028035C">
      <w:pPr>
        <w:pStyle w:val="Beschriftung"/>
      </w:pPr>
      <w:bookmarkStart w:id="8" w:name="_Ref151647529"/>
      <w:bookmarkEnd w:id="5"/>
      <w:r>
        <w:t xml:space="preserve">Table </w:t>
      </w:r>
      <w:r w:rsidR="00000000">
        <w:fldChar w:fldCharType="begin"/>
      </w:r>
      <w:r w:rsidR="00000000">
        <w:instrText xml:space="preserve"> SEQ Table \* ARABIC </w:instrText>
      </w:r>
      <w:r w:rsidR="00000000">
        <w:fldChar w:fldCharType="separate"/>
      </w:r>
      <w:r w:rsidR="005A4440">
        <w:rPr>
          <w:noProof/>
        </w:rPr>
        <w:t>8</w:t>
      </w:r>
      <w:r w:rsidR="00000000">
        <w:rPr>
          <w:noProof/>
        </w:rPr>
        <w:fldChar w:fldCharType="end"/>
      </w:r>
      <w:bookmarkEnd w:id="8"/>
    </w:p>
    <w:p w14:paraId="254B0273" w14:textId="689FD7E9" w:rsidR="0070105F" w:rsidRDefault="0070105F" w:rsidP="0028035C">
      <w:pPr>
        <w:pStyle w:val="Beschriftung"/>
        <w:rPr>
          <w:rFonts w:cstheme="minorHAnsi"/>
          <w:i/>
          <w:iCs w:val="0"/>
        </w:rPr>
      </w:pPr>
      <w:r w:rsidRPr="003F1D91">
        <w:rPr>
          <w:rFonts w:cstheme="minorHAnsi"/>
          <w:i/>
        </w:rPr>
        <w:t>Product criteria classification.</w:t>
      </w:r>
    </w:p>
    <w:tbl>
      <w:tblPr>
        <w:tblStyle w:val="APAReport"/>
        <w:tblW w:w="5000" w:type="pct"/>
        <w:tblLook w:val="04A0" w:firstRow="1" w:lastRow="0" w:firstColumn="1" w:lastColumn="0" w:noHBand="0" w:noVBand="1"/>
        <w:tblDescription w:val="Content table"/>
      </w:tblPr>
      <w:tblGrid>
        <w:gridCol w:w="1796"/>
        <w:gridCol w:w="95"/>
        <w:gridCol w:w="3420"/>
        <w:gridCol w:w="359"/>
        <w:gridCol w:w="3690"/>
      </w:tblGrid>
      <w:tr w:rsidR="0070105F" w:rsidRPr="003F1D91" w14:paraId="6E3201BD" w14:textId="77777777" w:rsidTr="00C1380A">
        <w:trPr>
          <w:cnfStyle w:val="100000000000" w:firstRow="1" w:lastRow="0" w:firstColumn="0" w:lastColumn="0" w:oddVBand="0" w:evenVBand="0" w:oddHBand="0" w:evenHBand="0" w:firstRowFirstColumn="0" w:firstRowLastColumn="0" w:lastRowFirstColumn="0" w:lastRowLastColumn="0"/>
          <w:tblHeader/>
        </w:trPr>
        <w:tc>
          <w:tcPr>
            <w:tcW w:w="1010" w:type="pct"/>
            <w:gridSpan w:val="2"/>
          </w:tcPr>
          <w:p w14:paraId="49A9C0DB" w14:textId="77777777" w:rsidR="0070105F" w:rsidRPr="003F1D91" w:rsidRDefault="0070105F" w:rsidP="00C1380A">
            <w:pPr>
              <w:rPr>
                <w:rFonts w:asciiTheme="minorHAnsi" w:hAnsiTheme="minorHAnsi" w:cstheme="minorHAnsi"/>
              </w:rPr>
            </w:pPr>
            <w:r w:rsidRPr="003F1D91">
              <w:rPr>
                <w:rFonts w:asciiTheme="minorHAnsi" w:hAnsiTheme="minorHAnsi" w:cstheme="minorHAnsi"/>
              </w:rPr>
              <w:t>Category</w:t>
            </w:r>
          </w:p>
        </w:tc>
        <w:tc>
          <w:tcPr>
            <w:tcW w:w="2019" w:type="pct"/>
            <w:gridSpan w:val="2"/>
          </w:tcPr>
          <w:p w14:paraId="10586B8D" w14:textId="77777777" w:rsidR="0070105F" w:rsidRPr="003F1D91" w:rsidRDefault="0070105F" w:rsidP="00C1380A">
            <w:pPr>
              <w:pStyle w:val="Listenabsatz"/>
              <w:numPr>
                <w:ilvl w:val="0"/>
                <w:numId w:val="15"/>
              </w:numPr>
              <w:rPr>
                <w:rFonts w:asciiTheme="minorHAnsi" w:hAnsiTheme="minorHAnsi" w:cstheme="minorHAnsi"/>
              </w:rPr>
            </w:pPr>
            <w:r w:rsidRPr="003F1D91">
              <w:rPr>
                <w:rFonts w:asciiTheme="minorHAnsi" w:hAnsiTheme="minorHAnsi" w:cstheme="minorHAnsi"/>
              </w:rPr>
              <w:t>3D printer</w:t>
            </w:r>
          </w:p>
        </w:tc>
        <w:tc>
          <w:tcPr>
            <w:tcW w:w="1971" w:type="pct"/>
          </w:tcPr>
          <w:p w14:paraId="2B22B978" w14:textId="77777777" w:rsidR="0070105F" w:rsidRPr="003F1D91" w:rsidRDefault="0070105F" w:rsidP="00C1380A">
            <w:pPr>
              <w:pStyle w:val="Listenabsatz"/>
              <w:numPr>
                <w:ilvl w:val="0"/>
                <w:numId w:val="15"/>
              </w:numPr>
              <w:rPr>
                <w:rFonts w:asciiTheme="minorHAnsi" w:hAnsiTheme="minorHAnsi" w:cstheme="minorHAnsi"/>
              </w:rPr>
            </w:pPr>
            <w:r w:rsidRPr="003F1D91">
              <w:rPr>
                <w:rFonts w:asciiTheme="minorHAnsi" w:hAnsiTheme="minorHAnsi" w:cstheme="minorHAnsi"/>
              </w:rPr>
              <w:t>Washing powder</w:t>
            </w:r>
          </w:p>
        </w:tc>
      </w:tr>
      <w:tr w:rsidR="0070105F" w:rsidRPr="003F1D91" w14:paraId="44BC0402" w14:textId="77777777" w:rsidTr="00C1380A">
        <w:tc>
          <w:tcPr>
            <w:tcW w:w="959" w:type="pct"/>
          </w:tcPr>
          <w:p w14:paraId="0F79A500" w14:textId="77777777" w:rsidR="0070105F" w:rsidRPr="003F1D91" w:rsidRDefault="0070105F" w:rsidP="00C1380A">
            <w:pPr>
              <w:rPr>
                <w:rFonts w:cstheme="minorHAnsi"/>
              </w:rPr>
            </w:pPr>
            <w:r w:rsidRPr="003F1D91">
              <w:rPr>
                <w:rFonts w:cstheme="minorHAnsi"/>
              </w:rPr>
              <w:t>Rather easy</w:t>
            </w:r>
          </w:p>
        </w:tc>
        <w:tc>
          <w:tcPr>
            <w:tcW w:w="1878" w:type="pct"/>
            <w:gridSpan w:val="2"/>
          </w:tcPr>
          <w:p w14:paraId="48BBB5DC" w14:textId="77777777" w:rsidR="0070105F" w:rsidRPr="003F1D91" w:rsidRDefault="0070105F" w:rsidP="00C1380A">
            <w:pPr>
              <w:pStyle w:val="TableContents"/>
              <w:jc w:val="left"/>
              <w:rPr>
                <w:rFonts w:asciiTheme="minorHAnsi" w:hAnsiTheme="minorHAnsi" w:cstheme="minorHAnsi"/>
                <w:sz w:val="24"/>
                <w:szCs w:val="24"/>
              </w:rPr>
            </w:pPr>
            <w:r w:rsidRPr="003F1D91">
              <w:rPr>
                <w:rFonts w:asciiTheme="minorHAnsi" w:hAnsiTheme="minorHAnsi" w:cstheme="minorHAnsi"/>
                <w:sz w:val="24"/>
                <w:szCs w:val="24"/>
              </w:rPr>
              <w:t>- Easy device setup</w:t>
            </w:r>
          </w:p>
          <w:p w14:paraId="643C8FFD" w14:textId="77777777" w:rsidR="0070105F" w:rsidRPr="003F1D91" w:rsidRDefault="0070105F" w:rsidP="00C1380A">
            <w:pPr>
              <w:pStyle w:val="TableContents"/>
              <w:jc w:val="left"/>
              <w:rPr>
                <w:rFonts w:asciiTheme="minorHAnsi" w:hAnsiTheme="minorHAnsi" w:cstheme="minorHAnsi"/>
                <w:sz w:val="24"/>
                <w:szCs w:val="24"/>
              </w:rPr>
            </w:pPr>
            <w:r w:rsidRPr="003F1D91">
              <w:rPr>
                <w:rFonts w:asciiTheme="minorHAnsi" w:hAnsiTheme="minorHAnsi" w:cstheme="minorHAnsi"/>
                <w:sz w:val="24"/>
                <w:szCs w:val="24"/>
              </w:rPr>
              <w:t>- Large model print size</w:t>
            </w:r>
          </w:p>
          <w:p w14:paraId="026CB94D" w14:textId="77777777" w:rsidR="0070105F" w:rsidRPr="003F1D91" w:rsidRDefault="0070105F" w:rsidP="00C1380A">
            <w:pPr>
              <w:rPr>
                <w:rFonts w:cstheme="minorHAnsi"/>
              </w:rPr>
            </w:pPr>
            <w:r w:rsidRPr="003F1D91">
              <w:rPr>
                <w:rFonts w:cstheme="minorHAnsi"/>
              </w:rPr>
              <w:t>- PETG material printable</w:t>
            </w:r>
          </w:p>
          <w:p w14:paraId="200D7107" w14:textId="77777777" w:rsidR="0070105F" w:rsidRPr="003F1D91" w:rsidRDefault="0070105F" w:rsidP="00C1380A">
            <w:pPr>
              <w:rPr>
                <w:rFonts w:cstheme="minorHAnsi"/>
              </w:rPr>
            </w:pPr>
          </w:p>
        </w:tc>
        <w:tc>
          <w:tcPr>
            <w:tcW w:w="2163" w:type="pct"/>
            <w:gridSpan w:val="2"/>
          </w:tcPr>
          <w:p w14:paraId="3EB5D9E9" w14:textId="77777777" w:rsidR="0070105F" w:rsidRPr="003F1D91" w:rsidRDefault="0070105F" w:rsidP="00C1380A">
            <w:pPr>
              <w:pStyle w:val="TableContents"/>
              <w:jc w:val="left"/>
              <w:rPr>
                <w:rFonts w:asciiTheme="minorHAnsi" w:hAnsiTheme="minorHAnsi" w:cstheme="minorHAnsi"/>
                <w:sz w:val="24"/>
                <w:szCs w:val="24"/>
              </w:rPr>
            </w:pPr>
            <w:r w:rsidRPr="003F1D91">
              <w:rPr>
                <w:rFonts w:asciiTheme="minorHAnsi" w:hAnsiTheme="minorHAnsi" w:cstheme="minorHAnsi"/>
                <w:sz w:val="24"/>
                <w:szCs w:val="24"/>
              </w:rPr>
              <w:t>- Allows for 100 washing cycles</w:t>
            </w:r>
          </w:p>
          <w:p w14:paraId="61758B3F" w14:textId="77777777" w:rsidR="0070105F" w:rsidRPr="003F1D91" w:rsidRDefault="0070105F" w:rsidP="00C1380A">
            <w:pPr>
              <w:pStyle w:val="TableContents"/>
              <w:jc w:val="left"/>
              <w:rPr>
                <w:rFonts w:asciiTheme="minorHAnsi" w:hAnsiTheme="minorHAnsi" w:cstheme="minorHAnsi"/>
                <w:sz w:val="24"/>
                <w:szCs w:val="24"/>
              </w:rPr>
            </w:pPr>
            <w:r w:rsidRPr="003F1D91">
              <w:rPr>
                <w:rFonts w:asciiTheme="minorHAnsi" w:hAnsiTheme="minorHAnsi" w:cstheme="minorHAnsi"/>
                <w:sz w:val="24"/>
                <w:szCs w:val="24"/>
              </w:rPr>
              <w:t>- Conserve colors</w:t>
            </w:r>
          </w:p>
          <w:p w14:paraId="756BD44A" w14:textId="77777777" w:rsidR="0070105F" w:rsidRPr="003F1D91" w:rsidRDefault="0070105F" w:rsidP="00C1380A">
            <w:pPr>
              <w:rPr>
                <w:rFonts w:cstheme="minorHAnsi"/>
              </w:rPr>
            </w:pPr>
            <w:r w:rsidRPr="003F1D91">
              <w:rPr>
                <w:rFonts w:cstheme="minorHAnsi"/>
              </w:rPr>
              <w:t>- Efficient dirt removal</w:t>
            </w:r>
          </w:p>
        </w:tc>
      </w:tr>
      <w:tr w:rsidR="0070105F" w:rsidRPr="003F1D91" w14:paraId="74CF208F" w14:textId="77777777" w:rsidTr="00C1380A">
        <w:tc>
          <w:tcPr>
            <w:tcW w:w="959" w:type="pct"/>
          </w:tcPr>
          <w:p w14:paraId="7BF29491" w14:textId="77777777" w:rsidR="0070105F" w:rsidRPr="003F1D91" w:rsidRDefault="0070105F" w:rsidP="00C1380A">
            <w:pPr>
              <w:rPr>
                <w:rFonts w:cstheme="minorHAnsi"/>
              </w:rPr>
            </w:pPr>
            <w:r w:rsidRPr="003F1D91">
              <w:rPr>
                <w:rFonts w:cstheme="minorHAnsi"/>
              </w:rPr>
              <w:t>Rather hard</w:t>
            </w:r>
          </w:p>
        </w:tc>
        <w:tc>
          <w:tcPr>
            <w:tcW w:w="1878" w:type="pct"/>
            <w:gridSpan w:val="2"/>
          </w:tcPr>
          <w:p w14:paraId="243A88B2" w14:textId="77777777" w:rsidR="0070105F" w:rsidRPr="003F1D91" w:rsidRDefault="0070105F" w:rsidP="00C1380A">
            <w:pPr>
              <w:pStyle w:val="TableContents"/>
              <w:jc w:val="left"/>
              <w:rPr>
                <w:rFonts w:asciiTheme="minorHAnsi" w:hAnsiTheme="minorHAnsi" w:cstheme="minorHAnsi"/>
                <w:sz w:val="24"/>
                <w:szCs w:val="24"/>
              </w:rPr>
            </w:pPr>
            <w:r w:rsidRPr="003F1D91">
              <w:rPr>
                <w:rFonts w:asciiTheme="minorHAnsi" w:hAnsiTheme="minorHAnsi" w:cstheme="minorHAnsi"/>
                <w:sz w:val="24"/>
                <w:szCs w:val="24"/>
              </w:rPr>
              <w:t>- Fast print speed</w:t>
            </w:r>
          </w:p>
          <w:p w14:paraId="749ADE9E" w14:textId="77777777" w:rsidR="0070105F" w:rsidRPr="003F1D91" w:rsidRDefault="0070105F" w:rsidP="00C1380A">
            <w:pPr>
              <w:pStyle w:val="TableContents"/>
              <w:jc w:val="left"/>
              <w:rPr>
                <w:rFonts w:asciiTheme="minorHAnsi" w:hAnsiTheme="minorHAnsi" w:cstheme="minorHAnsi"/>
                <w:sz w:val="24"/>
                <w:szCs w:val="24"/>
              </w:rPr>
            </w:pPr>
            <w:r w:rsidRPr="003F1D91">
              <w:rPr>
                <w:rFonts w:asciiTheme="minorHAnsi" w:hAnsiTheme="minorHAnsi" w:cstheme="minorHAnsi"/>
                <w:sz w:val="24"/>
                <w:szCs w:val="24"/>
              </w:rPr>
              <w:t xml:space="preserve">- High </w:t>
            </w:r>
            <w:r>
              <w:rPr>
                <w:rFonts w:asciiTheme="minorHAnsi" w:hAnsiTheme="minorHAnsi" w:cstheme="minorHAnsi"/>
                <w:sz w:val="24"/>
                <w:szCs w:val="24"/>
              </w:rPr>
              <w:t>p</w:t>
            </w:r>
            <w:r w:rsidRPr="003F1D91">
              <w:rPr>
                <w:rFonts w:asciiTheme="minorHAnsi" w:hAnsiTheme="minorHAnsi" w:cstheme="minorHAnsi"/>
                <w:sz w:val="24"/>
                <w:szCs w:val="24"/>
              </w:rPr>
              <w:t>rint quality</w:t>
            </w:r>
          </w:p>
          <w:p w14:paraId="745B37F3" w14:textId="77777777" w:rsidR="0070105F" w:rsidRPr="003F1D91" w:rsidRDefault="0070105F" w:rsidP="00C1380A">
            <w:pPr>
              <w:rPr>
                <w:rFonts w:cstheme="minorHAnsi"/>
              </w:rPr>
            </w:pPr>
            <w:r w:rsidRPr="003F1D91">
              <w:rPr>
                <w:rFonts w:cstheme="minorHAnsi"/>
              </w:rPr>
              <w:t>- The device should not catch fire</w:t>
            </w:r>
          </w:p>
        </w:tc>
        <w:tc>
          <w:tcPr>
            <w:tcW w:w="2163" w:type="pct"/>
            <w:gridSpan w:val="2"/>
          </w:tcPr>
          <w:p w14:paraId="6A7E5C7C" w14:textId="77777777" w:rsidR="0070105F" w:rsidRPr="003F1D91" w:rsidRDefault="0070105F" w:rsidP="00C1380A">
            <w:pPr>
              <w:pStyle w:val="TableContents"/>
              <w:jc w:val="left"/>
              <w:rPr>
                <w:rFonts w:asciiTheme="minorHAnsi" w:hAnsiTheme="minorHAnsi" w:cstheme="minorHAnsi"/>
                <w:sz w:val="24"/>
                <w:szCs w:val="24"/>
              </w:rPr>
            </w:pPr>
            <w:r w:rsidRPr="003F1D91">
              <w:rPr>
                <w:rFonts w:asciiTheme="minorHAnsi" w:hAnsiTheme="minorHAnsi" w:cstheme="minorHAnsi"/>
                <w:sz w:val="24"/>
                <w:szCs w:val="24"/>
              </w:rPr>
              <w:t>- Environmentally friendly</w:t>
            </w:r>
          </w:p>
          <w:p w14:paraId="0CAF00F4" w14:textId="77777777" w:rsidR="0070105F" w:rsidRPr="003F1D91" w:rsidRDefault="0070105F" w:rsidP="00C1380A">
            <w:pPr>
              <w:pStyle w:val="TableContents"/>
              <w:jc w:val="left"/>
              <w:rPr>
                <w:rFonts w:asciiTheme="minorHAnsi" w:hAnsiTheme="minorHAnsi" w:cstheme="minorHAnsi"/>
                <w:sz w:val="24"/>
                <w:szCs w:val="24"/>
              </w:rPr>
            </w:pPr>
            <w:r w:rsidRPr="003F1D91">
              <w:rPr>
                <w:rFonts w:asciiTheme="minorHAnsi" w:hAnsiTheme="minorHAnsi" w:cstheme="minorHAnsi"/>
                <w:sz w:val="24"/>
                <w:szCs w:val="24"/>
              </w:rPr>
              <w:t>- Allow high washing temperature</w:t>
            </w:r>
          </w:p>
          <w:p w14:paraId="30C44671" w14:textId="77777777" w:rsidR="0070105F" w:rsidRPr="003F1D91" w:rsidRDefault="0070105F" w:rsidP="00C1380A">
            <w:pPr>
              <w:rPr>
                <w:rFonts w:cstheme="minorHAnsi"/>
              </w:rPr>
            </w:pPr>
            <w:r w:rsidRPr="003F1D91">
              <w:rPr>
                <w:rFonts w:cstheme="minorHAnsi"/>
              </w:rPr>
              <w:t>- Little powder amount per wash cycle</w:t>
            </w:r>
          </w:p>
        </w:tc>
      </w:tr>
    </w:tbl>
    <w:p w14:paraId="6A0A8DFE" w14:textId="37A86857" w:rsidR="0070105F" w:rsidRPr="003F1D91" w:rsidRDefault="0070105F" w:rsidP="0028035C">
      <w:pPr>
        <w:pStyle w:val="Beschriftung"/>
      </w:pPr>
      <w:bookmarkStart w:id="9" w:name="_Ref127442765"/>
      <w:r>
        <w:br/>
      </w:r>
      <w:bookmarkStart w:id="10" w:name="_Ref151646957"/>
      <w:bookmarkEnd w:id="9"/>
      <w:r w:rsidR="0028035C">
        <w:t xml:space="preserve">Table </w:t>
      </w:r>
      <w:r w:rsidR="00000000">
        <w:fldChar w:fldCharType="begin"/>
      </w:r>
      <w:r w:rsidR="00000000">
        <w:instrText xml:space="preserve"> SEQ Table \* ARABIC </w:instrText>
      </w:r>
      <w:r w:rsidR="00000000">
        <w:fldChar w:fldCharType="separate"/>
      </w:r>
      <w:r w:rsidR="005A4440">
        <w:rPr>
          <w:noProof/>
        </w:rPr>
        <w:t>9</w:t>
      </w:r>
      <w:r w:rsidR="00000000">
        <w:rPr>
          <w:noProof/>
        </w:rPr>
        <w:fldChar w:fldCharType="end"/>
      </w:r>
      <w:bookmarkEnd w:id="10"/>
    </w:p>
    <w:p w14:paraId="31F641E9" w14:textId="77777777" w:rsidR="0070105F" w:rsidRDefault="0070105F" w:rsidP="0070105F">
      <w:pPr>
        <w:pStyle w:val="KeinLeerraum"/>
        <w:rPr>
          <w:rFonts w:cstheme="minorHAnsi"/>
          <w:i/>
          <w:iCs/>
        </w:rPr>
      </w:pPr>
      <w:r w:rsidRPr="003F1D91">
        <w:rPr>
          <w:rFonts w:cstheme="minorHAnsi"/>
          <w:i/>
          <w:iCs/>
        </w:rPr>
        <w:t>Overall task difficulty and test results for normality and for consistency among NASA TLX items.</w:t>
      </w:r>
    </w:p>
    <w:tbl>
      <w:tblPr>
        <w:tblStyle w:val="APAReport"/>
        <w:tblW w:w="5000" w:type="pct"/>
        <w:tblLayout w:type="fixed"/>
        <w:tblLook w:val="04A0" w:firstRow="1" w:lastRow="0" w:firstColumn="1" w:lastColumn="0" w:noHBand="0" w:noVBand="1"/>
        <w:tblDescription w:val="Content table"/>
      </w:tblPr>
      <w:tblGrid>
        <w:gridCol w:w="1192"/>
        <w:gridCol w:w="846"/>
        <w:gridCol w:w="1022"/>
        <w:gridCol w:w="1981"/>
        <w:gridCol w:w="1889"/>
        <w:gridCol w:w="2162"/>
        <w:gridCol w:w="268"/>
      </w:tblGrid>
      <w:tr w:rsidR="0070105F" w:rsidRPr="003F1D91" w14:paraId="5CB140A5" w14:textId="77777777" w:rsidTr="00C1380A">
        <w:trPr>
          <w:cnfStyle w:val="100000000000" w:firstRow="1" w:lastRow="0" w:firstColumn="0" w:lastColumn="0" w:oddVBand="0" w:evenVBand="0" w:oddHBand="0" w:evenHBand="0" w:firstRowFirstColumn="0" w:firstRowLastColumn="0" w:lastRowFirstColumn="0" w:lastRowLastColumn="0"/>
          <w:trHeight w:val="285"/>
          <w:tblHeader/>
        </w:trPr>
        <w:tc>
          <w:tcPr>
            <w:tcW w:w="637" w:type="pct"/>
          </w:tcPr>
          <w:p w14:paraId="4F4B4C0E" w14:textId="77777777" w:rsidR="0070105F" w:rsidRPr="003F1D91" w:rsidRDefault="0070105F" w:rsidP="00C1380A">
            <w:pPr>
              <w:rPr>
                <w:rFonts w:asciiTheme="minorHAnsi" w:hAnsiTheme="minorHAnsi" w:cstheme="minorHAnsi"/>
              </w:rPr>
            </w:pPr>
            <w:r w:rsidRPr="003F1D91">
              <w:rPr>
                <w:rFonts w:asciiTheme="minorHAnsi" w:hAnsiTheme="minorHAnsi" w:cstheme="minorHAnsi"/>
              </w:rPr>
              <w:t>Task</w:t>
            </w:r>
          </w:p>
        </w:tc>
        <w:tc>
          <w:tcPr>
            <w:tcW w:w="452" w:type="pct"/>
          </w:tcPr>
          <w:p w14:paraId="16B188B5" w14:textId="77777777" w:rsidR="0070105F" w:rsidRPr="003F1D91" w:rsidRDefault="0070105F" w:rsidP="00C1380A">
            <w:pPr>
              <w:rPr>
                <w:rFonts w:cstheme="minorHAnsi"/>
              </w:rPr>
            </w:pPr>
            <w:r w:rsidRPr="003F1D91">
              <w:rPr>
                <w:rFonts w:cstheme="minorHAnsi"/>
              </w:rPr>
              <w:t>Mean</w:t>
            </w:r>
          </w:p>
        </w:tc>
        <w:tc>
          <w:tcPr>
            <w:tcW w:w="546" w:type="pct"/>
          </w:tcPr>
          <w:p w14:paraId="33D65681" w14:textId="77777777" w:rsidR="0070105F" w:rsidRPr="003F1D91" w:rsidRDefault="0070105F" w:rsidP="00C1380A">
            <w:pPr>
              <w:rPr>
                <w:rFonts w:cstheme="minorHAnsi"/>
              </w:rPr>
            </w:pPr>
            <w:r w:rsidRPr="003F1D91">
              <w:rPr>
                <w:rFonts w:cstheme="minorHAnsi"/>
              </w:rPr>
              <w:t>SD</w:t>
            </w:r>
          </w:p>
        </w:tc>
        <w:tc>
          <w:tcPr>
            <w:tcW w:w="1058" w:type="pct"/>
          </w:tcPr>
          <w:p w14:paraId="40C16908" w14:textId="77777777" w:rsidR="0070105F" w:rsidRPr="003F1D91" w:rsidRDefault="0070105F" w:rsidP="00C1380A">
            <w:pPr>
              <w:rPr>
                <w:rFonts w:cstheme="minorHAnsi"/>
              </w:rPr>
            </w:pPr>
            <w:r w:rsidRPr="003F1D91">
              <w:rPr>
                <w:rFonts w:cstheme="minorHAnsi"/>
              </w:rPr>
              <w:t>Shapiro-Wilk W</w:t>
            </w:r>
          </w:p>
        </w:tc>
        <w:tc>
          <w:tcPr>
            <w:tcW w:w="1009" w:type="pct"/>
          </w:tcPr>
          <w:p w14:paraId="56E72D66" w14:textId="77777777" w:rsidR="0070105F" w:rsidRPr="003F1D91" w:rsidRDefault="0070105F" w:rsidP="00C1380A">
            <w:pPr>
              <w:rPr>
                <w:rFonts w:cstheme="minorHAnsi"/>
              </w:rPr>
            </w:pPr>
            <w:r w:rsidRPr="003F1D91">
              <w:rPr>
                <w:rFonts w:cstheme="minorHAnsi"/>
              </w:rPr>
              <w:t>Shapiro-Wilk p</w:t>
            </w:r>
          </w:p>
        </w:tc>
        <w:tc>
          <w:tcPr>
            <w:tcW w:w="1155" w:type="pct"/>
          </w:tcPr>
          <w:p w14:paraId="7DC5858E" w14:textId="77777777" w:rsidR="0070105F" w:rsidRPr="003F1D91" w:rsidRDefault="0070105F" w:rsidP="00C1380A">
            <w:pPr>
              <w:rPr>
                <w:rFonts w:asciiTheme="minorHAnsi" w:hAnsiTheme="minorHAnsi" w:cstheme="minorHAnsi"/>
              </w:rPr>
            </w:pPr>
            <w:r w:rsidRPr="003F1D91">
              <w:rPr>
                <w:rFonts w:asciiTheme="minorHAnsi" w:hAnsiTheme="minorHAnsi" w:cstheme="minorHAnsi"/>
              </w:rPr>
              <w:t xml:space="preserve">Cronbach’s </w:t>
            </w:r>
            <w:r w:rsidRPr="003F1D91">
              <w:rPr>
                <w:rFonts w:cstheme="minorHAnsi"/>
              </w:rPr>
              <w:t>α</w:t>
            </w:r>
          </w:p>
        </w:tc>
        <w:tc>
          <w:tcPr>
            <w:tcW w:w="143" w:type="pct"/>
          </w:tcPr>
          <w:p w14:paraId="1DA1A12F" w14:textId="77777777" w:rsidR="0070105F" w:rsidRPr="003F1D91" w:rsidRDefault="0070105F" w:rsidP="00C1380A">
            <w:pPr>
              <w:rPr>
                <w:rFonts w:asciiTheme="minorHAnsi" w:hAnsiTheme="minorHAnsi" w:cstheme="minorHAnsi"/>
              </w:rPr>
            </w:pPr>
          </w:p>
        </w:tc>
      </w:tr>
      <w:tr w:rsidR="0070105F" w:rsidRPr="003F1D91" w14:paraId="03723A5B" w14:textId="77777777" w:rsidTr="00C1380A">
        <w:trPr>
          <w:trHeight w:val="261"/>
        </w:trPr>
        <w:tc>
          <w:tcPr>
            <w:tcW w:w="637" w:type="pct"/>
          </w:tcPr>
          <w:p w14:paraId="1709D91A" w14:textId="77777777" w:rsidR="0070105F" w:rsidRPr="003F1D91" w:rsidRDefault="0070105F" w:rsidP="00C1380A">
            <w:pPr>
              <w:rPr>
                <w:rFonts w:asciiTheme="majorHAnsi" w:hAnsiTheme="majorHAnsi" w:cstheme="minorHAnsi"/>
              </w:rPr>
            </w:pPr>
            <w:r w:rsidRPr="003F1D91">
              <w:rPr>
                <w:rFonts w:asciiTheme="majorHAnsi" w:hAnsiTheme="majorHAnsi" w:cstheme="minorHAnsi"/>
              </w:rPr>
              <w:t>Easy</w:t>
            </w:r>
          </w:p>
        </w:tc>
        <w:tc>
          <w:tcPr>
            <w:tcW w:w="452" w:type="pct"/>
          </w:tcPr>
          <w:p w14:paraId="6FDA8825" w14:textId="77777777" w:rsidR="0070105F" w:rsidRPr="003F1D91" w:rsidRDefault="0070105F" w:rsidP="00C1380A">
            <w:pPr>
              <w:rPr>
                <w:rFonts w:asciiTheme="majorHAnsi" w:hAnsiTheme="majorHAnsi" w:cstheme="minorHAnsi"/>
              </w:rPr>
            </w:pPr>
            <w:r w:rsidRPr="003F1D91">
              <w:rPr>
                <w:rFonts w:asciiTheme="majorHAnsi" w:hAnsiTheme="majorHAnsi" w:cstheme="minorHAnsi"/>
              </w:rPr>
              <w:t>2.89</w:t>
            </w:r>
          </w:p>
        </w:tc>
        <w:tc>
          <w:tcPr>
            <w:tcW w:w="546" w:type="pct"/>
          </w:tcPr>
          <w:p w14:paraId="2DA5DB25" w14:textId="77777777" w:rsidR="0070105F" w:rsidRPr="003F1D91" w:rsidRDefault="0070105F" w:rsidP="00C1380A">
            <w:pPr>
              <w:rPr>
                <w:rFonts w:asciiTheme="majorHAnsi" w:hAnsiTheme="majorHAnsi" w:cstheme="minorHAnsi"/>
              </w:rPr>
            </w:pPr>
            <w:r w:rsidRPr="003F1D91">
              <w:rPr>
                <w:rFonts w:asciiTheme="majorHAnsi" w:hAnsiTheme="majorHAnsi" w:cstheme="minorHAnsi"/>
              </w:rPr>
              <w:t>0.727</w:t>
            </w:r>
          </w:p>
        </w:tc>
        <w:tc>
          <w:tcPr>
            <w:tcW w:w="1058" w:type="pct"/>
          </w:tcPr>
          <w:p w14:paraId="4ED4DCE7" w14:textId="77777777" w:rsidR="0070105F" w:rsidRPr="003F1D91" w:rsidRDefault="0070105F" w:rsidP="00C1380A">
            <w:pPr>
              <w:rPr>
                <w:rFonts w:cstheme="minorHAnsi"/>
              </w:rPr>
            </w:pPr>
            <w:r w:rsidRPr="003F1D91">
              <w:rPr>
                <w:rFonts w:cstheme="minorHAnsi"/>
              </w:rPr>
              <w:t>.897</w:t>
            </w:r>
          </w:p>
        </w:tc>
        <w:tc>
          <w:tcPr>
            <w:tcW w:w="1009" w:type="pct"/>
          </w:tcPr>
          <w:p w14:paraId="572B682D" w14:textId="77777777" w:rsidR="0070105F" w:rsidRPr="003F1D91" w:rsidRDefault="0070105F" w:rsidP="00C1380A">
            <w:pPr>
              <w:rPr>
                <w:rFonts w:cstheme="minorHAnsi"/>
              </w:rPr>
            </w:pPr>
            <w:r w:rsidRPr="003F1D91">
              <w:rPr>
                <w:rFonts w:cstheme="minorHAnsi"/>
              </w:rPr>
              <w:t>&lt;.01</w:t>
            </w:r>
            <w:r>
              <w:rPr>
                <w:rFonts w:cstheme="minorHAnsi"/>
              </w:rPr>
              <w:t>**</w:t>
            </w:r>
          </w:p>
        </w:tc>
        <w:tc>
          <w:tcPr>
            <w:tcW w:w="1155" w:type="pct"/>
          </w:tcPr>
          <w:p w14:paraId="37487385" w14:textId="77777777" w:rsidR="0070105F" w:rsidRPr="003F1D91" w:rsidRDefault="0070105F" w:rsidP="00C1380A">
            <w:pPr>
              <w:rPr>
                <w:rFonts w:cstheme="minorHAnsi"/>
              </w:rPr>
            </w:pPr>
            <w:r w:rsidRPr="003F1D91">
              <w:rPr>
                <w:rFonts w:cstheme="minorHAnsi"/>
              </w:rPr>
              <w:t>.629</w:t>
            </w:r>
          </w:p>
        </w:tc>
        <w:tc>
          <w:tcPr>
            <w:tcW w:w="143" w:type="pct"/>
          </w:tcPr>
          <w:p w14:paraId="718481BE" w14:textId="77777777" w:rsidR="0070105F" w:rsidRPr="003F1D91" w:rsidRDefault="0070105F" w:rsidP="00C1380A">
            <w:pPr>
              <w:jc w:val="right"/>
              <w:rPr>
                <w:rFonts w:cstheme="minorHAnsi"/>
              </w:rPr>
            </w:pPr>
          </w:p>
        </w:tc>
      </w:tr>
      <w:tr w:rsidR="0070105F" w:rsidRPr="003F1D91" w14:paraId="75EFAF07" w14:textId="77777777" w:rsidTr="00C1380A">
        <w:trPr>
          <w:trHeight w:val="40"/>
        </w:trPr>
        <w:tc>
          <w:tcPr>
            <w:tcW w:w="637" w:type="pct"/>
          </w:tcPr>
          <w:p w14:paraId="503570ED" w14:textId="77777777" w:rsidR="0070105F" w:rsidRPr="003F1D91" w:rsidRDefault="0070105F" w:rsidP="00C1380A">
            <w:pPr>
              <w:rPr>
                <w:rFonts w:asciiTheme="majorHAnsi" w:hAnsiTheme="majorHAnsi" w:cstheme="minorHAnsi"/>
              </w:rPr>
            </w:pPr>
            <w:r w:rsidRPr="003F1D91">
              <w:rPr>
                <w:rFonts w:asciiTheme="majorHAnsi" w:hAnsiTheme="majorHAnsi" w:cstheme="minorHAnsi"/>
              </w:rPr>
              <w:t>Medium</w:t>
            </w:r>
          </w:p>
        </w:tc>
        <w:tc>
          <w:tcPr>
            <w:tcW w:w="452" w:type="pct"/>
          </w:tcPr>
          <w:p w14:paraId="2D3A12F5" w14:textId="77777777" w:rsidR="0070105F" w:rsidRPr="003F1D91" w:rsidRDefault="0070105F" w:rsidP="00C1380A">
            <w:pPr>
              <w:rPr>
                <w:rFonts w:asciiTheme="majorHAnsi" w:hAnsiTheme="majorHAnsi" w:cstheme="minorHAnsi"/>
              </w:rPr>
            </w:pPr>
            <w:r w:rsidRPr="003F1D91">
              <w:rPr>
                <w:rFonts w:asciiTheme="majorHAnsi" w:hAnsiTheme="majorHAnsi" w:cstheme="minorHAnsi"/>
              </w:rPr>
              <w:t>3.60</w:t>
            </w:r>
          </w:p>
        </w:tc>
        <w:tc>
          <w:tcPr>
            <w:tcW w:w="546" w:type="pct"/>
          </w:tcPr>
          <w:p w14:paraId="27F61932" w14:textId="77777777" w:rsidR="0070105F" w:rsidRPr="003F1D91" w:rsidRDefault="0070105F" w:rsidP="00C1380A">
            <w:pPr>
              <w:rPr>
                <w:rFonts w:asciiTheme="majorHAnsi" w:hAnsiTheme="majorHAnsi" w:cstheme="minorHAnsi"/>
              </w:rPr>
            </w:pPr>
            <w:r w:rsidRPr="003F1D91">
              <w:rPr>
                <w:rFonts w:asciiTheme="majorHAnsi" w:hAnsiTheme="majorHAnsi" w:cstheme="minorHAnsi"/>
              </w:rPr>
              <w:t>0.767</w:t>
            </w:r>
          </w:p>
        </w:tc>
        <w:tc>
          <w:tcPr>
            <w:tcW w:w="1058" w:type="pct"/>
          </w:tcPr>
          <w:p w14:paraId="273164FD" w14:textId="77777777" w:rsidR="0070105F" w:rsidRPr="003F1D91" w:rsidRDefault="0070105F" w:rsidP="00C1380A">
            <w:pPr>
              <w:rPr>
                <w:rFonts w:cstheme="minorHAnsi"/>
              </w:rPr>
            </w:pPr>
            <w:r w:rsidRPr="003F1D91">
              <w:rPr>
                <w:rFonts w:cstheme="minorHAnsi"/>
              </w:rPr>
              <w:t>.974</w:t>
            </w:r>
          </w:p>
        </w:tc>
        <w:tc>
          <w:tcPr>
            <w:tcW w:w="1009" w:type="pct"/>
          </w:tcPr>
          <w:p w14:paraId="2CFBFEE0" w14:textId="77777777" w:rsidR="0070105F" w:rsidRPr="003F1D91" w:rsidRDefault="0070105F" w:rsidP="00C1380A">
            <w:pPr>
              <w:rPr>
                <w:rFonts w:cstheme="minorHAnsi"/>
              </w:rPr>
            </w:pPr>
            <w:r w:rsidRPr="003F1D91">
              <w:rPr>
                <w:rFonts w:cstheme="minorHAnsi"/>
              </w:rPr>
              <w:t>.345</w:t>
            </w:r>
          </w:p>
        </w:tc>
        <w:tc>
          <w:tcPr>
            <w:tcW w:w="1155" w:type="pct"/>
          </w:tcPr>
          <w:p w14:paraId="5A6D9D5B" w14:textId="77777777" w:rsidR="0070105F" w:rsidRPr="003F1D91" w:rsidRDefault="0070105F" w:rsidP="00C1380A">
            <w:pPr>
              <w:rPr>
                <w:rFonts w:cstheme="minorHAnsi"/>
              </w:rPr>
            </w:pPr>
            <w:r w:rsidRPr="003F1D91">
              <w:rPr>
                <w:rFonts w:cstheme="minorHAnsi"/>
              </w:rPr>
              <w:t>.574</w:t>
            </w:r>
          </w:p>
        </w:tc>
        <w:tc>
          <w:tcPr>
            <w:tcW w:w="143" w:type="pct"/>
          </w:tcPr>
          <w:p w14:paraId="3A3A9EED" w14:textId="77777777" w:rsidR="0070105F" w:rsidRPr="003F1D91" w:rsidRDefault="0070105F" w:rsidP="00C1380A">
            <w:pPr>
              <w:jc w:val="right"/>
              <w:rPr>
                <w:rFonts w:cstheme="minorHAnsi"/>
              </w:rPr>
            </w:pPr>
          </w:p>
        </w:tc>
      </w:tr>
      <w:tr w:rsidR="0070105F" w:rsidRPr="003F1D91" w14:paraId="036DCD13" w14:textId="77777777" w:rsidTr="00C1380A">
        <w:trPr>
          <w:trHeight w:val="40"/>
        </w:trPr>
        <w:tc>
          <w:tcPr>
            <w:tcW w:w="637" w:type="pct"/>
          </w:tcPr>
          <w:p w14:paraId="071AA3F2" w14:textId="77777777" w:rsidR="0070105F" w:rsidRPr="003F1D91" w:rsidRDefault="0070105F" w:rsidP="00C1380A">
            <w:pPr>
              <w:rPr>
                <w:rFonts w:asciiTheme="majorHAnsi" w:hAnsiTheme="majorHAnsi" w:cstheme="minorHAnsi"/>
              </w:rPr>
            </w:pPr>
            <w:r w:rsidRPr="003F1D91">
              <w:rPr>
                <w:rFonts w:asciiTheme="majorHAnsi" w:hAnsiTheme="majorHAnsi" w:cstheme="minorHAnsi"/>
              </w:rPr>
              <w:t>Hard</w:t>
            </w:r>
          </w:p>
        </w:tc>
        <w:tc>
          <w:tcPr>
            <w:tcW w:w="452" w:type="pct"/>
          </w:tcPr>
          <w:p w14:paraId="24102CE5" w14:textId="77777777" w:rsidR="0070105F" w:rsidRPr="003F1D91" w:rsidRDefault="0070105F" w:rsidP="00C1380A">
            <w:pPr>
              <w:rPr>
                <w:rFonts w:asciiTheme="majorHAnsi" w:hAnsiTheme="majorHAnsi" w:cstheme="minorHAnsi"/>
              </w:rPr>
            </w:pPr>
            <w:r w:rsidRPr="003F1D91">
              <w:rPr>
                <w:rFonts w:asciiTheme="majorHAnsi" w:hAnsiTheme="majorHAnsi" w:cstheme="minorHAnsi"/>
              </w:rPr>
              <w:t>4.57</w:t>
            </w:r>
          </w:p>
        </w:tc>
        <w:tc>
          <w:tcPr>
            <w:tcW w:w="546" w:type="pct"/>
          </w:tcPr>
          <w:p w14:paraId="1B970697" w14:textId="77777777" w:rsidR="0070105F" w:rsidRPr="003F1D91" w:rsidRDefault="0070105F" w:rsidP="00C1380A">
            <w:pPr>
              <w:rPr>
                <w:rFonts w:asciiTheme="majorHAnsi" w:hAnsiTheme="majorHAnsi" w:cstheme="minorHAnsi"/>
              </w:rPr>
            </w:pPr>
            <w:r w:rsidRPr="003F1D91">
              <w:rPr>
                <w:rFonts w:asciiTheme="majorHAnsi" w:hAnsiTheme="majorHAnsi" w:cstheme="minorHAnsi"/>
              </w:rPr>
              <w:t>0.910</w:t>
            </w:r>
          </w:p>
        </w:tc>
        <w:tc>
          <w:tcPr>
            <w:tcW w:w="1058" w:type="pct"/>
          </w:tcPr>
          <w:p w14:paraId="0BE48794" w14:textId="77777777" w:rsidR="0070105F" w:rsidRPr="003F1D91" w:rsidRDefault="0070105F" w:rsidP="00C1380A">
            <w:pPr>
              <w:rPr>
                <w:rFonts w:cstheme="minorHAnsi"/>
              </w:rPr>
            </w:pPr>
            <w:r w:rsidRPr="003F1D91">
              <w:rPr>
                <w:rFonts w:cstheme="minorHAnsi"/>
              </w:rPr>
              <w:t>.967</w:t>
            </w:r>
          </w:p>
        </w:tc>
        <w:tc>
          <w:tcPr>
            <w:tcW w:w="1009" w:type="pct"/>
          </w:tcPr>
          <w:p w14:paraId="5931FF7F" w14:textId="77777777" w:rsidR="0070105F" w:rsidRPr="003F1D91" w:rsidRDefault="0070105F" w:rsidP="00C1380A">
            <w:pPr>
              <w:rPr>
                <w:rFonts w:cstheme="minorHAnsi"/>
              </w:rPr>
            </w:pPr>
            <w:r w:rsidRPr="003F1D91">
              <w:rPr>
                <w:rFonts w:cstheme="minorHAnsi"/>
              </w:rPr>
              <w:t>.169</w:t>
            </w:r>
          </w:p>
        </w:tc>
        <w:tc>
          <w:tcPr>
            <w:tcW w:w="1155" w:type="pct"/>
          </w:tcPr>
          <w:p w14:paraId="6E2396F5" w14:textId="77777777" w:rsidR="0070105F" w:rsidRPr="003F1D91" w:rsidRDefault="0070105F" w:rsidP="00C1380A">
            <w:pPr>
              <w:rPr>
                <w:rFonts w:cstheme="minorHAnsi"/>
              </w:rPr>
            </w:pPr>
            <w:r w:rsidRPr="003F1D91">
              <w:rPr>
                <w:rFonts w:cstheme="minorHAnsi"/>
              </w:rPr>
              <w:t>.582</w:t>
            </w:r>
          </w:p>
        </w:tc>
        <w:tc>
          <w:tcPr>
            <w:tcW w:w="143" w:type="pct"/>
          </w:tcPr>
          <w:p w14:paraId="66631D74" w14:textId="77777777" w:rsidR="0070105F" w:rsidRPr="003F1D91" w:rsidRDefault="0070105F" w:rsidP="00C1380A">
            <w:pPr>
              <w:jc w:val="right"/>
              <w:rPr>
                <w:rFonts w:cstheme="minorHAnsi"/>
              </w:rPr>
            </w:pPr>
          </w:p>
        </w:tc>
      </w:tr>
      <w:tr w:rsidR="0070105F" w:rsidRPr="003F1D91" w14:paraId="5BBB6072" w14:textId="77777777" w:rsidTr="00C1380A">
        <w:trPr>
          <w:trHeight w:val="40"/>
        </w:trPr>
        <w:tc>
          <w:tcPr>
            <w:tcW w:w="637" w:type="pct"/>
          </w:tcPr>
          <w:p w14:paraId="266114E4" w14:textId="77777777" w:rsidR="0070105F" w:rsidRPr="003F1D91" w:rsidRDefault="0070105F" w:rsidP="00C1380A">
            <w:pPr>
              <w:rPr>
                <w:rFonts w:asciiTheme="majorHAnsi" w:hAnsiTheme="majorHAnsi" w:cstheme="minorHAnsi"/>
              </w:rPr>
            </w:pPr>
            <w:r w:rsidRPr="003F1D91">
              <w:rPr>
                <w:rFonts w:asciiTheme="majorHAnsi" w:hAnsiTheme="majorHAnsi" w:cstheme="minorHAnsi"/>
              </w:rPr>
              <w:t>Decision</w:t>
            </w:r>
          </w:p>
        </w:tc>
        <w:tc>
          <w:tcPr>
            <w:tcW w:w="452" w:type="pct"/>
          </w:tcPr>
          <w:p w14:paraId="756B3123" w14:textId="77777777" w:rsidR="0070105F" w:rsidRPr="003F1D91" w:rsidRDefault="0070105F" w:rsidP="00C1380A">
            <w:pPr>
              <w:rPr>
                <w:rFonts w:asciiTheme="majorHAnsi" w:hAnsiTheme="majorHAnsi" w:cstheme="minorHAnsi"/>
              </w:rPr>
            </w:pPr>
            <w:r w:rsidRPr="003F1D91">
              <w:rPr>
                <w:rFonts w:asciiTheme="majorHAnsi" w:hAnsiTheme="majorHAnsi" w:cstheme="minorHAnsi"/>
              </w:rPr>
              <w:t>2.98</w:t>
            </w:r>
          </w:p>
        </w:tc>
        <w:tc>
          <w:tcPr>
            <w:tcW w:w="546" w:type="pct"/>
          </w:tcPr>
          <w:p w14:paraId="2C490267" w14:textId="77777777" w:rsidR="0070105F" w:rsidRPr="003F1D91" w:rsidRDefault="0070105F" w:rsidP="00C1380A">
            <w:pPr>
              <w:rPr>
                <w:rFonts w:asciiTheme="majorHAnsi" w:hAnsiTheme="majorHAnsi" w:cstheme="minorHAnsi"/>
              </w:rPr>
            </w:pPr>
            <w:r w:rsidRPr="003F1D91">
              <w:rPr>
                <w:rFonts w:asciiTheme="majorHAnsi" w:hAnsiTheme="majorHAnsi" w:cstheme="minorHAnsi"/>
              </w:rPr>
              <w:t>0.972</w:t>
            </w:r>
          </w:p>
        </w:tc>
        <w:tc>
          <w:tcPr>
            <w:tcW w:w="1058" w:type="pct"/>
          </w:tcPr>
          <w:p w14:paraId="07EDF879" w14:textId="77777777" w:rsidR="0070105F" w:rsidRPr="003F1D91" w:rsidRDefault="0070105F" w:rsidP="00C1380A">
            <w:pPr>
              <w:rPr>
                <w:rFonts w:cstheme="minorHAnsi"/>
              </w:rPr>
            </w:pPr>
            <w:r w:rsidRPr="003F1D91">
              <w:rPr>
                <w:rFonts w:cstheme="minorHAnsi"/>
              </w:rPr>
              <w:t>.946</w:t>
            </w:r>
          </w:p>
        </w:tc>
        <w:tc>
          <w:tcPr>
            <w:tcW w:w="1009" w:type="pct"/>
          </w:tcPr>
          <w:p w14:paraId="4F61DF45" w14:textId="77777777" w:rsidR="0070105F" w:rsidRPr="003F1D91" w:rsidRDefault="0070105F" w:rsidP="00C1380A">
            <w:pPr>
              <w:rPr>
                <w:rFonts w:cstheme="minorHAnsi"/>
              </w:rPr>
            </w:pPr>
            <w:r w:rsidRPr="003F1D91">
              <w:rPr>
                <w:rFonts w:cstheme="minorHAnsi"/>
              </w:rPr>
              <w:t>.024</w:t>
            </w:r>
            <w:r>
              <w:rPr>
                <w:rFonts w:cstheme="minorHAnsi"/>
              </w:rPr>
              <w:t>*</w:t>
            </w:r>
          </w:p>
        </w:tc>
        <w:tc>
          <w:tcPr>
            <w:tcW w:w="1155" w:type="pct"/>
          </w:tcPr>
          <w:p w14:paraId="78BF456F" w14:textId="77777777" w:rsidR="0070105F" w:rsidRPr="003F1D91" w:rsidRDefault="0070105F" w:rsidP="00C1380A">
            <w:pPr>
              <w:rPr>
                <w:rFonts w:cstheme="minorHAnsi"/>
              </w:rPr>
            </w:pPr>
            <w:r w:rsidRPr="003F1D91">
              <w:rPr>
                <w:rFonts w:cstheme="minorHAnsi"/>
              </w:rPr>
              <w:t>.699</w:t>
            </w:r>
          </w:p>
        </w:tc>
        <w:tc>
          <w:tcPr>
            <w:tcW w:w="143" w:type="pct"/>
          </w:tcPr>
          <w:p w14:paraId="5CD7BEB0" w14:textId="77777777" w:rsidR="0070105F" w:rsidRPr="003F1D91" w:rsidRDefault="0070105F" w:rsidP="00C1380A">
            <w:pPr>
              <w:jc w:val="right"/>
              <w:rPr>
                <w:rFonts w:cstheme="minorHAnsi"/>
              </w:rPr>
            </w:pPr>
          </w:p>
        </w:tc>
      </w:tr>
    </w:tbl>
    <w:p w14:paraId="3E6FCE94" w14:textId="77777777" w:rsidR="0070105F" w:rsidRDefault="0070105F" w:rsidP="0070105F">
      <w:pPr>
        <w:spacing w:line="240" w:lineRule="auto"/>
        <w:ind w:firstLine="0"/>
        <w:rPr>
          <w:rFonts w:ascii="Times New Roman" w:eastAsia="Times New Roman" w:hAnsi="Times New Roman" w:cs="Times New Roman"/>
          <w:color w:val="000000"/>
          <w:sz w:val="20"/>
          <w:szCs w:val="20"/>
          <w:lang w:eastAsia="de-DE"/>
        </w:rPr>
      </w:pPr>
      <w:bookmarkStart w:id="11" w:name="_Ref127442772"/>
      <w:r w:rsidRPr="00E033BA">
        <w:rPr>
          <w:rFonts w:ascii="Times New Roman" w:eastAsia="Times New Roman" w:hAnsi="Times New Roman" w:cs="Times New Roman"/>
          <w:i/>
          <w:iCs/>
          <w:color w:val="000000"/>
          <w:sz w:val="20"/>
          <w:szCs w:val="20"/>
          <w:lang w:eastAsia="de-DE"/>
        </w:rPr>
        <w:t>Note.</w:t>
      </w:r>
      <w:r>
        <w:rPr>
          <w:rFonts w:ascii="Times New Roman" w:eastAsia="Times New Roman" w:hAnsi="Times New Roman" w:cs="Times New Roman"/>
          <w:color w:val="000000"/>
          <w:sz w:val="20"/>
          <w:szCs w:val="20"/>
          <w:lang w:eastAsia="de-DE"/>
        </w:rPr>
        <w:t xml:space="preserve"> </w:t>
      </w:r>
      <w:r w:rsidRPr="0001731D">
        <w:rPr>
          <w:rFonts w:ascii="Times New Roman" w:eastAsia="Times New Roman" w:hAnsi="Times New Roman" w:cs="Times New Roman"/>
          <w:color w:val="000000"/>
          <w:sz w:val="20"/>
          <w:szCs w:val="20"/>
          <w:lang w:eastAsia="de-DE"/>
        </w:rPr>
        <w:t>*p</w:t>
      </w:r>
      <w:r>
        <w:rPr>
          <w:rFonts w:ascii="Times New Roman" w:eastAsia="Times New Roman" w:hAnsi="Times New Roman" w:cs="Times New Roman"/>
          <w:color w:val="000000"/>
          <w:sz w:val="20"/>
          <w:szCs w:val="20"/>
          <w:lang w:eastAsia="de-DE"/>
        </w:rPr>
        <w:t xml:space="preserve"> </w:t>
      </w:r>
      <w:r w:rsidRPr="0001731D">
        <w:rPr>
          <w:rFonts w:ascii="Times New Roman" w:eastAsia="Times New Roman" w:hAnsi="Times New Roman" w:cs="Times New Roman"/>
          <w:color w:val="000000"/>
          <w:sz w:val="20"/>
          <w:szCs w:val="20"/>
          <w:lang w:eastAsia="de-DE"/>
        </w:rPr>
        <w:t>&lt;</w:t>
      </w:r>
      <w:r>
        <w:rPr>
          <w:rFonts w:ascii="Times New Roman" w:eastAsia="Times New Roman" w:hAnsi="Times New Roman" w:cs="Times New Roman"/>
          <w:color w:val="000000"/>
          <w:sz w:val="20"/>
          <w:szCs w:val="20"/>
          <w:lang w:eastAsia="de-DE"/>
        </w:rPr>
        <w:t xml:space="preserve"> </w:t>
      </w:r>
      <w:r w:rsidRPr="0001731D">
        <w:rPr>
          <w:rFonts w:ascii="Times New Roman" w:eastAsia="Times New Roman" w:hAnsi="Times New Roman" w:cs="Times New Roman"/>
          <w:color w:val="000000"/>
          <w:sz w:val="20"/>
          <w:szCs w:val="20"/>
          <w:lang w:eastAsia="de-DE"/>
        </w:rPr>
        <w:t>.</w:t>
      </w:r>
      <w:r>
        <w:rPr>
          <w:rFonts w:ascii="Times New Roman" w:eastAsia="Times New Roman" w:hAnsi="Times New Roman" w:cs="Times New Roman"/>
          <w:color w:val="000000"/>
          <w:sz w:val="20"/>
          <w:szCs w:val="20"/>
          <w:lang w:eastAsia="de-DE"/>
        </w:rPr>
        <w:t>0</w:t>
      </w:r>
      <w:r w:rsidRPr="0001731D">
        <w:rPr>
          <w:rFonts w:ascii="Times New Roman" w:eastAsia="Times New Roman" w:hAnsi="Times New Roman" w:cs="Times New Roman"/>
          <w:color w:val="000000"/>
          <w:sz w:val="20"/>
          <w:szCs w:val="20"/>
          <w:lang w:eastAsia="de-DE"/>
        </w:rPr>
        <w:t>5, **p</w:t>
      </w:r>
      <w:r>
        <w:rPr>
          <w:rFonts w:ascii="Times New Roman" w:eastAsia="Times New Roman" w:hAnsi="Times New Roman" w:cs="Times New Roman"/>
          <w:color w:val="000000"/>
          <w:sz w:val="20"/>
          <w:szCs w:val="20"/>
          <w:lang w:eastAsia="de-DE"/>
        </w:rPr>
        <w:t xml:space="preserve"> </w:t>
      </w:r>
      <w:r w:rsidRPr="0001731D">
        <w:rPr>
          <w:rFonts w:ascii="Times New Roman" w:eastAsia="Times New Roman" w:hAnsi="Times New Roman" w:cs="Times New Roman"/>
          <w:color w:val="000000"/>
          <w:sz w:val="20"/>
          <w:szCs w:val="20"/>
          <w:lang w:eastAsia="de-DE"/>
        </w:rPr>
        <w:t>&lt;</w:t>
      </w:r>
      <w:r>
        <w:rPr>
          <w:rFonts w:ascii="Times New Roman" w:eastAsia="Times New Roman" w:hAnsi="Times New Roman" w:cs="Times New Roman"/>
          <w:color w:val="000000"/>
          <w:sz w:val="20"/>
          <w:szCs w:val="20"/>
          <w:lang w:eastAsia="de-DE"/>
        </w:rPr>
        <w:t xml:space="preserve"> </w:t>
      </w:r>
      <w:r w:rsidRPr="0001731D">
        <w:rPr>
          <w:rFonts w:ascii="Times New Roman" w:eastAsia="Times New Roman" w:hAnsi="Times New Roman" w:cs="Times New Roman"/>
          <w:color w:val="000000"/>
          <w:sz w:val="20"/>
          <w:szCs w:val="20"/>
          <w:lang w:eastAsia="de-DE"/>
        </w:rPr>
        <w:t>.01</w:t>
      </w:r>
    </w:p>
    <w:p w14:paraId="6254E373" w14:textId="77777777" w:rsidR="0070105F" w:rsidRPr="003F1D91" w:rsidRDefault="0070105F" w:rsidP="0070105F">
      <w:pPr>
        <w:ind w:firstLine="0"/>
      </w:pPr>
    </w:p>
    <w:p w14:paraId="71CA7B5A" w14:textId="77777777" w:rsidR="00927336" w:rsidRDefault="00927336">
      <w:pPr>
        <w:rPr>
          <w:iCs/>
          <w:color w:val="000000" w:themeColor="text2"/>
          <w:szCs w:val="18"/>
        </w:rPr>
      </w:pPr>
      <w:r>
        <w:br w:type="page"/>
      </w:r>
    </w:p>
    <w:p w14:paraId="53A8BB0F" w14:textId="0D47FB58" w:rsidR="0028035C" w:rsidRDefault="0028035C" w:rsidP="0028035C">
      <w:pPr>
        <w:pStyle w:val="Beschriftung"/>
      </w:pPr>
      <w:bookmarkStart w:id="12" w:name="_Ref151647681"/>
      <w:bookmarkEnd w:id="11"/>
      <w:r>
        <w:lastRenderedPageBreak/>
        <w:t xml:space="preserve">Table </w:t>
      </w:r>
      <w:r w:rsidR="00000000">
        <w:fldChar w:fldCharType="begin"/>
      </w:r>
      <w:r w:rsidR="00000000">
        <w:instrText xml:space="preserve"> SEQ Table \* ARABIC </w:instrText>
      </w:r>
      <w:r w:rsidR="00000000">
        <w:fldChar w:fldCharType="separate"/>
      </w:r>
      <w:r w:rsidR="005A4440">
        <w:rPr>
          <w:noProof/>
        </w:rPr>
        <w:t>10</w:t>
      </w:r>
      <w:r w:rsidR="00000000">
        <w:rPr>
          <w:noProof/>
        </w:rPr>
        <w:fldChar w:fldCharType="end"/>
      </w:r>
      <w:bookmarkEnd w:id="12"/>
    </w:p>
    <w:p w14:paraId="292B3E0C" w14:textId="2FF7E213" w:rsidR="0070105F" w:rsidRDefault="0070105F" w:rsidP="0028035C">
      <w:pPr>
        <w:pStyle w:val="Beschriftung"/>
        <w:rPr>
          <w:rFonts w:cstheme="minorHAnsi"/>
          <w:i/>
          <w:iCs w:val="0"/>
        </w:rPr>
      </w:pPr>
      <w:r w:rsidRPr="003F1D91">
        <w:rPr>
          <w:rFonts w:cstheme="minorHAnsi"/>
          <w:i/>
        </w:rPr>
        <w:t>Mental task difficulty descriptive analysis and test results for normality.</w:t>
      </w:r>
    </w:p>
    <w:tbl>
      <w:tblPr>
        <w:tblStyle w:val="APAReport"/>
        <w:tblW w:w="5000" w:type="pct"/>
        <w:tblLook w:val="04A0" w:firstRow="1" w:lastRow="0" w:firstColumn="1" w:lastColumn="0" w:noHBand="0" w:noVBand="1"/>
        <w:tblDescription w:val="Content table"/>
      </w:tblPr>
      <w:tblGrid>
        <w:gridCol w:w="1225"/>
        <w:gridCol w:w="865"/>
        <w:gridCol w:w="1060"/>
        <w:gridCol w:w="1979"/>
        <w:gridCol w:w="4231"/>
      </w:tblGrid>
      <w:tr w:rsidR="0070105F" w:rsidRPr="003F1D91" w14:paraId="6B94D272" w14:textId="77777777" w:rsidTr="00C1380A">
        <w:trPr>
          <w:cnfStyle w:val="100000000000" w:firstRow="1" w:lastRow="0" w:firstColumn="0" w:lastColumn="0" w:oddVBand="0" w:evenVBand="0" w:oddHBand="0" w:evenHBand="0" w:firstRowFirstColumn="0" w:firstRowLastColumn="0" w:lastRowFirstColumn="0" w:lastRowLastColumn="0"/>
          <w:trHeight w:val="285"/>
          <w:tblHeader/>
        </w:trPr>
        <w:tc>
          <w:tcPr>
            <w:tcW w:w="655" w:type="pct"/>
          </w:tcPr>
          <w:p w14:paraId="7AF81784" w14:textId="77777777" w:rsidR="0070105F" w:rsidRPr="003F1D91" w:rsidRDefault="0070105F" w:rsidP="00C1380A">
            <w:pPr>
              <w:rPr>
                <w:rFonts w:asciiTheme="minorHAnsi" w:hAnsiTheme="minorHAnsi" w:cstheme="minorHAnsi"/>
              </w:rPr>
            </w:pPr>
            <w:r w:rsidRPr="003F1D91">
              <w:rPr>
                <w:rFonts w:asciiTheme="minorHAnsi" w:hAnsiTheme="minorHAnsi" w:cstheme="minorHAnsi"/>
              </w:rPr>
              <w:t>Task</w:t>
            </w:r>
          </w:p>
        </w:tc>
        <w:tc>
          <w:tcPr>
            <w:tcW w:w="462" w:type="pct"/>
          </w:tcPr>
          <w:p w14:paraId="1AAB15E5" w14:textId="77777777" w:rsidR="0070105F" w:rsidRPr="003F1D91" w:rsidRDefault="0070105F" w:rsidP="00C1380A">
            <w:pPr>
              <w:rPr>
                <w:rFonts w:cstheme="minorHAnsi"/>
              </w:rPr>
            </w:pPr>
            <w:r w:rsidRPr="003F1D91">
              <w:rPr>
                <w:rFonts w:cstheme="minorHAnsi"/>
              </w:rPr>
              <w:t>Mean</w:t>
            </w:r>
          </w:p>
        </w:tc>
        <w:tc>
          <w:tcPr>
            <w:tcW w:w="566" w:type="pct"/>
          </w:tcPr>
          <w:p w14:paraId="3073BE3F" w14:textId="77777777" w:rsidR="0070105F" w:rsidRPr="003F1D91" w:rsidRDefault="0070105F" w:rsidP="00C1380A">
            <w:pPr>
              <w:rPr>
                <w:rFonts w:cstheme="minorHAnsi"/>
              </w:rPr>
            </w:pPr>
            <w:r w:rsidRPr="003F1D91">
              <w:rPr>
                <w:rFonts w:cstheme="minorHAnsi"/>
              </w:rPr>
              <w:t>SD</w:t>
            </w:r>
          </w:p>
        </w:tc>
        <w:tc>
          <w:tcPr>
            <w:tcW w:w="1057" w:type="pct"/>
          </w:tcPr>
          <w:p w14:paraId="6356385F" w14:textId="77777777" w:rsidR="0070105F" w:rsidRPr="003F1D91" w:rsidRDefault="0070105F" w:rsidP="00C1380A">
            <w:pPr>
              <w:rPr>
                <w:rFonts w:cstheme="minorHAnsi"/>
              </w:rPr>
            </w:pPr>
            <w:r w:rsidRPr="003F1D91">
              <w:rPr>
                <w:rFonts w:cstheme="minorHAnsi"/>
              </w:rPr>
              <w:t>Shapiro-Wilk W</w:t>
            </w:r>
          </w:p>
        </w:tc>
        <w:tc>
          <w:tcPr>
            <w:tcW w:w="2260" w:type="pct"/>
          </w:tcPr>
          <w:p w14:paraId="7DBD8B45" w14:textId="77777777" w:rsidR="0070105F" w:rsidRPr="003F1D91" w:rsidRDefault="0070105F" w:rsidP="00C1380A">
            <w:pPr>
              <w:rPr>
                <w:rFonts w:cstheme="minorHAnsi"/>
              </w:rPr>
            </w:pPr>
            <w:r w:rsidRPr="003F1D91">
              <w:rPr>
                <w:rFonts w:cstheme="minorHAnsi"/>
              </w:rPr>
              <w:t>Shapiro-Wilk p</w:t>
            </w:r>
          </w:p>
        </w:tc>
      </w:tr>
      <w:tr w:rsidR="0070105F" w:rsidRPr="003F1D91" w14:paraId="47586842" w14:textId="77777777" w:rsidTr="00C1380A">
        <w:trPr>
          <w:trHeight w:val="261"/>
        </w:trPr>
        <w:tc>
          <w:tcPr>
            <w:tcW w:w="655" w:type="pct"/>
          </w:tcPr>
          <w:p w14:paraId="475A4D55" w14:textId="77777777" w:rsidR="0070105F" w:rsidRPr="003F1D91" w:rsidRDefault="0070105F" w:rsidP="00C1380A">
            <w:pPr>
              <w:rPr>
                <w:rFonts w:cstheme="minorHAnsi"/>
              </w:rPr>
            </w:pPr>
            <w:r w:rsidRPr="003F1D91">
              <w:rPr>
                <w:rFonts w:cstheme="minorHAnsi"/>
              </w:rPr>
              <w:t>Easy</w:t>
            </w:r>
          </w:p>
        </w:tc>
        <w:tc>
          <w:tcPr>
            <w:tcW w:w="462" w:type="pct"/>
          </w:tcPr>
          <w:p w14:paraId="6E55A1B3" w14:textId="77777777" w:rsidR="0070105F" w:rsidRPr="003F1D91" w:rsidRDefault="0070105F" w:rsidP="00C1380A">
            <w:pPr>
              <w:rPr>
                <w:rFonts w:cstheme="minorHAnsi"/>
              </w:rPr>
            </w:pPr>
            <w:r w:rsidRPr="003F1D91">
              <w:rPr>
                <w:rFonts w:cstheme="minorHAnsi"/>
              </w:rPr>
              <w:t>2.14</w:t>
            </w:r>
          </w:p>
        </w:tc>
        <w:tc>
          <w:tcPr>
            <w:tcW w:w="566" w:type="pct"/>
          </w:tcPr>
          <w:p w14:paraId="6629387A" w14:textId="77777777" w:rsidR="0070105F" w:rsidRPr="003F1D91" w:rsidRDefault="0070105F" w:rsidP="00C1380A">
            <w:pPr>
              <w:rPr>
                <w:rFonts w:cstheme="minorHAnsi"/>
              </w:rPr>
            </w:pPr>
            <w:r w:rsidRPr="003F1D91">
              <w:rPr>
                <w:rFonts w:cstheme="minorHAnsi"/>
              </w:rPr>
              <w:t>1.385</w:t>
            </w:r>
          </w:p>
        </w:tc>
        <w:tc>
          <w:tcPr>
            <w:tcW w:w="1057" w:type="pct"/>
          </w:tcPr>
          <w:p w14:paraId="56688240" w14:textId="77777777" w:rsidR="0070105F" w:rsidRPr="003F1D91" w:rsidRDefault="0070105F" w:rsidP="00C1380A">
            <w:pPr>
              <w:rPr>
                <w:rFonts w:cstheme="minorHAnsi"/>
              </w:rPr>
            </w:pPr>
            <w:r w:rsidRPr="003F1D91">
              <w:rPr>
                <w:rFonts w:cstheme="minorHAnsi"/>
              </w:rPr>
              <w:t>.740</w:t>
            </w:r>
          </w:p>
        </w:tc>
        <w:tc>
          <w:tcPr>
            <w:tcW w:w="2260" w:type="pct"/>
          </w:tcPr>
          <w:p w14:paraId="0259BA9A" w14:textId="77777777" w:rsidR="0070105F" w:rsidRPr="003F1D91" w:rsidRDefault="0070105F" w:rsidP="00C1380A">
            <w:pPr>
              <w:rPr>
                <w:rFonts w:cstheme="minorHAnsi"/>
              </w:rPr>
            </w:pPr>
            <w:r w:rsidRPr="003F1D91">
              <w:rPr>
                <w:rFonts w:cstheme="minorHAnsi"/>
              </w:rPr>
              <w:t>&lt;.01</w:t>
            </w:r>
            <w:r>
              <w:rPr>
                <w:rFonts w:cstheme="minorHAnsi"/>
              </w:rPr>
              <w:t>**</w:t>
            </w:r>
          </w:p>
        </w:tc>
      </w:tr>
      <w:tr w:rsidR="0070105F" w:rsidRPr="003F1D91" w14:paraId="162668A9" w14:textId="77777777" w:rsidTr="00C1380A">
        <w:trPr>
          <w:trHeight w:val="40"/>
        </w:trPr>
        <w:tc>
          <w:tcPr>
            <w:tcW w:w="655" w:type="pct"/>
          </w:tcPr>
          <w:p w14:paraId="25A47C4E" w14:textId="77777777" w:rsidR="0070105F" w:rsidRPr="003F1D91" w:rsidRDefault="0070105F" w:rsidP="00C1380A">
            <w:pPr>
              <w:rPr>
                <w:rFonts w:cstheme="minorHAnsi"/>
              </w:rPr>
            </w:pPr>
            <w:r w:rsidRPr="003F1D91">
              <w:rPr>
                <w:rFonts w:cstheme="minorHAnsi"/>
              </w:rPr>
              <w:t>Medium</w:t>
            </w:r>
          </w:p>
        </w:tc>
        <w:tc>
          <w:tcPr>
            <w:tcW w:w="462" w:type="pct"/>
          </w:tcPr>
          <w:p w14:paraId="32417C07" w14:textId="77777777" w:rsidR="0070105F" w:rsidRPr="003F1D91" w:rsidRDefault="0070105F" w:rsidP="00C1380A">
            <w:pPr>
              <w:rPr>
                <w:rFonts w:cstheme="minorHAnsi"/>
              </w:rPr>
            </w:pPr>
            <w:r w:rsidRPr="003F1D91">
              <w:rPr>
                <w:rFonts w:cstheme="minorHAnsi"/>
              </w:rPr>
              <w:t>3.46</w:t>
            </w:r>
          </w:p>
        </w:tc>
        <w:tc>
          <w:tcPr>
            <w:tcW w:w="566" w:type="pct"/>
          </w:tcPr>
          <w:p w14:paraId="153FDB28" w14:textId="77777777" w:rsidR="0070105F" w:rsidRPr="003F1D91" w:rsidRDefault="0070105F" w:rsidP="00C1380A">
            <w:pPr>
              <w:rPr>
                <w:rFonts w:cstheme="minorHAnsi"/>
              </w:rPr>
            </w:pPr>
            <w:r w:rsidRPr="003F1D91">
              <w:rPr>
                <w:rFonts w:cstheme="minorHAnsi"/>
              </w:rPr>
              <w:t>1.343</w:t>
            </w:r>
          </w:p>
        </w:tc>
        <w:tc>
          <w:tcPr>
            <w:tcW w:w="1057" w:type="pct"/>
          </w:tcPr>
          <w:p w14:paraId="4DC7535D" w14:textId="77777777" w:rsidR="0070105F" w:rsidRPr="003F1D91" w:rsidRDefault="0070105F" w:rsidP="00C1380A">
            <w:pPr>
              <w:rPr>
                <w:rFonts w:cstheme="minorHAnsi"/>
              </w:rPr>
            </w:pPr>
            <w:r w:rsidRPr="003F1D91">
              <w:rPr>
                <w:rFonts w:cstheme="minorHAnsi"/>
              </w:rPr>
              <w:t>.913</w:t>
            </w:r>
          </w:p>
        </w:tc>
        <w:tc>
          <w:tcPr>
            <w:tcW w:w="2260" w:type="pct"/>
          </w:tcPr>
          <w:p w14:paraId="72D5FBB6" w14:textId="77777777" w:rsidR="0070105F" w:rsidRPr="003F1D91" w:rsidRDefault="0070105F" w:rsidP="00C1380A">
            <w:pPr>
              <w:rPr>
                <w:rFonts w:cstheme="minorHAnsi"/>
              </w:rPr>
            </w:pPr>
            <w:r w:rsidRPr="003F1D91">
              <w:rPr>
                <w:rFonts w:cstheme="minorHAnsi"/>
              </w:rPr>
              <w:t>&lt;.01</w:t>
            </w:r>
            <w:r>
              <w:rPr>
                <w:rFonts w:cstheme="minorHAnsi"/>
              </w:rPr>
              <w:t>**</w:t>
            </w:r>
          </w:p>
        </w:tc>
      </w:tr>
      <w:tr w:rsidR="0070105F" w:rsidRPr="003F1D91" w14:paraId="1EE132DB" w14:textId="77777777" w:rsidTr="00C1380A">
        <w:trPr>
          <w:trHeight w:val="40"/>
        </w:trPr>
        <w:tc>
          <w:tcPr>
            <w:tcW w:w="655" w:type="pct"/>
          </w:tcPr>
          <w:p w14:paraId="5A89D277" w14:textId="77777777" w:rsidR="0070105F" w:rsidRPr="003F1D91" w:rsidRDefault="0070105F" w:rsidP="00C1380A">
            <w:pPr>
              <w:rPr>
                <w:rFonts w:cstheme="minorHAnsi"/>
              </w:rPr>
            </w:pPr>
            <w:r w:rsidRPr="003F1D91">
              <w:rPr>
                <w:rFonts w:cstheme="minorHAnsi"/>
              </w:rPr>
              <w:t>Hard</w:t>
            </w:r>
          </w:p>
        </w:tc>
        <w:tc>
          <w:tcPr>
            <w:tcW w:w="462" w:type="pct"/>
          </w:tcPr>
          <w:p w14:paraId="745C0C79" w14:textId="77777777" w:rsidR="0070105F" w:rsidRPr="003F1D91" w:rsidRDefault="0070105F" w:rsidP="00C1380A">
            <w:pPr>
              <w:rPr>
                <w:rFonts w:cstheme="minorHAnsi"/>
              </w:rPr>
            </w:pPr>
            <w:r w:rsidRPr="003F1D91">
              <w:rPr>
                <w:rFonts w:cstheme="minorHAnsi"/>
              </w:rPr>
              <w:t>5.74</w:t>
            </w:r>
          </w:p>
        </w:tc>
        <w:tc>
          <w:tcPr>
            <w:tcW w:w="566" w:type="pct"/>
          </w:tcPr>
          <w:p w14:paraId="0A5777B8" w14:textId="77777777" w:rsidR="0070105F" w:rsidRPr="003F1D91" w:rsidRDefault="0070105F" w:rsidP="00C1380A">
            <w:pPr>
              <w:rPr>
                <w:rFonts w:cstheme="minorHAnsi"/>
              </w:rPr>
            </w:pPr>
            <w:r w:rsidRPr="003F1D91">
              <w:rPr>
                <w:rFonts w:cstheme="minorHAnsi"/>
              </w:rPr>
              <w:t>1.226</w:t>
            </w:r>
          </w:p>
        </w:tc>
        <w:tc>
          <w:tcPr>
            <w:tcW w:w="1057" w:type="pct"/>
          </w:tcPr>
          <w:p w14:paraId="589887C3" w14:textId="77777777" w:rsidR="0070105F" w:rsidRPr="003F1D91" w:rsidRDefault="0070105F" w:rsidP="00C1380A">
            <w:pPr>
              <w:rPr>
                <w:rFonts w:cstheme="minorHAnsi"/>
              </w:rPr>
            </w:pPr>
            <w:r w:rsidRPr="003F1D91">
              <w:rPr>
                <w:rFonts w:cstheme="minorHAnsi"/>
              </w:rPr>
              <w:t>.849</w:t>
            </w:r>
          </w:p>
        </w:tc>
        <w:tc>
          <w:tcPr>
            <w:tcW w:w="2260" w:type="pct"/>
          </w:tcPr>
          <w:p w14:paraId="6E9D2D56" w14:textId="77777777" w:rsidR="0070105F" w:rsidRPr="003F1D91" w:rsidRDefault="0070105F" w:rsidP="00C1380A">
            <w:pPr>
              <w:rPr>
                <w:rFonts w:cstheme="minorHAnsi"/>
              </w:rPr>
            </w:pPr>
            <w:r w:rsidRPr="003F1D91">
              <w:rPr>
                <w:rFonts w:cstheme="minorHAnsi"/>
              </w:rPr>
              <w:t>&lt;.01</w:t>
            </w:r>
            <w:r>
              <w:rPr>
                <w:rFonts w:cstheme="minorHAnsi"/>
              </w:rPr>
              <w:t>**</w:t>
            </w:r>
          </w:p>
        </w:tc>
      </w:tr>
      <w:tr w:rsidR="0070105F" w:rsidRPr="003F1D91" w14:paraId="2E2EBE84" w14:textId="77777777" w:rsidTr="00C1380A">
        <w:trPr>
          <w:trHeight w:val="40"/>
        </w:trPr>
        <w:tc>
          <w:tcPr>
            <w:tcW w:w="655" w:type="pct"/>
          </w:tcPr>
          <w:p w14:paraId="4068C3B7" w14:textId="77777777" w:rsidR="0070105F" w:rsidRPr="003F1D91" w:rsidRDefault="0070105F" w:rsidP="00C1380A">
            <w:pPr>
              <w:rPr>
                <w:rFonts w:cstheme="minorHAnsi"/>
              </w:rPr>
            </w:pPr>
            <w:r w:rsidRPr="003F1D91">
              <w:rPr>
                <w:rFonts w:cstheme="minorHAnsi"/>
              </w:rPr>
              <w:t>Decision</w:t>
            </w:r>
          </w:p>
        </w:tc>
        <w:tc>
          <w:tcPr>
            <w:tcW w:w="462" w:type="pct"/>
          </w:tcPr>
          <w:p w14:paraId="0E291A40" w14:textId="77777777" w:rsidR="0070105F" w:rsidRPr="003F1D91" w:rsidRDefault="0070105F" w:rsidP="00C1380A">
            <w:pPr>
              <w:rPr>
                <w:rFonts w:cstheme="minorHAnsi"/>
              </w:rPr>
            </w:pPr>
            <w:r w:rsidRPr="003F1D91">
              <w:rPr>
                <w:rFonts w:cstheme="minorHAnsi"/>
              </w:rPr>
              <w:t>3.86</w:t>
            </w:r>
          </w:p>
        </w:tc>
        <w:tc>
          <w:tcPr>
            <w:tcW w:w="566" w:type="pct"/>
          </w:tcPr>
          <w:p w14:paraId="59E0C9C3" w14:textId="77777777" w:rsidR="0070105F" w:rsidRPr="003F1D91" w:rsidRDefault="0070105F" w:rsidP="00C1380A">
            <w:pPr>
              <w:rPr>
                <w:rFonts w:cstheme="minorHAnsi"/>
              </w:rPr>
            </w:pPr>
            <w:r w:rsidRPr="003F1D91">
              <w:rPr>
                <w:rFonts w:cstheme="minorHAnsi"/>
              </w:rPr>
              <w:t>1.539</w:t>
            </w:r>
          </w:p>
        </w:tc>
        <w:tc>
          <w:tcPr>
            <w:tcW w:w="1057" w:type="pct"/>
          </w:tcPr>
          <w:p w14:paraId="1FA926BE" w14:textId="77777777" w:rsidR="0070105F" w:rsidRPr="003F1D91" w:rsidRDefault="0070105F" w:rsidP="00C1380A">
            <w:pPr>
              <w:rPr>
                <w:rFonts w:cstheme="minorHAnsi"/>
              </w:rPr>
            </w:pPr>
            <w:r w:rsidRPr="003F1D91">
              <w:rPr>
                <w:rFonts w:cstheme="minorHAnsi"/>
              </w:rPr>
              <w:t>.939</w:t>
            </w:r>
          </w:p>
        </w:tc>
        <w:tc>
          <w:tcPr>
            <w:tcW w:w="2260" w:type="pct"/>
          </w:tcPr>
          <w:p w14:paraId="374005E4" w14:textId="77777777" w:rsidR="0070105F" w:rsidRPr="003F1D91" w:rsidRDefault="0070105F" w:rsidP="00C1380A">
            <w:pPr>
              <w:rPr>
                <w:rFonts w:cstheme="minorHAnsi"/>
              </w:rPr>
            </w:pPr>
            <w:r w:rsidRPr="003F1D91">
              <w:rPr>
                <w:rFonts w:cstheme="minorHAnsi"/>
              </w:rPr>
              <w:t>.012</w:t>
            </w:r>
            <w:r>
              <w:rPr>
                <w:rFonts w:cstheme="minorHAnsi"/>
              </w:rPr>
              <w:t>*</w:t>
            </w:r>
          </w:p>
        </w:tc>
      </w:tr>
    </w:tbl>
    <w:p w14:paraId="78D93148" w14:textId="76ADBB75" w:rsidR="0070105F" w:rsidRDefault="0070105F" w:rsidP="0028035C">
      <w:pPr>
        <w:spacing w:line="240" w:lineRule="auto"/>
        <w:ind w:firstLine="0"/>
      </w:pPr>
      <w:r w:rsidRPr="00E033BA">
        <w:rPr>
          <w:rFonts w:ascii="Times New Roman" w:eastAsia="Times New Roman" w:hAnsi="Times New Roman" w:cs="Times New Roman"/>
          <w:i/>
          <w:iCs/>
          <w:color w:val="000000"/>
          <w:sz w:val="20"/>
          <w:szCs w:val="20"/>
          <w:lang w:eastAsia="de-DE"/>
        </w:rPr>
        <w:t>Note.</w:t>
      </w:r>
      <w:r>
        <w:rPr>
          <w:rFonts w:ascii="Times New Roman" w:eastAsia="Times New Roman" w:hAnsi="Times New Roman" w:cs="Times New Roman"/>
          <w:color w:val="000000"/>
          <w:sz w:val="20"/>
          <w:szCs w:val="20"/>
          <w:lang w:eastAsia="de-DE"/>
        </w:rPr>
        <w:t xml:space="preserve"> </w:t>
      </w:r>
      <w:r w:rsidRPr="0001731D">
        <w:rPr>
          <w:rFonts w:ascii="Times New Roman" w:eastAsia="Times New Roman" w:hAnsi="Times New Roman" w:cs="Times New Roman"/>
          <w:color w:val="000000"/>
          <w:sz w:val="20"/>
          <w:szCs w:val="20"/>
          <w:lang w:eastAsia="de-DE"/>
        </w:rPr>
        <w:t>*p</w:t>
      </w:r>
      <w:r>
        <w:rPr>
          <w:rFonts w:ascii="Times New Roman" w:eastAsia="Times New Roman" w:hAnsi="Times New Roman" w:cs="Times New Roman"/>
          <w:color w:val="000000"/>
          <w:sz w:val="20"/>
          <w:szCs w:val="20"/>
          <w:lang w:eastAsia="de-DE"/>
        </w:rPr>
        <w:t xml:space="preserve"> </w:t>
      </w:r>
      <w:r w:rsidRPr="0001731D">
        <w:rPr>
          <w:rFonts w:ascii="Times New Roman" w:eastAsia="Times New Roman" w:hAnsi="Times New Roman" w:cs="Times New Roman"/>
          <w:color w:val="000000"/>
          <w:sz w:val="20"/>
          <w:szCs w:val="20"/>
          <w:lang w:eastAsia="de-DE"/>
        </w:rPr>
        <w:t>&lt;</w:t>
      </w:r>
      <w:r>
        <w:rPr>
          <w:rFonts w:ascii="Times New Roman" w:eastAsia="Times New Roman" w:hAnsi="Times New Roman" w:cs="Times New Roman"/>
          <w:color w:val="000000"/>
          <w:sz w:val="20"/>
          <w:szCs w:val="20"/>
          <w:lang w:eastAsia="de-DE"/>
        </w:rPr>
        <w:t xml:space="preserve"> </w:t>
      </w:r>
      <w:r w:rsidRPr="0001731D">
        <w:rPr>
          <w:rFonts w:ascii="Times New Roman" w:eastAsia="Times New Roman" w:hAnsi="Times New Roman" w:cs="Times New Roman"/>
          <w:color w:val="000000"/>
          <w:sz w:val="20"/>
          <w:szCs w:val="20"/>
          <w:lang w:eastAsia="de-DE"/>
        </w:rPr>
        <w:t>.</w:t>
      </w:r>
      <w:r>
        <w:rPr>
          <w:rFonts w:ascii="Times New Roman" w:eastAsia="Times New Roman" w:hAnsi="Times New Roman" w:cs="Times New Roman"/>
          <w:color w:val="000000"/>
          <w:sz w:val="20"/>
          <w:szCs w:val="20"/>
          <w:lang w:eastAsia="de-DE"/>
        </w:rPr>
        <w:t>0</w:t>
      </w:r>
      <w:r w:rsidRPr="0001731D">
        <w:rPr>
          <w:rFonts w:ascii="Times New Roman" w:eastAsia="Times New Roman" w:hAnsi="Times New Roman" w:cs="Times New Roman"/>
          <w:color w:val="000000"/>
          <w:sz w:val="20"/>
          <w:szCs w:val="20"/>
          <w:lang w:eastAsia="de-DE"/>
        </w:rPr>
        <w:t>5, **p</w:t>
      </w:r>
      <w:r>
        <w:rPr>
          <w:rFonts w:ascii="Times New Roman" w:eastAsia="Times New Roman" w:hAnsi="Times New Roman" w:cs="Times New Roman"/>
          <w:color w:val="000000"/>
          <w:sz w:val="20"/>
          <w:szCs w:val="20"/>
          <w:lang w:eastAsia="de-DE"/>
        </w:rPr>
        <w:t xml:space="preserve"> </w:t>
      </w:r>
      <w:r w:rsidRPr="0001731D">
        <w:rPr>
          <w:rFonts w:ascii="Times New Roman" w:eastAsia="Times New Roman" w:hAnsi="Times New Roman" w:cs="Times New Roman"/>
          <w:color w:val="000000"/>
          <w:sz w:val="20"/>
          <w:szCs w:val="20"/>
          <w:lang w:eastAsia="de-DE"/>
        </w:rPr>
        <w:t>&lt;</w:t>
      </w:r>
      <w:r>
        <w:rPr>
          <w:rFonts w:ascii="Times New Roman" w:eastAsia="Times New Roman" w:hAnsi="Times New Roman" w:cs="Times New Roman"/>
          <w:color w:val="000000"/>
          <w:sz w:val="20"/>
          <w:szCs w:val="20"/>
          <w:lang w:eastAsia="de-DE"/>
        </w:rPr>
        <w:t xml:space="preserve"> </w:t>
      </w:r>
      <w:r w:rsidRPr="0001731D">
        <w:rPr>
          <w:rFonts w:ascii="Times New Roman" w:eastAsia="Times New Roman" w:hAnsi="Times New Roman" w:cs="Times New Roman"/>
          <w:color w:val="000000"/>
          <w:sz w:val="20"/>
          <w:szCs w:val="20"/>
          <w:lang w:eastAsia="de-DE"/>
        </w:rPr>
        <w:t>.01</w:t>
      </w:r>
      <w:r w:rsidR="00927336">
        <w:rPr>
          <w:rFonts w:ascii="Times New Roman" w:eastAsia="Times New Roman" w:hAnsi="Times New Roman" w:cs="Times New Roman"/>
          <w:color w:val="000000"/>
          <w:sz w:val="20"/>
          <w:szCs w:val="20"/>
          <w:lang w:eastAsia="de-DE"/>
        </w:rPr>
        <w:br/>
      </w:r>
    </w:p>
    <w:p w14:paraId="6FDB5B0E" w14:textId="535F5D42" w:rsidR="0028035C" w:rsidRPr="0068586E" w:rsidRDefault="0028035C" w:rsidP="0028035C">
      <w:pPr>
        <w:pStyle w:val="Beschriftung"/>
        <w:rPr>
          <w:rFonts w:cstheme="minorHAnsi"/>
        </w:rPr>
      </w:pPr>
      <w:bookmarkStart w:id="13" w:name="_Ref152322709"/>
      <w:r>
        <w:t xml:space="preserve">Table </w:t>
      </w:r>
      <w:r w:rsidR="00000000">
        <w:fldChar w:fldCharType="begin"/>
      </w:r>
      <w:r w:rsidR="00000000">
        <w:instrText xml:space="preserve"> SEQ Table \* ARABIC </w:instrText>
      </w:r>
      <w:r w:rsidR="00000000">
        <w:fldChar w:fldCharType="separate"/>
      </w:r>
      <w:r w:rsidR="005A4440">
        <w:rPr>
          <w:noProof/>
        </w:rPr>
        <w:t>11</w:t>
      </w:r>
      <w:r w:rsidR="00000000">
        <w:rPr>
          <w:noProof/>
        </w:rPr>
        <w:fldChar w:fldCharType="end"/>
      </w:r>
      <w:bookmarkEnd w:id="13"/>
    </w:p>
    <w:p w14:paraId="3F449749" w14:textId="77777777" w:rsidR="0070105F" w:rsidRDefault="0070105F" w:rsidP="0070105F">
      <w:pPr>
        <w:pStyle w:val="KeinLeerraum"/>
        <w:rPr>
          <w:rFonts w:cstheme="minorHAnsi"/>
          <w:i/>
          <w:iCs/>
        </w:rPr>
      </w:pPr>
      <w:r w:rsidRPr="003F1D91">
        <w:rPr>
          <w:rFonts w:cstheme="minorHAnsi"/>
          <w:i/>
          <w:iCs/>
        </w:rPr>
        <w:t>Pairwise task comparison for differences in mental difficulty.</w:t>
      </w:r>
    </w:p>
    <w:tbl>
      <w:tblPr>
        <w:tblStyle w:val="APAReport"/>
        <w:tblW w:w="5000" w:type="pct"/>
        <w:tblLook w:val="04A0" w:firstRow="1" w:lastRow="0" w:firstColumn="1" w:lastColumn="0" w:noHBand="0" w:noVBand="1"/>
        <w:tblDescription w:val="Content table"/>
      </w:tblPr>
      <w:tblGrid>
        <w:gridCol w:w="1872"/>
        <w:gridCol w:w="1872"/>
        <w:gridCol w:w="1475"/>
        <w:gridCol w:w="1981"/>
        <w:gridCol w:w="2160"/>
      </w:tblGrid>
      <w:tr w:rsidR="0070105F" w:rsidRPr="003F1D91" w14:paraId="0B4ABFC8" w14:textId="77777777" w:rsidTr="00C1380A">
        <w:trPr>
          <w:cnfStyle w:val="100000000000" w:firstRow="1" w:lastRow="0" w:firstColumn="0" w:lastColumn="0" w:oddVBand="0" w:evenVBand="0" w:oddHBand="0" w:evenHBand="0" w:firstRowFirstColumn="0" w:firstRowLastColumn="0" w:lastRowFirstColumn="0" w:lastRowLastColumn="0"/>
          <w:trHeight w:val="330"/>
          <w:tblHeader/>
        </w:trPr>
        <w:tc>
          <w:tcPr>
            <w:tcW w:w="1000" w:type="pct"/>
          </w:tcPr>
          <w:p w14:paraId="456C965F" w14:textId="77777777" w:rsidR="0070105F" w:rsidRPr="003F1D91" w:rsidRDefault="0070105F" w:rsidP="00C1380A">
            <w:pPr>
              <w:rPr>
                <w:rFonts w:asciiTheme="minorHAnsi" w:hAnsiTheme="minorHAnsi" w:cstheme="minorHAnsi"/>
              </w:rPr>
            </w:pPr>
            <w:r w:rsidRPr="003F1D91">
              <w:rPr>
                <w:rFonts w:asciiTheme="minorHAnsi" w:hAnsiTheme="minorHAnsi" w:cstheme="minorHAnsi"/>
              </w:rPr>
              <w:t>Task 1</w:t>
            </w:r>
          </w:p>
        </w:tc>
        <w:tc>
          <w:tcPr>
            <w:tcW w:w="1000" w:type="pct"/>
          </w:tcPr>
          <w:p w14:paraId="71D1A5F5" w14:textId="77777777" w:rsidR="0070105F" w:rsidRPr="003F1D91" w:rsidRDefault="0070105F" w:rsidP="00C1380A">
            <w:pPr>
              <w:rPr>
                <w:rFonts w:asciiTheme="minorHAnsi" w:hAnsiTheme="minorHAnsi" w:cstheme="minorHAnsi"/>
              </w:rPr>
            </w:pPr>
            <w:r w:rsidRPr="003F1D91">
              <w:rPr>
                <w:rFonts w:asciiTheme="minorHAnsi" w:hAnsiTheme="minorHAnsi" w:cstheme="minorHAnsi"/>
              </w:rPr>
              <w:t>Task 2</w:t>
            </w:r>
          </w:p>
        </w:tc>
        <w:tc>
          <w:tcPr>
            <w:tcW w:w="788" w:type="pct"/>
          </w:tcPr>
          <w:p w14:paraId="12D893FB" w14:textId="77777777" w:rsidR="0070105F" w:rsidRPr="003F1D91" w:rsidRDefault="0070105F" w:rsidP="00C1380A">
            <w:pPr>
              <w:rPr>
                <w:rFonts w:asciiTheme="minorHAnsi" w:hAnsiTheme="minorHAnsi" w:cstheme="minorHAnsi"/>
              </w:rPr>
            </w:pPr>
            <w:r w:rsidRPr="003F1D91">
              <w:rPr>
                <w:rFonts w:asciiTheme="minorHAnsi" w:hAnsiTheme="minorHAnsi" w:cstheme="minorHAnsi"/>
              </w:rPr>
              <w:t>Mann-W. U</w:t>
            </w:r>
          </w:p>
        </w:tc>
        <w:tc>
          <w:tcPr>
            <w:tcW w:w="1058" w:type="pct"/>
          </w:tcPr>
          <w:p w14:paraId="19B1ADEC" w14:textId="77777777" w:rsidR="0070105F" w:rsidRPr="003F1D91" w:rsidRDefault="0070105F" w:rsidP="00C1380A">
            <w:pPr>
              <w:rPr>
                <w:rFonts w:asciiTheme="minorHAnsi" w:hAnsiTheme="minorHAnsi" w:cstheme="minorHAnsi"/>
              </w:rPr>
            </w:pPr>
            <w:r w:rsidRPr="003F1D91">
              <w:rPr>
                <w:rFonts w:asciiTheme="minorHAnsi" w:hAnsiTheme="minorHAnsi" w:cstheme="minorHAnsi"/>
              </w:rPr>
              <w:t>Mann-Whitney p</w:t>
            </w:r>
            <w:r>
              <w:rPr>
                <w:rFonts w:asciiTheme="minorHAnsi" w:hAnsiTheme="minorHAnsi" w:cstheme="minorHAnsi"/>
              </w:rPr>
              <w:br/>
              <w:t>(</w:t>
            </w:r>
            <w:proofErr w:type="spellStart"/>
            <w:r>
              <w:rPr>
                <w:rFonts w:asciiTheme="minorHAnsi" w:hAnsiTheme="minorHAnsi" w:cstheme="minorHAnsi"/>
              </w:rPr>
              <w:t>Bonf</w:t>
            </w:r>
            <w:proofErr w:type="spellEnd"/>
            <w:r>
              <w:rPr>
                <w:rFonts w:asciiTheme="minorHAnsi" w:hAnsiTheme="minorHAnsi" w:cstheme="minorHAnsi"/>
              </w:rPr>
              <w:t>. corrected)</w:t>
            </w:r>
          </w:p>
        </w:tc>
        <w:tc>
          <w:tcPr>
            <w:tcW w:w="1154" w:type="pct"/>
          </w:tcPr>
          <w:p w14:paraId="5069F0E1" w14:textId="77777777" w:rsidR="0070105F" w:rsidRPr="003F1D91" w:rsidRDefault="0070105F" w:rsidP="00C1380A">
            <w:pPr>
              <w:rPr>
                <w:rFonts w:asciiTheme="minorHAnsi" w:hAnsiTheme="minorHAnsi" w:cstheme="minorHAnsi"/>
              </w:rPr>
            </w:pPr>
            <w:r w:rsidRPr="003F1D91">
              <w:rPr>
                <w:rFonts w:asciiTheme="minorHAnsi" w:hAnsiTheme="minorHAnsi" w:cstheme="minorHAnsi"/>
              </w:rPr>
              <w:t>SD</w:t>
            </w:r>
          </w:p>
        </w:tc>
      </w:tr>
      <w:tr w:rsidR="0070105F" w:rsidRPr="003F1D91" w14:paraId="7B5A2BFD" w14:textId="77777777" w:rsidTr="00C1380A">
        <w:trPr>
          <w:trHeight w:val="249"/>
        </w:trPr>
        <w:tc>
          <w:tcPr>
            <w:tcW w:w="1000" w:type="pct"/>
          </w:tcPr>
          <w:p w14:paraId="4DAC1F8A" w14:textId="77777777" w:rsidR="0070105F" w:rsidRPr="003F1D91" w:rsidRDefault="0070105F" w:rsidP="00C1380A">
            <w:pPr>
              <w:rPr>
                <w:rFonts w:cstheme="minorHAnsi"/>
              </w:rPr>
            </w:pPr>
            <w:r w:rsidRPr="003F1D91">
              <w:rPr>
                <w:rFonts w:cstheme="minorHAnsi"/>
              </w:rPr>
              <w:t>Hard</w:t>
            </w:r>
          </w:p>
        </w:tc>
        <w:tc>
          <w:tcPr>
            <w:tcW w:w="1000" w:type="pct"/>
          </w:tcPr>
          <w:p w14:paraId="5F42E0B3" w14:textId="77777777" w:rsidR="0070105F" w:rsidRPr="003F1D91" w:rsidRDefault="0070105F" w:rsidP="00C1380A">
            <w:pPr>
              <w:rPr>
                <w:rFonts w:cstheme="minorHAnsi"/>
              </w:rPr>
            </w:pPr>
            <w:r w:rsidRPr="003F1D91">
              <w:rPr>
                <w:rFonts w:cstheme="minorHAnsi"/>
              </w:rPr>
              <w:t>Medium</w:t>
            </w:r>
          </w:p>
        </w:tc>
        <w:tc>
          <w:tcPr>
            <w:tcW w:w="788" w:type="pct"/>
            <w:vAlign w:val="bottom"/>
          </w:tcPr>
          <w:p w14:paraId="23B31EA0" w14:textId="77777777" w:rsidR="0070105F" w:rsidRPr="003F1D91" w:rsidRDefault="0070105F" w:rsidP="00C1380A">
            <w:pPr>
              <w:rPr>
                <w:rFonts w:cstheme="minorHAnsi"/>
              </w:rPr>
            </w:pPr>
            <w:r w:rsidRPr="003F1D91">
              <w:rPr>
                <w:rFonts w:cstheme="minorHAnsi"/>
              </w:rPr>
              <w:t>2201.5</w:t>
            </w:r>
          </w:p>
        </w:tc>
        <w:tc>
          <w:tcPr>
            <w:tcW w:w="1058" w:type="pct"/>
            <w:vAlign w:val="bottom"/>
          </w:tcPr>
          <w:p w14:paraId="29AAB3AC" w14:textId="77777777" w:rsidR="0070105F" w:rsidRPr="003F1D91" w:rsidRDefault="0070105F" w:rsidP="00C1380A">
            <w:pPr>
              <w:rPr>
                <w:rFonts w:cstheme="minorHAnsi"/>
              </w:rPr>
            </w:pPr>
            <w:r w:rsidRPr="003F1D91">
              <w:rPr>
                <w:rFonts w:cstheme="minorHAnsi"/>
              </w:rPr>
              <w:t>&lt;.01</w:t>
            </w:r>
            <w:r>
              <w:rPr>
                <w:rFonts w:cstheme="minorHAnsi"/>
              </w:rPr>
              <w:t>**</w:t>
            </w:r>
          </w:p>
        </w:tc>
        <w:tc>
          <w:tcPr>
            <w:tcW w:w="1154" w:type="pct"/>
          </w:tcPr>
          <w:p w14:paraId="14BB9545" w14:textId="77777777" w:rsidR="0070105F" w:rsidRPr="003F1D91" w:rsidRDefault="0070105F" w:rsidP="00C1380A">
            <w:pPr>
              <w:rPr>
                <w:rFonts w:cstheme="minorHAnsi"/>
              </w:rPr>
            </w:pPr>
            <w:r w:rsidRPr="003F1D91">
              <w:rPr>
                <w:rFonts w:cstheme="minorHAnsi"/>
              </w:rPr>
              <w:t>1.773</w:t>
            </w:r>
          </w:p>
        </w:tc>
      </w:tr>
      <w:tr w:rsidR="0070105F" w:rsidRPr="003F1D91" w14:paraId="40B5B9C0" w14:textId="77777777" w:rsidTr="00C1380A">
        <w:trPr>
          <w:trHeight w:val="249"/>
        </w:trPr>
        <w:tc>
          <w:tcPr>
            <w:tcW w:w="1000" w:type="pct"/>
          </w:tcPr>
          <w:p w14:paraId="4D568464" w14:textId="77777777" w:rsidR="0070105F" w:rsidRPr="003F1D91" w:rsidRDefault="0070105F" w:rsidP="00C1380A">
            <w:pPr>
              <w:rPr>
                <w:rFonts w:cstheme="minorHAnsi"/>
              </w:rPr>
            </w:pPr>
            <w:r w:rsidRPr="003F1D91">
              <w:rPr>
                <w:rFonts w:cstheme="minorHAnsi"/>
              </w:rPr>
              <w:t>Hard</w:t>
            </w:r>
          </w:p>
        </w:tc>
        <w:tc>
          <w:tcPr>
            <w:tcW w:w="1000" w:type="pct"/>
          </w:tcPr>
          <w:p w14:paraId="0B21D75C" w14:textId="77777777" w:rsidR="0070105F" w:rsidRPr="003F1D91" w:rsidRDefault="0070105F" w:rsidP="00C1380A">
            <w:pPr>
              <w:rPr>
                <w:rFonts w:cstheme="minorHAnsi"/>
              </w:rPr>
            </w:pPr>
            <w:r w:rsidRPr="003F1D91">
              <w:rPr>
                <w:rFonts w:cstheme="minorHAnsi"/>
              </w:rPr>
              <w:t>Easy</w:t>
            </w:r>
          </w:p>
        </w:tc>
        <w:tc>
          <w:tcPr>
            <w:tcW w:w="788" w:type="pct"/>
            <w:vAlign w:val="bottom"/>
          </w:tcPr>
          <w:p w14:paraId="2C4F8E88" w14:textId="77777777" w:rsidR="0070105F" w:rsidRPr="003F1D91" w:rsidRDefault="0070105F" w:rsidP="00C1380A">
            <w:pPr>
              <w:rPr>
                <w:rFonts w:cstheme="minorHAnsi"/>
              </w:rPr>
            </w:pPr>
            <w:r w:rsidRPr="003F1D91">
              <w:rPr>
                <w:rFonts w:cstheme="minorHAnsi"/>
              </w:rPr>
              <w:t>2364.5</w:t>
            </w:r>
          </w:p>
        </w:tc>
        <w:tc>
          <w:tcPr>
            <w:tcW w:w="1058" w:type="pct"/>
            <w:vAlign w:val="bottom"/>
          </w:tcPr>
          <w:p w14:paraId="031BD465" w14:textId="77777777" w:rsidR="0070105F" w:rsidRPr="003F1D91" w:rsidRDefault="0070105F" w:rsidP="00C1380A">
            <w:pPr>
              <w:rPr>
                <w:rFonts w:cstheme="minorHAnsi"/>
              </w:rPr>
            </w:pPr>
            <w:r w:rsidRPr="003F1D91">
              <w:rPr>
                <w:rFonts w:cstheme="minorHAnsi"/>
              </w:rPr>
              <w:t>&lt;.01</w:t>
            </w:r>
            <w:r>
              <w:rPr>
                <w:rFonts w:cstheme="minorHAnsi"/>
              </w:rPr>
              <w:t>**</w:t>
            </w:r>
          </w:p>
        </w:tc>
        <w:tc>
          <w:tcPr>
            <w:tcW w:w="1154" w:type="pct"/>
          </w:tcPr>
          <w:p w14:paraId="5DAFEA20" w14:textId="77777777" w:rsidR="0070105F" w:rsidRPr="003F1D91" w:rsidRDefault="0070105F" w:rsidP="00C1380A">
            <w:pPr>
              <w:rPr>
                <w:rFonts w:cstheme="minorHAnsi"/>
              </w:rPr>
            </w:pPr>
            <w:r w:rsidRPr="003F1D91">
              <w:rPr>
                <w:rFonts w:cstheme="minorHAnsi"/>
              </w:rPr>
              <w:t>2.752</w:t>
            </w:r>
          </w:p>
        </w:tc>
      </w:tr>
      <w:tr w:rsidR="0070105F" w:rsidRPr="003F1D91" w14:paraId="0CDD8BD7" w14:textId="77777777" w:rsidTr="00C1380A">
        <w:trPr>
          <w:trHeight w:val="249"/>
        </w:trPr>
        <w:tc>
          <w:tcPr>
            <w:tcW w:w="1000" w:type="pct"/>
          </w:tcPr>
          <w:p w14:paraId="16A3C95A" w14:textId="77777777" w:rsidR="0070105F" w:rsidRPr="003F1D91" w:rsidRDefault="0070105F" w:rsidP="00C1380A">
            <w:pPr>
              <w:rPr>
                <w:rFonts w:cstheme="minorHAnsi"/>
              </w:rPr>
            </w:pPr>
            <w:r w:rsidRPr="003F1D91">
              <w:rPr>
                <w:rFonts w:cstheme="minorHAnsi"/>
              </w:rPr>
              <w:t>Hard</w:t>
            </w:r>
          </w:p>
        </w:tc>
        <w:tc>
          <w:tcPr>
            <w:tcW w:w="1000" w:type="pct"/>
          </w:tcPr>
          <w:p w14:paraId="247049EE" w14:textId="77777777" w:rsidR="0070105F" w:rsidRPr="003F1D91" w:rsidRDefault="0070105F" w:rsidP="00C1380A">
            <w:pPr>
              <w:rPr>
                <w:rFonts w:cstheme="minorHAnsi"/>
              </w:rPr>
            </w:pPr>
            <w:r w:rsidRPr="003F1D91">
              <w:rPr>
                <w:rFonts w:cstheme="minorHAnsi"/>
              </w:rPr>
              <w:t>Decision</w:t>
            </w:r>
          </w:p>
        </w:tc>
        <w:tc>
          <w:tcPr>
            <w:tcW w:w="788" w:type="pct"/>
            <w:vAlign w:val="bottom"/>
          </w:tcPr>
          <w:p w14:paraId="02D0E6D6" w14:textId="77777777" w:rsidR="0070105F" w:rsidRPr="003F1D91" w:rsidRDefault="0070105F" w:rsidP="00C1380A">
            <w:pPr>
              <w:rPr>
                <w:rFonts w:cstheme="minorHAnsi"/>
              </w:rPr>
            </w:pPr>
            <w:r w:rsidRPr="003F1D91">
              <w:rPr>
                <w:rFonts w:cstheme="minorHAnsi"/>
              </w:rPr>
              <w:t>2073</w:t>
            </w:r>
          </w:p>
        </w:tc>
        <w:tc>
          <w:tcPr>
            <w:tcW w:w="1058" w:type="pct"/>
            <w:vAlign w:val="bottom"/>
          </w:tcPr>
          <w:p w14:paraId="23345C23" w14:textId="77777777" w:rsidR="0070105F" w:rsidRPr="003F1D91" w:rsidRDefault="0070105F" w:rsidP="00C1380A">
            <w:pPr>
              <w:rPr>
                <w:rFonts w:cstheme="minorHAnsi"/>
              </w:rPr>
            </w:pPr>
            <w:r w:rsidRPr="003F1D91">
              <w:rPr>
                <w:rFonts w:cstheme="minorHAnsi"/>
              </w:rPr>
              <w:t>&lt;.01</w:t>
            </w:r>
            <w:r>
              <w:rPr>
                <w:rFonts w:cstheme="minorHAnsi"/>
              </w:rPr>
              <w:t>**</w:t>
            </w:r>
          </w:p>
        </w:tc>
        <w:tc>
          <w:tcPr>
            <w:tcW w:w="1154" w:type="pct"/>
          </w:tcPr>
          <w:p w14:paraId="2ABF6DA1" w14:textId="77777777" w:rsidR="0070105F" w:rsidRPr="003F1D91" w:rsidRDefault="0070105F" w:rsidP="00C1380A">
            <w:pPr>
              <w:rPr>
                <w:rFonts w:cstheme="minorHAnsi"/>
              </w:rPr>
            </w:pPr>
            <w:r w:rsidRPr="003F1D91">
              <w:rPr>
                <w:rFonts w:cstheme="minorHAnsi"/>
              </w:rPr>
              <w:t>1.351</w:t>
            </w:r>
          </w:p>
        </w:tc>
      </w:tr>
      <w:tr w:rsidR="0070105F" w:rsidRPr="003F1D91" w14:paraId="5F26144C" w14:textId="77777777" w:rsidTr="00C1380A">
        <w:trPr>
          <w:trHeight w:val="249"/>
        </w:trPr>
        <w:tc>
          <w:tcPr>
            <w:tcW w:w="1000" w:type="pct"/>
          </w:tcPr>
          <w:p w14:paraId="2A4A5C1F" w14:textId="77777777" w:rsidR="0070105F" w:rsidRPr="003F1D91" w:rsidRDefault="0070105F" w:rsidP="00C1380A">
            <w:pPr>
              <w:rPr>
                <w:rFonts w:cstheme="minorHAnsi"/>
              </w:rPr>
            </w:pPr>
            <w:r w:rsidRPr="003F1D91">
              <w:rPr>
                <w:rFonts w:cstheme="minorHAnsi"/>
              </w:rPr>
              <w:t>Medium</w:t>
            </w:r>
          </w:p>
        </w:tc>
        <w:tc>
          <w:tcPr>
            <w:tcW w:w="1000" w:type="pct"/>
          </w:tcPr>
          <w:p w14:paraId="01BCE0C4" w14:textId="77777777" w:rsidR="0070105F" w:rsidRPr="003F1D91" w:rsidRDefault="0070105F" w:rsidP="00C1380A">
            <w:pPr>
              <w:rPr>
                <w:rFonts w:cstheme="minorHAnsi"/>
              </w:rPr>
            </w:pPr>
            <w:r w:rsidRPr="003F1D91">
              <w:rPr>
                <w:rFonts w:cstheme="minorHAnsi"/>
              </w:rPr>
              <w:t>Easy</w:t>
            </w:r>
          </w:p>
        </w:tc>
        <w:tc>
          <w:tcPr>
            <w:tcW w:w="788" w:type="pct"/>
            <w:vAlign w:val="bottom"/>
          </w:tcPr>
          <w:p w14:paraId="460767F7" w14:textId="77777777" w:rsidR="0070105F" w:rsidRPr="003F1D91" w:rsidRDefault="0070105F" w:rsidP="00C1380A">
            <w:pPr>
              <w:rPr>
                <w:rFonts w:cstheme="minorHAnsi"/>
              </w:rPr>
            </w:pPr>
            <w:r w:rsidRPr="003F1D91">
              <w:rPr>
                <w:rFonts w:cstheme="minorHAnsi"/>
              </w:rPr>
              <w:t>1976</w:t>
            </w:r>
          </w:p>
        </w:tc>
        <w:tc>
          <w:tcPr>
            <w:tcW w:w="1058" w:type="pct"/>
            <w:vAlign w:val="bottom"/>
          </w:tcPr>
          <w:p w14:paraId="252C4161" w14:textId="77777777" w:rsidR="0070105F" w:rsidRPr="003F1D91" w:rsidRDefault="0070105F" w:rsidP="00C1380A">
            <w:pPr>
              <w:rPr>
                <w:rFonts w:cstheme="minorHAnsi"/>
              </w:rPr>
            </w:pPr>
            <w:r w:rsidRPr="003F1D91">
              <w:rPr>
                <w:rFonts w:cstheme="minorHAnsi"/>
              </w:rPr>
              <w:t>&lt;.01</w:t>
            </w:r>
            <w:r>
              <w:rPr>
                <w:rFonts w:cstheme="minorHAnsi"/>
              </w:rPr>
              <w:t>**</w:t>
            </w:r>
          </w:p>
        </w:tc>
        <w:tc>
          <w:tcPr>
            <w:tcW w:w="1154" w:type="pct"/>
          </w:tcPr>
          <w:p w14:paraId="2DD4FE21" w14:textId="77777777" w:rsidR="0070105F" w:rsidRPr="003F1D91" w:rsidRDefault="0070105F" w:rsidP="00C1380A">
            <w:pPr>
              <w:rPr>
                <w:rFonts w:cstheme="minorHAnsi"/>
              </w:rPr>
            </w:pPr>
            <w:r w:rsidRPr="003F1D91">
              <w:rPr>
                <w:rFonts w:cstheme="minorHAnsi"/>
              </w:rPr>
              <w:t>0.967</w:t>
            </w:r>
          </w:p>
        </w:tc>
      </w:tr>
      <w:tr w:rsidR="0070105F" w:rsidRPr="003F1D91" w14:paraId="75D7CB1E" w14:textId="77777777" w:rsidTr="00C1380A">
        <w:trPr>
          <w:trHeight w:val="249"/>
        </w:trPr>
        <w:tc>
          <w:tcPr>
            <w:tcW w:w="1000" w:type="pct"/>
          </w:tcPr>
          <w:p w14:paraId="52E59F6B" w14:textId="77777777" w:rsidR="0070105F" w:rsidRPr="003F1D91" w:rsidRDefault="0070105F" w:rsidP="00C1380A">
            <w:pPr>
              <w:rPr>
                <w:rFonts w:cstheme="minorHAnsi"/>
              </w:rPr>
            </w:pPr>
            <w:r w:rsidRPr="003F1D91">
              <w:rPr>
                <w:rFonts w:cstheme="minorHAnsi"/>
              </w:rPr>
              <w:t>Medium</w:t>
            </w:r>
          </w:p>
        </w:tc>
        <w:tc>
          <w:tcPr>
            <w:tcW w:w="1000" w:type="pct"/>
          </w:tcPr>
          <w:p w14:paraId="4E21B6B8" w14:textId="77777777" w:rsidR="0070105F" w:rsidRPr="003F1D91" w:rsidRDefault="0070105F" w:rsidP="00C1380A">
            <w:pPr>
              <w:rPr>
                <w:rFonts w:cstheme="minorHAnsi"/>
              </w:rPr>
            </w:pPr>
            <w:r w:rsidRPr="003F1D91">
              <w:rPr>
                <w:rFonts w:cstheme="minorHAnsi"/>
              </w:rPr>
              <w:t>Decision</w:t>
            </w:r>
          </w:p>
        </w:tc>
        <w:tc>
          <w:tcPr>
            <w:tcW w:w="788" w:type="pct"/>
            <w:vAlign w:val="bottom"/>
          </w:tcPr>
          <w:p w14:paraId="7E6B8B6E" w14:textId="77777777" w:rsidR="0070105F" w:rsidRPr="003F1D91" w:rsidRDefault="0070105F" w:rsidP="00C1380A">
            <w:pPr>
              <w:rPr>
                <w:rFonts w:cstheme="minorHAnsi"/>
              </w:rPr>
            </w:pPr>
            <w:r w:rsidRPr="003F1D91">
              <w:rPr>
                <w:rFonts w:cstheme="minorHAnsi"/>
              </w:rPr>
              <w:t>1032.5</w:t>
            </w:r>
          </w:p>
        </w:tc>
        <w:tc>
          <w:tcPr>
            <w:tcW w:w="1058" w:type="pct"/>
            <w:vAlign w:val="bottom"/>
          </w:tcPr>
          <w:p w14:paraId="7ED0EBF3" w14:textId="77777777" w:rsidR="0070105F" w:rsidRPr="003F1D91" w:rsidRDefault="0070105F" w:rsidP="00C1380A">
            <w:pPr>
              <w:rPr>
                <w:rFonts w:cstheme="minorHAnsi"/>
              </w:rPr>
            </w:pPr>
            <w:r w:rsidRPr="003F1D91">
              <w:rPr>
                <w:rFonts w:cstheme="minorHAnsi"/>
              </w:rPr>
              <w:t>.</w:t>
            </w:r>
            <w:r>
              <w:rPr>
                <w:rFonts w:cstheme="minorHAnsi"/>
              </w:rPr>
              <w:t>76</w:t>
            </w:r>
          </w:p>
        </w:tc>
        <w:tc>
          <w:tcPr>
            <w:tcW w:w="1154" w:type="pct"/>
          </w:tcPr>
          <w:p w14:paraId="2FF8C62F" w14:textId="77777777" w:rsidR="0070105F" w:rsidRPr="003F1D91" w:rsidRDefault="0070105F" w:rsidP="00C1380A">
            <w:pPr>
              <w:rPr>
                <w:rFonts w:cstheme="minorHAnsi"/>
              </w:rPr>
            </w:pPr>
            <w:r w:rsidRPr="003F1D91">
              <w:rPr>
                <w:rFonts w:cstheme="minorHAnsi"/>
              </w:rPr>
              <w:t>-0.277</w:t>
            </w:r>
          </w:p>
        </w:tc>
      </w:tr>
      <w:tr w:rsidR="0070105F" w:rsidRPr="003F1D91" w14:paraId="24F6AFFA" w14:textId="77777777" w:rsidTr="00C1380A">
        <w:trPr>
          <w:trHeight w:val="249"/>
        </w:trPr>
        <w:tc>
          <w:tcPr>
            <w:tcW w:w="1000" w:type="pct"/>
          </w:tcPr>
          <w:p w14:paraId="72983A20" w14:textId="77777777" w:rsidR="0070105F" w:rsidRPr="003F1D91" w:rsidRDefault="0070105F" w:rsidP="00C1380A">
            <w:pPr>
              <w:rPr>
                <w:rFonts w:cstheme="minorHAnsi"/>
              </w:rPr>
            </w:pPr>
            <w:r w:rsidRPr="003F1D91">
              <w:rPr>
                <w:rFonts w:cstheme="minorHAnsi"/>
              </w:rPr>
              <w:t>Easy</w:t>
            </w:r>
          </w:p>
        </w:tc>
        <w:tc>
          <w:tcPr>
            <w:tcW w:w="1000" w:type="pct"/>
          </w:tcPr>
          <w:p w14:paraId="54FAE41F" w14:textId="77777777" w:rsidR="0070105F" w:rsidRPr="003F1D91" w:rsidRDefault="0070105F" w:rsidP="00C1380A">
            <w:pPr>
              <w:rPr>
                <w:rFonts w:cstheme="minorHAnsi"/>
              </w:rPr>
            </w:pPr>
            <w:r w:rsidRPr="003F1D91">
              <w:rPr>
                <w:rFonts w:cstheme="minorHAnsi"/>
              </w:rPr>
              <w:t>Decision</w:t>
            </w:r>
          </w:p>
        </w:tc>
        <w:tc>
          <w:tcPr>
            <w:tcW w:w="788" w:type="pct"/>
            <w:vAlign w:val="bottom"/>
          </w:tcPr>
          <w:p w14:paraId="380E54E6" w14:textId="77777777" w:rsidR="0070105F" w:rsidRPr="003F1D91" w:rsidRDefault="0070105F" w:rsidP="00C1380A">
            <w:pPr>
              <w:rPr>
                <w:rFonts w:cstheme="minorHAnsi"/>
              </w:rPr>
            </w:pPr>
            <w:r w:rsidRPr="003F1D91">
              <w:rPr>
                <w:rFonts w:cstheme="minorHAnsi"/>
              </w:rPr>
              <w:t>483.5</w:t>
            </w:r>
          </w:p>
        </w:tc>
        <w:tc>
          <w:tcPr>
            <w:tcW w:w="1058" w:type="pct"/>
            <w:vAlign w:val="bottom"/>
          </w:tcPr>
          <w:p w14:paraId="18DBDB04" w14:textId="77777777" w:rsidR="0070105F" w:rsidRPr="003F1D91" w:rsidRDefault="0070105F" w:rsidP="00C1380A">
            <w:pPr>
              <w:rPr>
                <w:rFonts w:cstheme="minorHAnsi"/>
              </w:rPr>
            </w:pPr>
            <w:r w:rsidRPr="003F1D91">
              <w:rPr>
                <w:rFonts w:cstheme="minorHAnsi"/>
              </w:rPr>
              <w:t>&lt;.01</w:t>
            </w:r>
            <w:r>
              <w:rPr>
                <w:rFonts w:cstheme="minorHAnsi"/>
              </w:rPr>
              <w:t>**</w:t>
            </w:r>
          </w:p>
        </w:tc>
        <w:tc>
          <w:tcPr>
            <w:tcW w:w="1154" w:type="pct"/>
          </w:tcPr>
          <w:p w14:paraId="456DEBAA" w14:textId="77777777" w:rsidR="0070105F" w:rsidRPr="003F1D91" w:rsidRDefault="0070105F" w:rsidP="00C1380A">
            <w:pPr>
              <w:rPr>
                <w:rFonts w:cstheme="minorHAnsi"/>
              </w:rPr>
            </w:pPr>
            <w:r w:rsidRPr="003F1D91">
              <w:rPr>
                <w:rFonts w:cstheme="minorHAnsi"/>
              </w:rPr>
              <w:t>-1.175</w:t>
            </w:r>
          </w:p>
        </w:tc>
      </w:tr>
    </w:tbl>
    <w:p w14:paraId="2BBC5C74" w14:textId="12F36ECF" w:rsidR="00324C48" w:rsidRPr="00927336" w:rsidRDefault="0070105F" w:rsidP="00927336">
      <w:pPr>
        <w:spacing w:line="240" w:lineRule="auto"/>
        <w:ind w:firstLine="0"/>
        <w:rPr>
          <w:rFonts w:ascii="Times New Roman" w:eastAsia="Times New Roman" w:hAnsi="Times New Roman" w:cs="Times New Roman"/>
          <w:color w:val="000000"/>
          <w:sz w:val="20"/>
          <w:szCs w:val="20"/>
          <w:lang w:eastAsia="de-DE"/>
        </w:rPr>
      </w:pPr>
      <w:r w:rsidRPr="00E033BA">
        <w:rPr>
          <w:rFonts w:ascii="Times New Roman" w:eastAsia="Times New Roman" w:hAnsi="Times New Roman" w:cs="Times New Roman"/>
          <w:i/>
          <w:iCs/>
          <w:color w:val="000000"/>
          <w:sz w:val="20"/>
          <w:szCs w:val="20"/>
          <w:lang w:eastAsia="de-DE"/>
        </w:rPr>
        <w:t>Note.</w:t>
      </w:r>
      <w:r>
        <w:rPr>
          <w:rFonts w:ascii="Times New Roman" w:eastAsia="Times New Roman" w:hAnsi="Times New Roman" w:cs="Times New Roman"/>
          <w:color w:val="000000"/>
          <w:sz w:val="20"/>
          <w:szCs w:val="20"/>
          <w:lang w:eastAsia="de-DE"/>
        </w:rPr>
        <w:t xml:space="preserve"> </w:t>
      </w:r>
      <w:r w:rsidRPr="0001731D">
        <w:rPr>
          <w:rFonts w:ascii="Times New Roman" w:eastAsia="Times New Roman" w:hAnsi="Times New Roman" w:cs="Times New Roman"/>
          <w:color w:val="000000"/>
          <w:sz w:val="20"/>
          <w:szCs w:val="20"/>
          <w:lang w:eastAsia="de-DE"/>
        </w:rPr>
        <w:t>*p</w:t>
      </w:r>
      <w:r>
        <w:rPr>
          <w:rFonts w:ascii="Times New Roman" w:eastAsia="Times New Roman" w:hAnsi="Times New Roman" w:cs="Times New Roman"/>
          <w:color w:val="000000"/>
          <w:sz w:val="20"/>
          <w:szCs w:val="20"/>
          <w:lang w:eastAsia="de-DE"/>
        </w:rPr>
        <w:t xml:space="preserve"> </w:t>
      </w:r>
      <w:r w:rsidRPr="0001731D">
        <w:rPr>
          <w:rFonts w:ascii="Times New Roman" w:eastAsia="Times New Roman" w:hAnsi="Times New Roman" w:cs="Times New Roman"/>
          <w:color w:val="000000"/>
          <w:sz w:val="20"/>
          <w:szCs w:val="20"/>
          <w:lang w:eastAsia="de-DE"/>
        </w:rPr>
        <w:t>&lt;</w:t>
      </w:r>
      <w:r>
        <w:rPr>
          <w:rFonts w:ascii="Times New Roman" w:eastAsia="Times New Roman" w:hAnsi="Times New Roman" w:cs="Times New Roman"/>
          <w:color w:val="000000"/>
          <w:sz w:val="20"/>
          <w:szCs w:val="20"/>
          <w:lang w:eastAsia="de-DE"/>
        </w:rPr>
        <w:t xml:space="preserve"> </w:t>
      </w:r>
      <w:r w:rsidRPr="0001731D">
        <w:rPr>
          <w:rFonts w:ascii="Times New Roman" w:eastAsia="Times New Roman" w:hAnsi="Times New Roman" w:cs="Times New Roman"/>
          <w:color w:val="000000"/>
          <w:sz w:val="20"/>
          <w:szCs w:val="20"/>
          <w:lang w:eastAsia="de-DE"/>
        </w:rPr>
        <w:t>.</w:t>
      </w:r>
      <w:r>
        <w:rPr>
          <w:rFonts w:ascii="Times New Roman" w:eastAsia="Times New Roman" w:hAnsi="Times New Roman" w:cs="Times New Roman"/>
          <w:color w:val="000000"/>
          <w:sz w:val="20"/>
          <w:szCs w:val="20"/>
          <w:lang w:eastAsia="de-DE"/>
        </w:rPr>
        <w:t>0</w:t>
      </w:r>
      <w:r w:rsidRPr="0001731D">
        <w:rPr>
          <w:rFonts w:ascii="Times New Roman" w:eastAsia="Times New Roman" w:hAnsi="Times New Roman" w:cs="Times New Roman"/>
          <w:color w:val="000000"/>
          <w:sz w:val="20"/>
          <w:szCs w:val="20"/>
          <w:lang w:eastAsia="de-DE"/>
        </w:rPr>
        <w:t>5, **p</w:t>
      </w:r>
      <w:r>
        <w:rPr>
          <w:rFonts w:ascii="Times New Roman" w:eastAsia="Times New Roman" w:hAnsi="Times New Roman" w:cs="Times New Roman"/>
          <w:color w:val="000000"/>
          <w:sz w:val="20"/>
          <w:szCs w:val="20"/>
          <w:lang w:eastAsia="de-DE"/>
        </w:rPr>
        <w:t xml:space="preserve"> </w:t>
      </w:r>
      <w:r w:rsidRPr="0001731D">
        <w:rPr>
          <w:rFonts w:ascii="Times New Roman" w:eastAsia="Times New Roman" w:hAnsi="Times New Roman" w:cs="Times New Roman"/>
          <w:color w:val="000000"/>
          <w:sz w:val="20"/>
          <w:szCs w:val="20"/>
          <w:lang w:eastAsia="de-DE"/>
        </w:rPr>
        <w:t>&lt;</w:t>
      </w:r>
      <w:r>
        <w:rPr>
          <w:rFonts w:ascii="Times New Roman" w:eastAsia="Times New Roman" w:hAnsi="Times New Roman" w:cs="Times New Roman"/>
          <w:color w:val="000000"/>
          <w:sz w:val="20"/>
          <w:szCs w:val="20"/>
          <w:lang w:eastAsia="de-DE"/>
        </w:rPr>
        <w:t xml:space="preserve"> </w:t>
      </w:r>
      <w:r w:rsidRPr="0001731D">
        <w:rPr>
          <w:rFonts w:ascii="Times New Roman" w:eastAsia="Times New Roman" w:hAnsi="Times New Roman" w:cs="Times New Roman"/>
          <w:color w:val="000000"/>
          <w:sz w:val="20"/>
          <w:szCs w:val="20"/>
          <w:lang w:eastAsia="de-DE"/>
        </w:rPr>
        <w:t>.01</w:t>
      </w:r>
    </w:p>
    <w:sectPr w:rsidR="00324C48" w:rsidRPr="00927336">
      <w:headerReference w:type="default" r:id="rId14"/>
      <w:headerReference w:type="first" r:id="rId15"/>
      <w:footnotePr>
        <w:pos w:val="beneathText"/>
      </w:footnotePr>
      <w:pgSz w:w="12240" w:h="15840"/>
      <w:pgMar w:top="1440" w:right="1440" w:bottom="1440" w:left="1440" w:header="720" w:footer="720" w:gutter="0"/>
      <w:cols w:space="720"/>
      <w:titlePg/>
      <w:docGrid w:linePitch="360"/>
      <w15:footnoteColumns w:val="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FC1BB5" w14:textId="77777777" w:rsidR="00BD09B8" w:rsidRDefault="00BD09B8">
      <w:pPr>
        <w:spacing w:line="240" w:lineRule="auto"/>
      </w:pPr>
      <w:r>
        <w:separator/>
      </w:r>
    </w:p>
    <w:p w14:paraId="2DBFC8C8" w14:textId="77777777" w:rsidR="00BD09B8" w:rsidRDefault="00BD09B8"/>
  </w:endnote>
  <w:endnote w:type="continuationSeparator" w:id="0">
    <w:p w14:paraId="0D97DD03" w14:textId="77777777" w:rsidR="00BD09B8" w:rsidRDefault="00BD09B8">
      <w:pPr>
        <w:spacing w:line="240" w:lineRule="auto"/>
      </w:pPr>
      <w:r>
        <w:continuationSeparator/>
      </w:r>
    </w:p>
    <w:p w14:paraId="16067A22" w14:textId="77777777" w:rsidR="00BD09B8" w:rsidRDefault="00BD09B8"/>
  </w:endnote>
  <w:endnote w:type="continuationNotice" w:id="1">
    <w:p w14:paraId="3037854E" w14:textId="77777777" w:rsidR="00BD09B8" w:rsidRDefault="00BD09B8">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SimHei">
    <w:altName w:val="黑体"/>
    <w:panose1 w:val="02010600030101010101"/>
    <w:charset w:val="86"/>
    <w:family w:val="modern"/>
    <w:pitch w:val="fixed"/>
    <w:sig w:usb0="800002BF" w:usb1="38CF7CFA" w:usb2="00000016" w:usb3="00000000" w:csb0="00040001"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118DD1" w14:textId="77777777" w:rsidR="00BD09B8" w:rsidRDefault="00BD09B8">
      <w:pPr>
        <w:spacing w:line="240" w:lineRule="auto"/>
      </w:pPr>
      <w:r>
        <w:separator/>
      </w:r>
    </w:p>
    <w:p w14:paraId="197A3EEE" w14:textId="77777777" w:rsidR="00BD09B8" w:rsidRDefault="00BD09B8"/>
  </w:footnote>
  <w:footnote w:type="continuationSeparator" w:id="0">
    <w:p w14:paraId="2CA7877C" w14:textId="77777777" w:rsidR="00BD09B8" w:rsidRDefault="00BD09B8">
      <w:pPr>
        <w:spacing w:line="240" w:lineRule="auto"/>
      </w:pPr>
      <w:r>
        <w:continuationSeparator/>
      </w:r>
    </w:p>
    <w:p w14:paraId="3205592F" w14:textId="77777777" w:rsidR="00BD09B8" w:rsidRDefault="00BD09B8"/>
  </w:footnote>
  <w:footnote w:type="continuationNotice" w:id="1">
    <w:p w14:paraId="02DDC221" w14:textId="77777777" w:rsidR="00BD09B8" w:rsidRDefault="00BD09B8">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itternetztabelle2Akzent1"/>
      <w:tblW w:w="0" w:type="auto"/>
      <w:tblLook w:val="04A0" w:firstRow="1" w:lastRow="0" w:firstColumn="1" w:lastColumn="0" w:noHBand="0" w:noVBand="1"/>
      <w:tblDescription w:val="Header layout table"/>
    </w:tblPr>
    <w:tblGrid>
      <w:gridCol w:w="8280"/>
      <w:gridCol w:w="1080"/>
    </w:tblGrid>
    <w:tr w:rsidR="008210E5" w14:paraId="40F617C7" w14:textId="77777777" w:rsidTr="008A78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24A418B7" w14:textId="67034034" w:rsidR="008210E5" w:rsidRPr="00170521" w:rsidRDefault="00000000" w:rsidP="00170521">
          <w:pPr>
            <w:pStyle w:val="Kopfzeile"/>
          </w:pPr>
          <w:sdt>
            <w:sdtPr>
              <w:alias w:val="Enter shortened title:"/>
              <w:tag w:val="Enter shortened title:"/>
              <w:id w:val="-582528332"/>
              <w15:dataBinding w:prefixMappings="xmlns:ns0='http://schemas.microsoft.com/temp/samples' " w:xpath="/ns0:employees[1]/ns0:employee[1]/ns0:CustomerName[1]" w:storeItemID="{B98E728A-96FF-4995-885C-5AF887AB0C35}" w16sdtdh:storeItemChecksum="u7voSQ=="/>
              <w15:appearance w15:val="hidden"/>
            </w:sdtPr>
            <w:sdtContent>
              <w:r w:rsidR="007F3014">
                <w:rPr>
                  <w:rFonts w:cstheme="minorHAnsi"/>
                </w:rPr>
                <w:t xml:space="preserve">Consumer Decisions </w:t>
              </w:r>
              <w:r w:rsidR="007F3014">
                <w:t>in Virtual Commerce</w:t>
              </w:r>
              <w:sdt>
                <w:sdtPr>
                  <w:alias w:val="Enter shortened title:"/>
                  <w:tag w:val="Enter shortened title:"/>
                  <w:id w:val="-453722782"/>
                  <w:showingPlcHdr/>
                  <w15:dataBinding w:prefixMappings="xmlns:ns0='http://schemas.microsoft.com/temp/samples' " w:xpath="/ns0:employees[1]/ns0:employee[1]/ns0:CustomerName[1]" w:storeItemID="{B98E728A-96FF-4995-885C-5AF887AB0C35}"/>
                  <w15:appearance w15:val="hidden"/>
                </w:sdtPr>
                <w:sdtContent>
                  <w:r w:rsidR="007F3014">
                    <w:t xml:space="preserve">     </w:t>
                  </w:r>
                </w:sdtContent>
              </w:sdt>
            </w:sdtContent>
          </w:sdt>
        </w:p>
      </w:tc>
      <w:tc>
        <w:tcPr>
          <w:tcW w:w="1080" w:type="dxa"/>
        </w:tcPr>
        <w:p w14:paraId="4654DED9" w14:textId="6481A21E" w:rsidR="008210E5" w:rsidRDefault="008210E5">
          <w:pPr>
            <w:pStyle w:val="Kopfzeile"/>
            <w:jc w:val="right"/>
            <w:cnfStyle w:val="100000000000" w:firstRow="1" w:lastRow="0" w:firstColumn="0" w:lastColumn="0" w:oddVBand="0" w:evenVBand="0" w:oddHBand="0" w:evenHBand="0" w:firstRowFirstColumn="0" w:firstRowLastColumn="0" w:lastRowFirstColumn="0" w:lastRowLastColumn="0"/>
          </w:pPr>
          <w:r>
            <w:fldChar w:fldCharType="begin"/>
          </w:r>
          <w:r>
            <w:instrText xml:space="preserve"> PAGE   \* MERGEFORMAT </w:instrText>
          </w:r>
          <w:r>
            <w:fldChar w:fldCharType="separate"/>
          </w:r>
          <w:r w:rsidR="007E52E7">
            <w:rPr>
              <w:noProof/>
            </w:rPr>
            <w:t>32</w:t>
          </w:r>
          <w:r>
            <w:rPr>
              <w:noProof/>
            </w:rPr>
            <w:fldChar w:fldCharType="end"/>
          </w:r>
        </w:p>
      </w:tc>
    </w:tr>
  </w:tbl>
  <w:p w14:paraId="3BFB0B2E" w14:textId="77777777" w:rsidR="008210E5" w:rsidRDefault="008210E5">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Gitternetztabelle2Akzent1"/>
      <w:tblW w:w="0" w:type="auto"/>
      <w:tblLook w:val="04A0" w:firstRow="1" w:lastRow="0" w:firstColumn="1" w:lastColumn="0" w:noHBand="0" w:noVBand="1"/>
      <w:tblDescription w:val="Header layout table"/>
    </w:tblPr>
    <w:tblGrid>
      <w:gridCol w:w="8280"/>
      <w:gridCol w:w="1080"/>
    </w:tblGrid>
    <w:tr w:rsidR="008210E5" w14:paraId="23513D62" w14:textId="77777777" w:rsidTr="008A78F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280" w:type="dxa"/>
        </w:tcPr>
        <w:p w14:paraId="016996AB" w14:textId="0D6E21D6" w:rsidR="008210E5" w:rsidRPr="009F0414" w:rsidRDefault="00000000" w:rsidP="00504F88">
          <w:pPr>
            <w:pStyle w:val="Kopfzeile"/>
          </w:pPr>
          <w:sdt>
            <w:sdtPr>
              <w:alias w:val="Enter shortened title:"/>
              <w:tag w:val="Enter shortened title:"/>
              <w:id w:val="-211583021"/>
              <w15:dataBinding w:prefixMappings="xmlns:ns0='http://schemas.microsoft.com/temp/samples' " w:xpath="/ns0:employees[1]/ns0:employee[1]/ns0:CustomerName[1]" w:storeItemID="{B98E728A-96FF-4995-885C-5AF887AB0C35}" w16sdtdh:storeItemChecksum="u7voSQ=="/>
              <w15:appearance w15:val="hidden"/>
            </w:sdtPr>
            <w:sdtContent>
              <w:r w:rsidR="007F3014">
                <w:rPr>
                  <w:rFonts w:cstheme="minorHAnsi"/>
                </w:rPr>
                <w:t xml:space="preserve">Consumer Decisions </w:t>
              </w:r>
              <w:r w:rsidR="007F3014">
                <w:t>in Virtual Commerce</w:t>
              </w:r>
              <w:sdt>
                <w:sdtPr>
                  <w:alias w:val="Enter shortened title:"/>
                  <w:tag w:val="Enter shortened title:"/>
                  <w:id w:val="-642112012"/>
                  <w:showingPlcHdr/>
                  <w15:dataBinding w:prefixMappings="xmlns:ns0='http://schemas.microsoft.com/temp/samples' " w:xpath="/ns0:employees[1]/ns0:employee[1]/ns0:CustomerName[1]" w:storeItemID="{B98E728A-96FF-4995-885C-5AF887AB0C35}"/>
                  <w15:appearance w15:val="hidden"/>
                </w:sdtPr>
                <w:sdtContent>
                  <w:r w:rsidR="007F3014">
                    <w:t xml:space="preserve">     </w:t>
                  </w:r>
                </w:sdtContent>
              </w:sdt>
            </w:sdtContent>
          </w:sdt>
        </w:p>
      </w:tc>
      <w:tc>
        <w:tcPr>
          <w:tcW w:w="1080" w:type="dxa"/>
        </w:tcPr>
        <w:p w14:paraId="4AC5DA37" w14:textId="7B71FE6F" w:rsidR="008210E5" w:rsidRDefault="008210E5">
          <w:pPr>
            <w:pStyle w:val="Kopfzeile"/>
            <w:jc w:val="right"/>
            <w:cnfStyle w:val="100000000000" w:firstRow="1" w:lastRow="0" w:firstColumn="0" w:lastColumn="0" w:oddVBand="0" w:evenVBand="0" w:oddHBand="0" w:evenHBand="0" w:firstRowFirstColumn="0" w:firstRowLastColumn="0" w:lastRowFirstColumn="0" w:lastRowLastColumn="0"/>
          </w:pPr>
          <w:r>
            <w:fldChar w:fldCharType="begin"/>
          </w:r>
          <w:r>
            <w:instrText xml:space="preserve"> PAGE   \* MERGEFORMAT </w:instrText>
          </w:r>
          <w:r>
            <w:fldChar w:fldCharType="separate"/>
          </w:r>
          <w:r w:rsidR="00525055">
            <w:rPr>
              <w:noProof/>
            </w:rPr>
            <w:t>1</w:t>
          </w:r>
          <w:r>
            <w:rPr>
              <w:noProof/>
            </w:rPr>
            <w:fldChar w:fldCharType="end"/>
          </w:r>
        </w:p>
      </w:tc>
    </w:tr>
  </w:tbl>
  <w:p w14:paraId="7EACAFE4" w14:textId="77777777" w:rsidR="008210E5" w:rsidRDefault="008210E5" w:rsidP="002C627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6ED08D94"/>
    <w:lvl w:ilvl="0">
      <w:start w:val="1"/>
      <w:numFmt w:val="decimal"/>
      <w:pStyle w:val="Listennummer5"/>
      <w:lvlText w:val="%1."/>
      <w:lvlJc w:val="left"/>
      <w:pPr>
        <w:tabs>
          <w:tab w:val="num" w:pos="1800"/>
        </w:tabs>
        <w:ind w:left="1800" w:hanging="360"/>
      </w:pPr>
    </w:lvl>
  </w:abstractNum>
  <w:abstractNum w:abstractNumId="1" w15:restartNumberingAfterBreak="0">
    <w:nsid w:val="FFFFFF7D"/>
    <w:multiLevelType w:val="singleLevel"/>
    <w:tmpl w:val="3D5203EE"/>
    <w:lvl w:ilvl="0">
      <w:start w:val="1"/>
      <w:numFmt w:val="decimal"/>
      <w:pStyle w:val="Listennummer4"/>
      <w:lvlText w:val="%1."/>
      <w:lvlJc w:val="left"/>
      <w:pPr>
        <w:tabs>
          <w:tab w:val="num" w:pos="1440"/>
        </w:tabs>
        <w:ind w:left="1440" w:hanging="360"/>
      </w:pPr>
    </w:lvl>
  </w:abstractNum>
  <w:abstractNum w:abstractNumId="2" w15:restartNumberingAfterBreak="0">
    <w:nsid w:val="FFFFFF7E"/>
    <w:multiLevelType w:val="singleLevel"/>
    <w:tmpl w:val="F2DC96EC"/>
    <w:lvl w:ilvl="0">
      <w:start w:val="1"/>
      <w:numFmt w:val="decimal"/>
      <w:pStyle w:val="Listennummer3"/>
      <w:lvlText w:val="%1."/>
      <w:lvlJc w:val="left"/>
      <w:pPr>
        <w:tabs>
          <w:tab w:val="num" w:pos="1080"/>
        </w:tabs>
        <w:ind w:left="1080" w:hanging="360"/>
      </w:pPr>
    </w:lvl>
  </w:abstractNum>
  <w:abstractNum w:abstractNumId="3" w15:restartNumberingAfterBreak="0">
    <w:nsid w:val="FFFFFF7F"/>
    <w:multiLevelType w:val="singleLevel"/>
    <w:tmpl w:val="94D2CA36"/>
    <w:lvl w:ilvl="0">
      <w:start w:val="1"/>
      <w:numFmt w:val="decimal"/>
      <w:pStyle w:val="Listennummer2"/>
      <w:lvlText w:val="%1."/>
      <w:lvlJc w:val="left"/>
      <w:pPr>
        <w:tabs>
          <w:tab w:val="num" w:pos="720"/>
        </w:tabs>
        <w:ind w:left="720" w:hanging="360"/>
      </w:pPr>
    </w:lvl>
  </w:abstractNum>
  <w:abstractNum w:abstractNumId="4" w15:restartNumberingAfterBreak="0">
    <w:nsid w:val="FFFFFF80"/>
    <w:multiLevelType w:val="singleLevel"/>
    <w:tmpl w:val="17BCEBA6"/>
    <w:lvl w:ilvl="0">
      <w:start w:val="1"/>
      <w:numFmt w:val="bullet"/>
      <w:pStyle w:val="Aufzhlungszeichen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7D386FFE"/>
    <w:lvl w:ilvl="0">
      <w:start w:val="1"/>
      <w:numFmt w:val="bullet"/>
      <w:pStyle w:val="Aufzhlungszeichen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D73A80FE"/>
    <w:lvl w:ilvl="0">
      <w:start w:val="1"/>
      <w:numFmt w:val="bullet"/>
      <w:pStyle w:val="Aufzhlungszeichen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0AB08068"/>
    <w:lvl w:ilvl="0">
      <w:start w:val="1"/>
      <w:numFmt w:val="bullet"/>
      <w:pStyle w:val="Aufzhlungszeichen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23C81A0C"/>
    <w:lvl w:ilvl="0">
      <w:start w:val="1"/>
      <w:numFmt w:val="decimal"/>
      <w:pStyle w:val="Listennummer"/>
      <w:lvlText w:val="%1."/>
      <w:lvlJc w:val="left"/>
      <w:pPr>
        <w:tabs>
          <w:tab w:val="num" w:pos="1080"/>
        </w:tabs>
        <w:ind w:left="1080" w:hanging="360"/>
      </w:pPr>
      <w:rPr>
        <w:rFonts w:hint="default"/>
      </w:rPr>
    </w:lvl>
  </w:abstractNum>
  <w:abstractNum w:abstractNumId="9" w15:restartNumberingAfterBreak="0">
    <w:nsid w:val="FFFFFF89"/>
    <w:multiLevelType w:val="singleLevel"/>
    <w:tmpl w:val="D6FC344C"/>
    <w:lvl w:ilvl="0">
      <w:start w:val="1"/>
      <w:numFmt w:val="bullet"/>
      <w:pStyle w:val="Aufzhlungszeichen"/>
      <w:lvlText w:val=""/>
      <w:lvlJc w:val="left"/>
      <w:pPr>
        <w:tabs>
          <w:tab w:val="num" w:pos="1080"/>
        </w:tabs>
        <w:ind w:left="1080" w:hanging="360"/>
      </w:pPr>
      <w:rPr>
        <w:rFonts w:ascii="Symbol" w:hAnsi="Symbol" w:hint="default"/>
      </w:rPr>
    </w:lvl>
  </w:abstractNum>
  <w:abstractNum w:abstractNumId="10" w15:restartNumberingAfterBreak="0">
    <w:nsid w:val="038A7B17"/>
    <w:multiLevelType w:val="hybridMultilevel"/>
    <w:tmpl w:val="EA1CC322"/>
    <w:lvl w:ilvl="0" w:tplc="A0902D62">
      <w:start w:val="1"/>
      <w:numFmt w:val="decimal"/>
      <w:lvlText w:val="%1)"/>
      <w:lvlJc w:val="left"/>
      <w:pPr>
        <w:ind w:left="1800" w:hanging="360"/>
      </w:pPr>
    </w:lvl>
    <w:lvl w:ilvl="1" w:tplc="819A9A32">
      <w:start w:val="1"/>
      <w:numFmt w:val="decimal"/>
      <w:lvlText w:val="%2)"/>
      <w:lvlJc w:val="left"/>
      <w:pPr>
        <w:ind w:left="1800" w:hanging="360"/>
      </w:pPr>
    </w:lvl>
    <w:lvl w:ilvl="2" w:tplc="F8B27C4C">
      <w:start w:val="1"/>
      <w:numFmt w:val="decimal"/>
      <w:lvlText w:val="%3)"/>
      <w:lvlJc w:val="left"/>
      <w:pPr>
        <w:ind w:left="1800" w:hanging="360"/>
      </w:pPr>
    </w:lvl>
    <w:lvl w:ilvl="3" w:tplc="037C1238">
      <w:start w:val="1"/>
      <w:numFmt w:val="decimal"/>
      <w:lvlText w:val="%4)"/>
      <w:lvlJc w:val="left"/>
      <w:pPr>
        <w:ind w:left="1800" w:hanging="360"/>
      </w:pPr>
    </w:lvl>
    <w:lvl w:ilvl="4" w:tplc="43E0436C">
      <w:start w:val="1"/>
      <w:numFmt w:val="decimal"/>
      <w:lvlText w:val="%5)"/>
      <w:lvlJc w:val="left"/>
      <w:pPr>
        <w:ind w:left="1800" w:hanging="360"/>
      </w:pPr>
    </w:lvl>
    <w:lvl w:ilvl="5" w:tplc="04A20F48">
      <w:start w:val="1"/>
      <w:numFmt w:val="decimal"/>
      <w:lvlText w:val="%6)"/>
      <w:lvlJc w:val="left"/>
      <w:pPr>
        <w:ind w:left="1800" w:hanging="360"/>
      </w:pPr>
    </w:lvl>
    <w:lvl w:ilvl="6" w:tplc="7D6ACEF0">
      <w:start w:val="1"/>
      <w:numFmt w:val="decimal"/>
      <w:lvlText w:val="%7)"/>
      <w:lvlJc w:val="left"/>
      <w:pPr>
        <w:ind w:left="1800" w:hanging="360"/>
      </w:pPr>
    </w:lvl>
    <w:lvl w:ilvl="7" w:tplc="4E9AC41C">
      <w:start w:val="1"/>
      <w:numFmt w:val="decimal"/>
      <w:lvlText w:val="%8)"/>
      <w:lvlJc w:val="left"/>
      <w:pPr>
        <w:ind w:left="1800" w:hanging="360"/>
      </w:pPr>
    </w:lvl>
    <w:lvl w:ilvl="8" w:tplc="0270D530">
      <w:start w:val="1"/>
      <w:numFmt w:val="decimal"/>
      <w:lvlText w:val="%9)"/>
      <w:lvlJc w:val="left"/>
      <w:pPr>
        <w:ind w:left="1800" w:hanging="360"/>
      </w:pPr>
    </w:lvl>
  </w:abstractNum>
  <w:abstractNum w:abstractNumId="11" w15:restartNumberingAfterBreak="0">
    <w:nsid w:val="075C01AB"/>
    <w:multiLevelType w:val="multilevel"/>
    <w:tmpl w:val="5C1649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0A046285"/>
    <w:multiLevelType w:val="hybridMultilevel"/>
    <w:tmpl w:val="BBE25E9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164E6B6A"/>
    <w:multiLevelType w:val="hybridMultilevel"/>
    <w:tmpl w:val="E1ECBE00"/>
    <w:lvl w:ilvl="0" w:tplc="F28EF2EC">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1A805FC4"/>
    <w:multiLevelType w:val="hybridMultilevel"/>
    <w:tmpl w:val="6556EBD2"/>
    <w:lvl w:ilvl="0" w:tplc="1EEEFE4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5" w15:restartNumberingAfterBreak="0">
    <w:nsid w:val="1E5F4780"/>
    <w:multiLevelType w:val="hybridMultilevel"/>
    <w:tmpl w:val="1C72BC2C"/>
    <w:lvl w:ilvl="0" w:tplc="0FC0A890">
      <w:numFmt w:val="bullet"/>
      <w:lvlText w:val="-"/>
      <w:lvlJc w:val="left"/>
      <w:pPr>
        <w:ind w:left="720" w:hanging="360"/>
      </w:pPr>
      <w:rPr>
        <w:rFonts w:ascii="Times New Roman" w:eastAsiaTheme="minorEastAsia" w:hAnsi="Times New Roman"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223D3C3A"/>
    <w:multiLevelType w:val="hybridMultilevel"/>
    <w:tmpl w:val="57A609F6"/>
    <w:lvl w:ilvl="0" w:tplc="0407000F">
      <w:start w:val="1"/>
      <w:numFmt w:val="decimal"/>
      <w:lvlText w:val="%1."/>
      <w:lvlJc w:val="lef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7" w15:restartNumberingAfterBreak="0">
    <w:nsid w:val="25E73BA8"/>
    <w:multiLevelType w:val="hybridMultilevel"/>
    <w:tmpl w:val="228A75AC"/>
    <w:lvl w:ilvl="0" w:tplc="4E08D830">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18" w15:restartNumberingAfterBreak="0">
    <w:nsid w:val="2C527109"/>
    <w:multiLevelType w:val="hybridMultilevel"/>
    <w:tmpl w:val="7728A0BE"/>
    <w:lvl w:ilvl="0" w:tplc="0407001B">
      <w:start w:val="1"/>
      <w:numFmt w:val="lowerRoman"/>
      <w:lvlText w:val="%1."/>
      <w:lvlJc w:val="right"/>
      <w:pPr>
        <w:ind w:left="1440" w:hanging="360"/>
      </w:pPr>
    </w:lvl>
    <w:lvl w:ilvl="1" w:tplc="04070019" w:tentative="1">
      <w:start w:val="1"/>
      <w:numFmt w:val="lowerLetter"/>
      <w:lvlText w:val="%2."/>
      <w:lvlJc w:val="left"/>
      <w:pPr>
        <w:ind w:left="2160" w:hanging="360"/>
      </w:pPr>
    </w:lvl>
    <w:lvl w:ilvl="2" w:tplc="0407001B" w:tentative="1">
      <w:start w:val="1"/>
      <w:numFmt w:val="lowerRoman"/>
      <w:lvlText w:val="%3."/>
      <w:lvlJc w:val="right"/>
      <w:pPr>
        <w:ind w:left="2880" w:hanging="180"/>
      </w:pPr>
    </w:lvl>
    <w:lvl w:ilvl="3" w:tplc="0407000F" w:tentative="1">
      <w:start w:val="1"/>
      <w:numFmt w:val="decimal"/>
      <w:lvlText w:val="%4."/>
      <w:lvlJc w:val="left"/>
      <w:pPr>
        <w:ind w:left="3600" w:hanging="360"/>
      </w:pPr>
    </w:lvl>
    <w:lvl w:ilvl="4" w:tplc="04070019" w:tentative="1">
      <w:start w:val="1"/>
      <w:numFmt w:val="lowerLetter"/>
      <w:lvlText w:val="%5."/>
      <w:lvlJc w:val="left"/>
      <w:pPr>
        <w:ind w:left="4320" w:hanging="360"/>
      </w:pPr>
    </w:lvl>
    <w:lvl w:ilvl="5" w:tplc="0407001B" w:tentative="1">
      <w:start w:val="1"/>
      <w:numFmt w:val="lowerRoman"/>
      <w:lvlText w:val="%6."/>
      <w:lvlJc w:val="right"/>
      <w:pPr>
        <w:ind w:left="5040" w:hanging="180"/>
      </w:pPr>
    </w:lvl>
    <w:lvl w:ilvl="6" w:tplc="0407000F" w:tentative="1">
      <w:start w:val="1"/>
      <w:numFmt w:val="decimal"/>
      <w:lvlText w:val="%7."/>
      <w:lvlJc w:val="left"/>
      <w:pPr>
        <w:ind w:left="5760" w:hanging="360"/>
      </w:pPr>
    </w:lvl>
    <w:lvl w:ilvl="7" w:tplc="04070019" w:tentative="1">
      <w:start w:val="1"/>
      <w:numFmt w:val="lowerLetter"/>
      <w:lvlText w:val="%8."/>
      <w:lvlJc w:val="left"/>
      <w:pPr>
        <w:ind w:left="6480" w:hanging="360"/>
      </w:pPr>
    </w:lvl>
    <w:lvl w:ilvl="8" w:tplc="0407001B" w:tentative="1">
      <w:start w:val="1"/>
      <w:numFmt w:val="lowerRoman"/>
      <w:lvlText w:val="%9."/>
      <w:lvlJc w:val="right"/>
      <w:pPr>
        <w:ind w:left="7200" w:hanging="180"/>
      </w:pPr>
    </w:lvl>
  </w:abstractNum>
  <w:abstractNum w:abstractNumId="19" w15:restartNumberingAfterBreak="0">
    <w:nsid w:val="30D922BF"/>
    <w:multiLevelType w:val="hybridMultilevel"/>
    <w:tmpl w:val="882441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4AFE260E"/>
    <w:multiLevelType w:val="hybridMultilevel"/>
    <w:tmpl w:val="201675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1" w15:restartNumberingAfterBreak="0">
    <w:nsid w:val="50267F74"/>
    <w:multiLevelType w:val="hybridMultilevel"/>
    <w:tmpl w:val="5C20A728"/>
    <w:lvl w:ilvl="0" w:tplc="E848C4E6">
      <w:start w:val="1"/>
      <w:numFmt w:val="decimal"/>
      <w:lvlText w:val="%1)"/>
      <w:lvlJc w:val="left"/>
      <w:pPr>
        <w:ind w:left="1080" w:hanging="360"/>
      </w:pPr>
      <w:rPr>
        <w:rFonts w:hint="default"/>
      </w:rPr>
    </w:lvl>
    <w:lvl w:ilvl="1" w:tplc="04070019" w:tentative="1">
      <w:start w:val="1"/>
      <w:numFmt w:val="lowerLetter"/>
      <w:lvlText w:val="%2."/>
      <w:lvlJc w:val="left"/>
      <w:pPr>
        <w:ind w:left="1800" w:hanging="360"/>
      </w:pPr>
    </w:lvl>
    <w:lvl w:ilvl="2" w:tplc="0407001B" w:tentative="1">
      <w:start w:val="1"/>
      <w:numFmt w:val="lowerRoman"/>
      <w:lvlText w:val="%3."/>
      <w:lvlJc w:val="right"/>
      <w:pPr>
        <w:ind w:left="2520" w:hanging="180"/>
      </w:pPr>
    </w:lvl>
    <w:lvl w:ilvl="3" w:tplc="0407000F" w:tentative="1">
      <w:start w:val="1"/>
      <w:numFmt w:val="decimal"/>
      <w:lvlText w:val="%4."/>
      <w:lvlJc w:val="left"/>
      <w:pPr>
        <w:ind w:left="3240" w:hanging="360"/>
      </w:pPr>
    </w:lvl>
    <w:lvl w:ilvl="4" w:tplc="04070019" w:tentative="1">
      <w:start w:val="1"/>
      <w:numFmt w:val="lowerLetter"/>
      <w:lvlText w:val="%5."/>
      <w:lvlJc w:val="left"/>
      <w:pPr>
        <w:ind w:left="3960" w:hanging="360"/>
      </w:pPr>
    </w:lvl>
    <w:lvl w:ilvl="5" w:tplc="0407001B" w:tentative="1">
      <w:start w:val="1"/>
      <w:numFmt w:val="lowerRoman"/>
      <w:lvlText w:val="%6."/>
      <w:lvlJc w:val="right"/>
      <w:pPr>
        <w:ind w:left="4680" w:hanging="180"/>
      </w:pPr>
    </w:lvl>
    <w:lvl w:ilvl="6" w:tplc="0407000F" w:tentative="1">
      <w:start w:val="1"/>
      <w:numFmt w:val="decimal"/>
      <w:lvlText w:val="%7."/>
      <w:lvlJc w:val="left"/>
      <w:pPr>
        <w:ind w:left="5400" w:hanging="360"/>
      </w:pPr>
    </w:lvl>
    <w:lvl w:ilvl="7" w:tplc="04070019" w:tentative="1">
      <w:start w:val="1"/>
      <w:numFmt w:val="lowerLetter"/>
      <w:lvlText w:val="%8."/>
      <w:lvlJc w:val="left"/>
      <w:pPr>
        <w:ind w:left="6120" w:hanging="360"/>
      </w:pPr>
    </w:lvl>
    <w:lvl w:ilvl="8" w:tplc="0407001B" w:tentative="1">
      <w:start w:val="1"/>
      <w:numFmt w:val="lowerRoman"/>
      <w:lvlText w:val="%9."/>
      <w:lvlJc w:val="right"/>
      <w:pPr>
        <w:ind w:left="6840" w:hanging="180"/>
      </w:pPr>
    </w:lvl>
  </w:abstractNum>
  <w:abstractNum w:abstractNumId="22" w15:restartNumberingAfterBreak="0">
    <w:nsid w:val="52D45146"/>
    <w:multiLevelType w:val="hybridMultilevel"/>
    <w:tmpl w:val="BEE60EAC"/>
    <w:lvl w:ilvl="0" w:tplc="FE5A4560">
      <w:start w:val="1"/>
      <w:numFmt w:val="bullet"/>
      <w:lvlText w:val="-"/>
      <w:lvlJc w:val="left"/>
      <w:pPr>
        <w:ind w:left="720" w:hanging="360"/>
      </w:pPr>
      <w:rPr>
        <w:rFonts w:ascii="Georgia" w:eastAsia="Times New Roman" w:hAnsi="Georgia" w:cs="Georgia"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BAF20F2"/>
    <w:multiLevelType w:val="hybridMultilevel"/>
    <w:tmpl w:val="47AE6346"/>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24" w15:restartNumberingAfterBreak="0">
    <w:nsid w:val="5D9E3E70"/>
    <w:multiLevelType w:val="hybridMultilevel"/>
    <w:tmpl w:val="A21EFD2A"/>
    <w:lvl w:ilvl="0" w:tplc="E6283AEC">
      <w:start w:val="1"/>
      <w:numFmt w:val="upperLetter"/>
      <w:lvlText w:val="(%1)"/>
      <w:lvlJc w:val="left"/>
      <w:pPr>
        <w:ind w:left="720" w:hanging="360"/>
      </w:pPr>
      <w:rPr>
        <w:rFonts w:hint="default"/>
        <w:b w:val="0"/>
        <w:bCs/>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5" w15:restartNumberingAfterBreak="0">
    <w:nsid w:val="6BB84B4D"/>
    <w:multiLevelType w:val="hybridMultilevel"/>
    <w:tmpl w:val="8BE2FE0A"/>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6" w15:restartNumberingAfterBreak="0">
    <w:nsid w:val="7E014279"/>
    <w:multiLevelType w:val="hybridMultilevel"/>
    <w:tmpl w:val="C83C62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53983479">
    <w:abstractNumId w:val="9"/>
  </w:num>
  <w:num w:numId="2" w16cid:durableId="2045981814">
    <w:abstractNumId w:val="7"/>
  </w:num>
  <w:num w:numId="3" w16cid:durableId="1977180956">
    <w:abstractNumId w:val="6"/>
  </w:num>
  <w:num w:numId="4" w16cid:durableId="1519539972">
    <w:abstractNumId w:val="5"/>
  </w:num>
  <w:num w:numId="5" w16cid:durableId="1563366502">
    <w:abstractNumId w:val="4"/>
  </w:num>
  <w:num w:numId="6" w16cid:durableId="48918411">
    <w:abstractNumId w:val="8"/>
  </w:num>
  <w:num w:numId="7" w16cid:durableId="1057170678">
    <w:abstractNumId w:val="3"/>
  </w:num>
  <w:num w:numId="8" w16cid:durableId="460660842">
    <w:abstractNumId w:val="2"/>
  </w:num>
  <w:num w:numId="9" w16cid:durableId="1608081895">
    <w:abstractNumId w:val="1"/>
  </w:num>
  <w:num w:numId="10" w16cid:durableId="1885209481">
    <w:abstractNumId w:val="0"/>
  </w:num>
  <w:num w:numId="11" w16cid:durableId="947347188">
    <w:abstractNumId w:val="9"/>
    <w:lvlOverride w:ilvl="0">
      <w:startOverride w:val="1"/>
    </w:lvlOverride>
  </w:num>
  <w:num w:numId="12" w16cid:durableId="1164584145">
    <w:abstractNumId w:val="22"/>
  </w:num>
  <w:num w:numId="13" w16cid:durableId="1321546251">
    <w:abstractNumId w:val="16"/>
  </w:num>
  <w:num w:numId="14" w16cid:durableId="1003779643">
    <w:abstractNumId w:val="14"/>
  </w:num>
  <w:num w:numId="15" w16cid:durableId="425660133">
    <w:abstractNumId w:val="24"/>
  </w:num>
  <w:num w:numId="16" w16cid:durableId="841164506">
    <w:abstractNumId w:val="17"/>
  </w:num>
  <w:num w:numId="17" w16cid:durableId="1656060973">
    <w:abstractNumId w:val="10"/>
  </w:num>
  <w:num w:numId="18" w16cid:durableId="1198002567">
    <w:abstractNumId w:val="25"/>
  </w:num>
  <w:num w:numId="19" w16cid:durableId="2101368783">
    <w:abstractNumId w:val="11"/>
  </w:num>
  <w:num w:numId="20" w16cid:durableId="1951888826">
    <w:abstractNumId w:val="26"/>
  </w:num>
  <w:num w:numId="21" w16cid:durableId="1378973232">
    <w:abstractNumId w:val="19"/>
  </w:num>
  <w:num w:numId="22" w16cid:durableId="1622178966">
    <w:abstractNumId w:val="23"/>
  </w:num>
  <w:num w:numId="23" w16cid:durableId="556015248">
    <w:abstractNumId w:val="20"/>
  </w:num>
  <w:num w:numId="24" w16cid:durableId="1858889184">
    <w:abstractNumId w:val="12"/>
  </w:num>
  <w:num w:numId="25" w16cid:durableId="123235681">
    <w:abstractNumId w:val="15"/>
  </w:num>
  <w:num w:numId="26" w16cid:durableId="1403288261">
    <w:abstractNumId w:val="13"/>
  </w:num>
  <w:num w:numId="27" w16cid:durableId="1306398460">
    <w:abstractNumId w:val="21"/>
  </w:num>
  <w:num w:numId="28" w16cid:durableId="338853770">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attachedTemplate r:id="rId1"/>
  <w:defaultTabStop w:val="720"/>
  <w:hyphenationZone w:val="425"/>
  <w:characterSpacingControl w:val="doNotCompress"/>
  <w:hdrShapeDefaults>
    <o:shapedefaults v:ext="edit" spidmax="2050"/>
  </w:hdrShapeDefaults>
  <w:footnotePr>
    <w:pos w:val="beneathText"/>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7EA3"/>
    <w:rsid w:val="00000BD5"/>
    <w:rsid w:val="00000C1A"/>
    <w:rsid w:val="0000106C"/>
    <w:rsid w:val="0000180B"/>
    <w:rsid w:val="00002114"/>
    <w:rsid w:val="00002AC3"/>
    <w:rsid w:val="00002B01"/>
    <w:rsid w:val="0000313B"/>
    <w:rsid w:val="000039ED"/>
    <w:rsid w:val="00003C02"/>
    <w:rsid w:val="0000412D"/>
    <w:rsid w:val="0000491F"/>
    <w:rsid w:val="000049B5"/>
    <w:rsid w:val="00005671"/>
    <w:rsid w:val="000057D5"/>
    <w:rsid w:val="00005A76"/>
    <w:rsid w:val="0000611D"/>
    <w:rsid w:val="0000643C"/>
    <w:rsid w:val="00006954"/>
    <w:rsid w:val="00006A9A"/>
    <w:rsid w:val="00006BBA"/>
    <w:rsid w:val="00006EC9"/>
    <w:rsid w:val="00007A32"/>
    <w:rsid w:val="00007ECA"/>
    <w:rsid w:val="0001010E"/>
    <w:rsid w:val="000101D8"/>
    <w:rsid w:val="00010412"/>
    <w:rsid w:val="00010614"/>
    <w:rsid w:val="00010822"/>
    <w:rsid w:val="00010C5A"/>
    <w:rsid w:val="00010EE5"/>
    <w:rsid w:val="00011092"/>
    <w:rsid w:val="000111CF"/>
    <w:rsid w:val="000115F3"/>
    <w:rsid w:val="00011A09"/>
    <w:rsid w:val="00012164"/>
    <w:rsid w:val="00012330"/>
    <w:rsid w:val="000125A2"/>
    <w:rsid w:val="00012891"/>
    <w:rsid w:val="00013339"/>
    <w:rsid w:val="00013342"/>
    <w:rsid w:val="000136CA"/>
    <w:rsid w:val="0001377D"/>
    <w:rsid w:val="00014001"/>
    <w:rsid w:val="00014039"/>
    <w:rsid w:val="00014CA2"/>
    <w:rsid w:val="00014D1E"/>
    <w:rsid w:val="0001520A"/>
    <w:rsid w:val="000153BC"/>
    <w:rsid w:val="000154EE"/>
    <w:rsid w:val="00015E73"/>
    <w:rsid w:val="00015F61"/>
    <w:rsid w:val="000163F0"/>
    <w:rsid w:val="00016B70"/>
    <w:rsid w:val="00016CC8"/>
    <w:rsid w:val="00016E19"/>
    <w:rsid w:val="000170EB"/>
    <w:rsid w:val="0001731D"/>
    <w:rsid w:val="00017341"/>
    <w:rsid w:val="00017A73"/>
    <w:rsid w:val="00017DD2"/>
    <w:rsid w:val="000207B8"/>
    <w:rsid w:val="00020A52"/>
    <w:rsid w:val="0002168E"/>
    <w:rsid w:val="000216C3"/>
    <w:rsid w:val="000217F5"/>
    <w:rsid w:val="00022896"/>
    <w:rsid w:val="00022C66"/>
    <w:rsid w:val="0002318D"/>
    <w:rsid w:val="00023868"/>
    <w:rsid w:val="00023881"/>
    <w:rsid w:val="0002392D"/>
    <w:rsid w:val="00023C90"/>
    <w:rsid w:val="00023EDE"/>
    <w:rsid w:val="00024411"/>
    <w:rsid w:val="0002468D"/>
    <w:rsid w:val="0002490C"/>
    <w:rsid w:val="00024B02"/>
    <w:rsid w:val="00024BB0"/>
    <w:rsid w:val="00025258"/>
    <w:rsid w:val="0002585D"/>
    <w:rsid w:val="000258DF"/>
    <w:rsid w:val="00026568"/>
    <w:rsid w:val="00026B5E"/>
    <w:rsid w:val="00027DD7"/>
    <w:rsid w:val="00027F81"/>
    <w:rsid w:val="00030ACF"/>
    <w:rsid w:val="00031269"/>
    <w:rsid w:val="0003179D"/>
    <w:rsid w:val="00031C51"/>
    <w:rsid w:val="00031F42"/>
    <w:rsid w:val="00032366"/>
    <w:rsid w:val="00032798"/>
    <w:rsid w:val="000329AF"/>
    <w:rsid w:val="00032C4D"/>
    <w:rsid w:val="00033317"/>
    <w:rsid w:val="00033A39"/>
    <w:rsid w:val="000341D7"/>
    <w:rsid w:val="00034441"/>
    <w:rsid w:val="00034A70"/>
    <w:rsid w:val="00034B54"/>
    <w:rsid w:val="00035766"/>
    <w:rsid w:val="00037770"/>
    <w:rsid w:val="000377C3"/>
    <w:rsid w:val="000400B1"/>
    <w:rsid w:val="00040128"/>
    <w:rsid w:val="000401AC"/>
    <w:rsid w:val="0004098B"/>
    <w:rsid w:val="00040E90"/>
    <w:rsid w:val="000411E0"/>
    <w:rsid w:val="000414B2"/>
    <w:rsid w:val="00041807"/>
    <w:rsid w:val="00041BDA"/>
    <w:rsid w:val="0004203D"/>
    <w:rsid w:val="0004216A"/>
    <w:rsid w:val="00042182"/>
    <w:rsid w:val="000423ED"/>
    <w:rsid w:val="00043273"/>
    <w:rsid w:val="000436C3"/>
    <w:rsid w:val="00043EC7"/>
    <w:rsid w:val="0004440E"/>
    <w:rsid w:val="000444F8"/>
    <w:rsid w:val="000446AF"/>
    <w:rsid w:val="00044772"/>
    <w:rsid w:val="00044D88"/>
    <w:rsid w:val="00044E30"/>
    <w:rsid w:val="00045227"/>
    <w:rsid w:val="0004597D"/>
    <w:rsid w:val="00046527"/>
    <w:rsid w:val="000467F7"/>
    <w:rsid w:val="00046D2A"/>
    <w:rsid w:val="00046E22"/>
    <w:rsid w:val="0004783F"/>
    <w:rsid w:val="00047AA0"/>
    <w:rsid w:val="00047F62"/>
    <w:rsid w:val="00050477"/>
    <w:rsid w:val="0005065F"/>
    <w:rsid w:val="000507A2"/>
    <w:rsid w:val="00050A36"/>
    <w:rsid w:val="00050B9C"/>
    <w:rsid w:val="000511F6"/>
    <w:rsid w:val="00051670"/>
    <w:rsid w:val="00052648"/>
    <w:rsid w:val="00052739"/>
    <w:rsid w:val="00052D33"/>
    <w:rsid w:val="00052D3A"/>
    <w:rsid w:val="00053F38"/>
    <w:rsid w:val="00054883"/>
    <w:rsid w:val="0005504F"/>
    <w:rsid w:val="000557F7"/>
    <w:rsid w:val="00056B60"/>
    <w:rsid w:val="00056E72"/>
    <w:rsid w:val="0005723A"/>
    <w:rsid w:val="000573F1"/>
    <w:rsid w:val="000577E4"/>
    <w:rsid w:val="00057987"/>
    <w:rsid w:val="00060B6A"/>
    <w:rsid w:val="00061B63"/>
    <w:rsid w:val="0006207B"/>
    <w:rsid w:val="000621F2"/>
    <w:rsid w:val="00062592"/>
    <w:rsid w:val="00062730"/>
    <w:rsid w:val="000629DE"/>
    <w:rsid w:val="00062C65"/>
    <w:rsid w:val="00063806"/>
    <w:rsid w:val="000639D2"/>
    <w:rsid w:val="00063B2E"/>
    <w:rsid w:val="00063D65"/>
    <w:rsid w:val="00064056"/>
    <w:rsid w:val="00064401"/>
    <w:rsid w:val="00064E64"/>
    <w:rsid w:val="0006526E"/>
    <w:rsid w:val="000652AA"/>
    <w:rsid w:val="000652D0"/>
    <w:rsid w:val="0006546B"/>
    <w:rsid w:val="00065F6D"/>
    <w:rsid w:val="000665CC"/>
    <w:rsid w:val="0006698D"/>
    <w:rsid w:val="00066C6F"/>
    <w:rsid w:val="00066E57"/>
    <w:rsid w:val="000671F5"/>
    <w:rsid w:val="00067312"/>
    <w:rsid w:val="00067637"/>
    <w:rsid w:val="00067936"/>
    <w:rsid w:val="00067938"/>
    <w:rsid w:val="00067D26"/>
    <w:rsid w:val="00067EA5"/>
    <w:rsid w:val="00067F0D"/>
    <w:rsid w:val="00067F3D"/>
    <w:rsid w:val="000700E4"/>
    <w:rsid w:val="00070693"/>
    <w:rsid w:val="00070A20"/>
    <w:rsid w:val="00070AD0"/>
    <w:rsid w:val="0007133B"/>
    <w:rsid w:val="00071B6E"/>
    <w:rsid w:val="00071BFA"/>
    <w:rsid w:val="00072153"/>
    <w:rsid w:val="000728DC"/>
    <w:rsid w:val="0007296E"/>
    <w:rsid w:val="00072BB1"/>
    <w:rsid w:val="000730BA"/>
    <w:rsid w:val="00073D01"/>
    <w:rsid w:val="000740D4"/>
    <w:rsid w:val="00074369"/>
    <w:rsid w:val="000743DE"/>
    <w:rsid w:val="000747FC"/>
    <w:rsid w:val="00074DB1"/>
    <w:rsid w:val="000756AF"/>
    <w:rsid w:val="00075C53"/>
    <w:rsid w:val="00075DF3"/>
    <w:rsid w:val="00075F9D"/>
    <w:rsid w:val="00076255"/>
    <w:rsid w:val="00076514"/>
    <w:rsid w:val="00076958"/>
    <w:rsid w:val="00076A32"/>
    <w:rsid w:val="0007705E"/>
    <w:rsid w:val="0007758E"/>
    <w:rsid w:val="00077801"/>
    <w:rsid w:val="00077D7A"/>
    <w:rsid w:val="000807B9"/>
    <w:rsid w:val="00080A3B"/>
    <w:rsid w:val="000813D8"/>
    <w:rsid w:val="000815C0"/>
    <w:rsid w:val="00081872"/>
    <w:rsid w:val="0008298F"/>
    <w:rsid w:val="00083388"/>
    <w:rsid w:val="000834C3"/>
    <w:rsid w:val="00083E0B"/>
    <w:rsid w:val="00083FA5"/>
    <w:rsid w:val="0008412E"/>
    <w:rsid w:val="00084BD1"/>
    <w:rsid w:val="00084E03"/>
    <w:rsid w:val="00084FA5"/>
    <w:rsid w:val="00085172"/>
    <w:rsid w:val="00085503"/>
    <w:rsid w:val="00085593"/>
    <w:rsid w:val="00085B9E"/>
    <w:rsid w:val="00085CDA"/>
    <w:rsid w:val="000863D6"/>
    <w:rsid w:val="00086B51"/>
    <w:rsid w:val="000871B9"/>
    <w:rsid w:val="00087A31"/>
    <w:rsid w:val="00087BB4"/>
    <w:rsid w:val="00087CB6"/>
    <w:rsid w:val="0009051A"/>
    <w:rsid w:val="00090D2E"/>
    <w:rsid w:val="00090ED1"/>
    <w:rsid w:val="000912B8"/>
    <w:rsid w:val="00091347"/>
    <w:rsid w:val="000913F9"/>
    <w:rsid w:val="00091701"/>
    <w:rsid w:val="00091964"/>
    <w:rsid w:val="000919DC"/>
    <w:rsid w:val="000919DE"/>
    <w:rsid w:val="00091D6B"/>
    <w:rsid w:val="00092351"/>
    <w:rsid w:val="00092480"/>
    <w:rsid w:val="000925E1"/>
    <w:rsid w:val="00092C5F"/>
    <w:rsid w:val="00093316"/>
    <w:rsid w:val="000934B3"/>
    <w:rsid w:val="000936A1"/>
    <w:rsid w:val="000942C6"/>
    <w:rsid w:val="00094630"/>
    <w:rsid w:val="00095BB8"/>
    <w:rsid w:val="00095E67"/>
    <w:rsid w:val="00095F76"/>
    <w:rsid w:val="000968CB"/>
    <w:rsid w:val="00096978"/>
    <w:rsid w:val="00096B17"/>
    <w:rsid w:val="00096C7B"/>
    <w:rsid w:val="00097169"/>
    <w:rsid w:val="00097DDD"/>
    <w:rsid w:val="00097E6D"/>
    <w:rsid w:val="000A030B"/>
    <w:rsid w:val="000A07C6"/>
    <w:rsid w:val="000A07DB"/>
    <w:rsid w:val="000A085A"/>
    <w:rsid w:val="000A0DDF"/>
    <w:rsid w:val="000A0FC8"/>
    <w:rsid w:val="000A1B20"/>
    <w:rsid w:val="000A274E"/>
    <w:rsid w:val="000A2A7C"/>
    <w:rsid w:val="000A2C73"/>
    <w:rsid w:val="000A2C93"/>
    <w:rsid w:val="000A2FF9"/>
    <w:rsid w:val="000A3343"/>
    <w:rsid w:val="000A3476"/>
    <w:rsid w:val="000A35BB"/>
    <w:rsid w:val="000A4720"/>
    <w:rsid w:val="000A5184"/>
    <w:rsid w:val="000A5569"/>
    <w:rsid w:val="000A5668"/>
    <w:rsid w:val="000A5A4D"/>
    <w:rsid w:val="000A6018"/>
    <w:rsid w:val="000A6235"/>
    <w:rsid w:val="000A641F"/>
    <w:rsid w:val="000A6FA4"/>
    <w:rsid w:val="000A7864"/>
    <w:rsid w:val="000A7925"/>
    <w:rsid w:val="000A7A80"/>
    <w:rsid w:val="000B0072"/>
    <w:rsid w:val="000B0694"/>
    <w:rsid w:val="000B09C7"/>
    <w:rsid w:val="000B0B51"/>
    <w:rsid w:val="000B0EA3"/>
    <w:rsid w:val="000B0FA9"/>
    <w:rsid w:val="000B111E"/>
    <w:rsid w:val="000B2201"/>
    <w:rsid w:val="000B344B"/>
    <w:rsid w:val="000B34C5"/>
    <w:rsid w:val="000B355D"/>
    <w:rsid w:val="000B4254"/>
    <w:rsid w:val="000B4D1D"/>
    <w:rsid w:val="000B50CB"/>
    <w:rsid w:val="000B512B"/>
    <w:rsid w:val="000B5397"/>
    <w:rsid w:val="000B5572"/>
    <w:rsid w:val="000B5CAF"/>
    <w:rsid w:val="000B5DCC"/>
    <w:rsid w:val="000B5DD4"/>
    <w:rsid w:val="000B6315"/>
    <w:rsid w:val="000B6337"/>
    <w:rsid w:val="000B66D7"/>
    <w:rsid w:val="000B729B"/>
    <w:rsid w:val="000B76CE"/>
    <w:rsid w:val="000B7DFC"/>
    <w:rsid w:val="000B7F14"/>
    <w:rsid w:val="000C031F"/>
    <w:rsid w:val="000C040D"/>
    <w:rsid w:val="000C067A"/>
    <w:rsid w:val="000C080A"/>
    <w:rsid w:val="000C091D"/>
    <w:rsid w:val="000C0E52"/>
    <w:rsid w:val="000C3A25"/>
    <w:rsid w:val="000C3BE4"/>
    <w:rsid w:val="000C400C"/>
    <w:rsid w:val="000C478B"/>
    <w:rsid w:val="000C4A8C"/>
    <w:rsid w:val="000C4CB1"/>
    <w:rsid w:val="000C4CF3"/>
    <w:rsid w:val="000C5173"/>
    <w:rsid w:val="000C568F"/>
    <w:rsid w:val="000C5F33"/>
    <w:rsid w:val="000C6458"/>
    <w:rsid w:val="000C6A3A"/>
    <w:rsid w:val="000C7031"/>
    <w:rsid w:val="000C70DA"/>
    <w:rsid w:val="000C70FB"/>
    <w:rsid w:val="000C74FA"/>
    <w:rsid w:val="000C775F"/>
    <w:rsid w:val="000D06AC"/>
    <w:rsid w:val="000D07E6"/>
    <w:rsid w:val="000D0C7D"/>
    <w:rsid w:val="000D1128"/>
    <w:rsid w:val="000D13DC"/>
    <w:rsid w:val="000D240E"/>
    <w:rsid w:val="000D2467"/>
    <w:rsid w:val="000D2948"/>
    <w:rsid w:val="000D2C9B"/>
    <w:rsid w:val="000D2E8C"/>
    <w:rsid w:val="000D3024"/>
    <w:rsid w:val="000D3278"/>
    <w:rsid w:val="000D32FC"/>
    <w:rsid w:val="000D3585"/>
    <w:rsid w:val="000D49C1"/>
    <w:rsid w:val="000D4AE7"/>
    <w:rsid w:val="000D4EF7"/>
    <w:rsid w:val="000D5044"/>
    <w:rsid w:val="000D55F9"/>
    <w:rsid w:val="000D595B"/>
    <w:rsid w:val="000D59FA"/>
    <w:rsid w:val="000D5D18"/>
    <w:rsid w:val="000D6545"/>
    <w:rsid w:val="000D6780"/>
    <w:rsid w:val="000D6811"/>
    <w:rsid w:val="000D71DA"/>
    <w:rsid w:val="000D77C5"/>
    <w:rsid w:val="000D78DB"/>
    <w:rsid w:val="000D7CDC"/>
    <w:rsid w:val="000D7EA9"/>
    <w:rsid w:val="000E0432"/>
    <w:rsid w:val="000E046E"/>
    <w:rsid w:val="000E08DF"/>
    <w:rsid w:val="000E08F6"/>
    <w:rsid w:val="000E0CE9"/>
    <w:rsid w:val="000E100B"/>
    <w:rsid w:val="000E1347"/>
    <w:rsid w:val="000E1673"/>
    <w:rsid w:val="000E1AB3"/>
    <w:rsid w:val="000E209B"/>
    <w:rsid w:val="000E221A"/>
    <w:rsid w:val="000E2C6E"/>
    <w:rsid w:val="000E2D80"/>
    <w:rsid w:val="000E3475"/>
    <w:rsid w:val="000E355F"/>
    <w:rsid w:val="000E366F"/>
    <w:rsid w:val="000E4478"/>
    <w:rsid w:val="000E45A1"/>
    <w:rsid w:val="000E566B"/>
    <w:rsid w:val="000E57B1"/>
    <w:rsid w:val="000E5961"/>
    <w:rsid w:val="000E5994"/>
    <w:rsid w:val="000E5FBF"/>
    <w:rsid w:val="000E673B"/>
    <w:rsid w:val="000E71B9"/>
    <w:rsid w:val="000E79EA"/>
    <w:rsid w:val="000F05B1"/>
    <w:rsid w:val="000F1272"/>
    <w:rsid w:val="000F14B0"/>
    <w:rsid w:val="000F1548"/>
    <w:rsid w:val="000F172A"/>
    <w:rsid w:val="000F1A02"/>
    <w:rsid w:val="000F1DD0"/>
    <w:rsid w:val="000F228D"/>
    <w:rsid w:val="000F27B6"/>
    <w:rsid w:val="000F2806"/>
    <w:rsid w:val="000F2D51"/>
    <w:rsid w:val="000F2F6E"/>
    <w:rsid w:val="000F305F"/>
    <w:rsid w:val="000F3714"/>
    <w:rsid w:val="000F39F5"/>
    <w:rsid w:val="000F47C5"/>
    <w:rsid w:val="000F4E29"/>
    <w:rsid w:val="000F532E"/>
    <w:rsid w:val="000F570A"/>
    <w:rsid w:val="000F5CB0"/>
    <w:rsid w:val="000F5F68"/>
    <w:rsid w:val="000F6383"/>
    <w:rsid w:val="000F656C"/>
    <w:rsid w:val="000F6575"/>
    <w:rsid w:val="000F6EF8"/>
    <w:rsid w:val="000F7990"/>
    <w:rsid w:val="00100286"/>
    <w:rsid w:val="00100540"/>
    <w:rsid w:val="00100589"/>
    <w:rsid w:val="0010068B"/>
    <w:rsid w:val="00100807"/>
    <w:rsid w:val="00100A42"/>
    <w:rsid w:val="00100D09"/>
    <w:rsid w:val="00101945"/>
    <w:rsid w:val="00102051"/>
    <w:rsid w:val="0010219F"/>
    <w:rsid w:val="0010229F"/>
    <w:rsid w:val="00102352"/>
    <w:rsid w:val="00103C68"/>
    <w:rsid w:val="00104010"/>
    <w:rsid w:val="001041FB"/>
    <w:rsid w:val="0010531A"/>
    <w:rsid w:val="001056C4"/>
    <w:rsid w:val="00106497"/>
    <w:rsid w:val="001065F7"/>
    <w:rsid w:val="00106809"/>
    <w:rsid w:val="00106FC2"/>
    <w:rsid w:val="0010719C"/>
    <w:rsid w:val="0010727E"/>
    <w:rsid w:val="001072F7"/>
    <w:rsid w:val="0010777D"/>
    <w:rsid w:val="00107BCA"/>
    <w:rsid w:val="00107C86"/>
    <w:rsid w:val="00107E39"/>
    <w:rsid w:val="00110408"/>
    <w:rsid w:val="0011082D"/>
    <w:rsid w:val="00110EE5"/>
    <w:rsid w:val="001111E4"/>
    <w:rsid w:val="001115EE"/>
    <w:rsid w:val="0011195E"/>
    <w:rsid w:val="001129E1"/>
    <w:rsid w:val="001133BB"/>
    <w:rsid w:val="0011365D"/>
    <w:rsid w:val="00114536"/>
    <w:rsid w:val="001147D7"/>
    <w:rsid w:val="00114BFA"/>
    <w:rsid w:val="00114C9B"/>
    <w:rsid w:val="00114CB3"/>
    <w:rsid w:val="00114E2C"/>
    <w:rsid w:val="001153F6"/>
    <w:rsid w:val="001155DC"/>
    <w:rsid w:val="00115FFB"/>
    <w:rsid w:val="0011639A"/>
    <w:rsid w:val="00117316"/>
    <w:rsid w:val="001177E4"/>
    <w:rsid w:val="00117CE6"/>
    <w:rsid w:val="00120083"/>
    <w:rsid w:val="00120144"/>
    <w:rsid w:val="00120211"/>
    <w:rsid w:val="0012049E"/>
    <w:rsid w:val="0012099D"/>
    <w:rsid w:val="00120B67"/>
    <w:rsid w:val="0012129D"/>
    <w:rsid w:val="001214CB"/>
    <w:rsid w:val="001222AC"/>
    <w:rsid w:val="001224A9"/>
    <w:rsid w:val="00122662"/>
    <w:rsid w:val="0012273E"/>
    <w:rsid w:val="0012290D"/>
    <w:rsid w:val="00122B87"/>
    <w:rsid w:val="001236AC"/>
    <w:rsid w:val="00123DB9"/>
    <w:rsid w:val="001244FF"/>
    <w:rsid w:val="001245B7"/>
    <w:rsid w:val="00124C5D"/>
    <w:rsid w:val="001255BB"/>
    <w:rsid w:val="00125CF3"/>
    <w:rsid w:val="00126298"/>
    <w:rsid w:val="001269FA"/>
    <w:rsid w:val="00127039"/>
    <w:rsid w:val="00127F0E"/>
    <w:rsid w:val="00127F2C"/>
    <w:rsid w:val="00127FE6"/>
    <w:rsid w:val="001303B0"/>
    <w:rsid w:val="00130576"/>
    <w:rsid w:val="0013089B"/>
    <w:rsid w:val="00130F5A"/>
    <w:rsid w:val="001319BD"/>
    <w:rsid w:val="00132276"/>
    <w:rsid w:val="00132A4E"/>
    <w:rsid w:val="00132F32"/>
    <w:rsid w:val="001330C5"/>
    <w:rsid w:val="00133810"/>
    <w:rsid w:val="001338C8"/>
    <w:rsid w:val="001341B5"/>
    <w:rsid w:val="001341CA"/>
    <w:rsid w:val="00134576"/>
    <w:rsid w:val="0013464C"/>
    <w:rsid w:val="001346E5"/>
    <w:rsid w:val="0013487B"/>
    <w:rsid w:val="00134A99"/>
    <w:rsid w:val="00134B80"/>
    <w:rsid w:val="0013539D"/>
    <w:rsid w:val="001358B6"/>
    <w:rsid w:val="00135AC3"/>
    <w:rsid w:val="00135AD1"/>
    <w:rsid w:val="00135AE5"/>
    <w:rsid w:val="00135BCC"/>
    <w:rsid w:val="001366AD"/>
    <w:rsid w:val="0013673E"/>
    <w:rsid w:val="00136A8D"/>
    <w:rsid w:val="00136FDF"/>
    <w:rsid w:val="00137077"/>
    <w:rsid w:val="0013723A"/>
    <w:rsid w:val="00137733"/>
    <w:rsid w:val="00137B0A"/>
    <w:rsid w:val="00137EFA"/>
    <w:rsid w:val="00137FF3"/>
    <w:rsid w:val="0014059F"/>
    <w:rsid w:val="001409C4"/>
    <w:rsid w:val="00140D2D"/>
    <w:rsid w:val="0014176B"/>
    <w:rsid w:val="00141AA3"/>
    <w:rsid w:val="00141C51"/>
    <w:rsid w:val="00141E15"/>
    <w:rsid w:val="001429F5"/>
    <w:rsid w:val="00142C75"/>
    <w:rsid w:val="00142E48"/>
    <w:rsid w:val="00143036"/>
    <w:rsid w:val="0014372F"/>
    <w:rsid w:val="0014380B"/>
    <w:rsid w:val="00143A47"/>
    <w:rsid w:val="001446A4"/>
    <w:rsid w:val="001448EA"/>
    <w:rsid w:val="00144BEC"/>
    <w:rsid w:val="001450D5"/>
    <w:rsid w:val="0014540A"/>
    <w:rsid w:val="00145830"/>
    <w:rsid w:val="001459C3"/>
    <w:rsid w:val="00146181"/>
    <w:rsid w:val="0014620C"/>
    <w:rsid w:val="00146920"/>
    <w:rsid w:val="001472D7"/>
    <w:rsid w:val="00147908"/>
    <w:rsid w:val="00147CC1"/>
    <w:rsid w:val="001500B6"/>
    <w:rsid w:val="0015047C"/>
    <w:rsid w:val="00150533"/>
    <w:rsid w:val="00150BC6"/>
    <w:rsid w:val="00151116"/>
    <w:rsid w:val="0015147E"/>
    <w:rsid w:val="00151636"/>
    <w:rsid w:val="001516C8"/>
    <w:rsid w:val="00151761"/>
    <w:rsid w:val="00151EA4"/>
    <w:rsid w:val="00152995"/>
    <w:rsid w:val="00152C53"/>
    <w:rsid w:val="00152C8D"/>
    <w:rsid w:val="00153463"/>
    <w:rsid w:val="001535DD"/>
    <w:rsid w:val="0015362C"/>
    <w:rsid w:val="00153E70"/>
    <w:rsid w:val="001545A0"/>
    <w:rsid w:val="00154809"/>
    <w:rsid w:val="00154A5E"/>
    <w:rsid w:val="00154AE3"/>
    <w:rsid w:val="00154BBF"/>
    <w:rsid w:val="001552AD"/>
    <w:rsid w:val="00155B7C"/>
    <w:rsid w:val="001563BF"/>
    <w:rsid w:val="0015673B"/>
    <w:rsid w:val="0015678D"/>
    <w:rsid w:val="00156C29"/>
    <w:rsid w:val="00156E64"/>
    <w:rsid w:val="001571B2"/>
    <w:rsid w:val="001573D9"/>
    <w:rsid w:val="00157AEB"/>
    <w:rsid w:val="00157D68"/>
    <w:rsid w:val="00157F09"/>
    <w:rsid w:val="001602E3"/>
    <w:rsid w:val="0016037F"/>
    <w:rsid w:val="0016063B"/>
    <w:rsid w:val="00160A8C"/>
    <w:rsid w:val="00160C0C"/>
    <w:rsid w:val="001614CA"/>
    <w:rsid w:val="00161826"/>
    <w:rsid w:val="001618A0"/>
    <w:rsid w:val="00161B75"/>
    <w:rsid w:val="00161B82"/>
    <w:rsid w:val="001622E0"/>
    <w:rsid w:val="001623B0"/>
    <w:rsid w:val="0016252C"/>
    <w:rsid w:val="00162B35"/>
    <w:rsid w:val="00162B3A"/>
    <w:rsid w:val="00162EB3"/>
    <w:rsid w:val="00163207"/>
    <w:rsid w:val="00163741"/>
    <w:rsid w:val="00163850"/>
    <w:rsid w:val="00163F0C"/>
    <w:rsid w:val="001642D9"/>
    <w:rsid w:val="00164418"/>
    <w:rsid w:val="00164676"/>
    <w:rsid w:val="00164A36"/>
    <w:rsid w:val="00164DA5"/>
    <w:rsid w:val="00164E9A"/>
    <w:rsid w:val="00165124"/>
    <w:rsid w:val="0016523B"/>
    <w:rsid w:val="0016571C"/>
    <w:rsid w:val="0016593E"/>
    <w:rsid w:val="00165A1B"/>
    <w:rsid w:val="0016614A"/>
    <w:rsid w:val="00166255"/>
    <w:rsid w:val="0016648C"/>
    <w:rsid w:val="001664A2"/>
    <w:rsid w:val="00166928"/>
    <w:rsid w:val="001669B5"/>
    <w:rsid w:val="00166DAB"/>
    <w:rsid w:val="00166EAB"/>
    <w:rsid w:val="00167524"/>
    <w:rsid w:val="00167DCF"/>
    <w:rsid w:val="00167EAD"/>
    <w:rsid w:val="00170521"/>
    <w:rsid w:val="001709AE"/>
    <w:rsid w:val="00170EE5"/>
    <w:rsid w:val="001714DA"/>
    <w:rsid w:val="0017156B"/>
    <w:rsid w:val="0017161E"/>
    <w:rsid w:val="00171868"/>
    <w:rsid w:val="0017227A"/>
    <w:rsid w:val="001725D9"/>
    <w:rsid w:val="00172637"/>
    <w:rsid w:val="00173459"/>
    <w:rsid w:val="00173B02"/>
    <w:rsid w:val="00173B14"/>
    <w:rsid w:val="001749CC"/>
    <w:rsid w:val="00174B0F"/>
    <w:rsid w:val="00174B6E"/>
    <w:rsid w:val="00174F7C"/>
    <w:rsid w:val="00174F7E"/>
    <w:rsid w:val="001752DF"/>
    <w:rsid w:val="0017568F"/>
    <w:rsid w:val="001757DF"/>
    <w:rsid w:val="00175F42"/>
    <w:rsid w:val="00175F49"/>
    <w:rsid w:val="001760F6"/>
    <w:rsid w:val="001766BF"/>
    <w:rsid w:val="001769BA"/>
    <w:rsid w:val="00176DB1"/>
    <w:rsid w:val="00176E51"/>
    <w:rsid w:val="001770A2"/>
    <w:rsid w:val="00177AFA"/>
    <w:rsid w:val="00177E37"/>
    <w:rsid w:val="0018017A"/>
    <w:rsid w:val="001809FD"/>
    <w:rsid w:val="00181730"/>
    <w:rsid w:val="00181D3E"/>
    <w:rsid w:val="00181FEF"/>
    <w:rsid w:val="001825A9"/>
    <w:rsid w:val="001829CE"/>
    <w:rsid w:val="0018334E"/>
    <w:rsid w:val="001835EE"/>
    <w:rsid w:val="0018385A"/>
    <w:rsid w:val="00183E74"/>
    <w:rsid w:val="00183FF0"/>
    <w:rsid w:val="00184DD8"/>
    <w:rsid w:val="00184E29"/>
    <w:rsid w:val="00184EAB"/>
    <w:rsid w:val="00185316"/>
    <w:rsid w:val="00185613"/>
    <w:rsid w:val="001858D5"/>
    <w:rsid w:val="00185C19"/>
    <w:rsid w:val="00186D9B"/>
    <w:rsid w:val="00186F63"/>
    <w:rsid w:val="00187328"/>
    <w:rsid w:val="0018758E"/>
    <w:rsid w:val="00187859"/>
    <w:rsid w:val="001879A0"/>
    <w:rsid w:val="00190102"/>
    <w:rsid w:val="00190365"/>
    <w:rsid w:val="00190D71"/>
    <w:rsid w:val="001911C8"/>
    <w:rsid w:val="00191234"/>
    <w:rsid w:val="00191A75"/>
    <w:rsid w:val="00191A7A"/>
    <w:rsid w:val="0019203B"/>
    <w:rsid w:val="0019288C"/>
    <w:rsid w:val="00192D82"/>
    <w:rsid w:val="00193D18"/>
    <w:rsid w:val="00194C2C"/>
    <w:rsid w:val="00195539"/>
    <w:rsid w:val="00195606"/>
    <w:rsid w:val="00195B62"/>
    <w:rsid w:val="00195C20"/>
    <w:rsid w:val="001961A3"/>
    <w:rsid w:val="001962F1"/>
    <w:rsid w:val="001964B9"/>
    <w:rsid w:val="0019695D"/>
    <w:rsid w:val="00196ED4"/>
    <w:rsid w:val="0019775B"/>
    <w:rsid w:val="00197CDA"/>
    <w:rsid w:val="001A03EA"/>
    <w:rsid w:val="001A03F6"/>
    <w:rsid w:val="001A0538"/>
    <w:rsid w:val="001A0A4A"/>
    <w:rsid w:val="001A0A5C"/>
    <w:rsid w:val="001A0B66"/>
    <w:rsid w:val="001A13F4"/>
    <w:rsid w:val="001A1620"/>
    <w:rsid w:val="001A27E8"/>
    <w:rsid w:val="001A2820"/>
    <w:rsid w:val="001A2C5F"/>
    <w:rsid w:val="001A33B8"/>
    <w:rsid w:val="001A3EF6"/>
    <w:rsid w:val="001A4B39"/>
    <w:rsid w:val="001A578F"/>
    <w:rsid w:val="001A6CFF"/>
    <w:rsid w:val="001A6F71"/>
    <w:rsid w:val="001A7188"/>
    <w:rsid w:val="001A7222"/>
    <w:rsid w:val="001A754A"/>
    <w:rsid w:val="001B0327"/>
    <w:rsid w:val="001B05C0"/>
    <w:rsid w:val="001B0892"/>
    <w:rsid w:val="001B0A5E"/>
    <w:rsid w:val="001B1355"/>
    <w:rsid w:val="001B1458"/>
    <w:rsid w:val="001B1697"/>
    <w:rsid w:val="001B1A2E"/>
    <w:rsid w:val="001B1D1E"/>
    <w:rsid w:val="001B1E5F"/>
    <w:rsid w:val="001B1EE3"/>
    <w:rsid w:val="001B20C1"/>
    <w:rsid w:val="001B2409"/>
    <w:rsid w:val="001B24EB"/>
    <w:rsid w:val="001B29C9"/>
    <w:rsid w:val="001B2AFD"/>
    <w:rsid w:val="001B2D42"/>
    <w:rsid w:val="001B2F24"/>
    <w:rsid w:val="001B3686"/>
    <w:rsid w:val="001B3BF9"/>
    <w:rsid w:val="001B3CB4"/>
    <w:rsid w:val="001B3D69"/>
    <w:rsid w:val="001B4159"/>
    <w:rsid w:val="001B465C"/>
    <w:rsid w:val="001B4848"/>
    <w:rsid w:val="001B4A8F"/>
    <w:rsid w:val="001B4DD2"/>
    <w:rsid w:val="001B53A7"/>
    <w:rsid w:val="001B5746"/>
    <w:rsid w:val="001B5EE2"/>
    <w:rsid w:val="001B5FEF"/>
    <w:rsid w:val="001B60B8"/>
    <w:rsid w:val="001B60D6"/>
    <w:rsid w:val="001B639E"/>
    <w:rsid w:val="001B67CF"/>
    <w:rsid w:val="001B714C"/>
    <w:rsid w:val="001B7739"/>
    <w:rsid w:val="001B78CE"/>
    <w:rsid w:val="001B7C85"/>
    <w:rsid w:val="001C0025"/>
    <w:rsid w:val="001C0241"/>
    <w:rsid w:val="001C049F"/>
    <w:rsid w:val="001C0802"/>
    <w:rsid w:val="001C0AC2"/>
    <w:rsid w:val="001C1041"/>
    <w:rsid w:val="001C15B6"/>
    <w:rsid w:val="001C1679"/>
    <w:rsid w:val="001C17B9"/>
    <w:rsid w:val="001C1A7C"/>
    <w:rsid w:val="001C2AB8"/>
    <w:rsid w:val="001C2D60"/>
    <w:rsid w:val="001C332E"/>
    <w:rsid w:val="001C348E"/>
    <w:rsid w:val="001C3C4F"/>
    <w:rsid w:val="001C3EAD"/>
    <w:rsid w:val="001C40D4"/>
    <w:rsid w:val="001C48E6"/>
    <w:rsid w:val="001C49C4"/>
    <w:rsid w:val="001C4AFF"/>
    <w:rsid w:val="001C4EAF"/>
    <w:rsid w:val="001C56E8"/>
    <w:rsid w:val="001C5C0F"/>
    <w:rsid w:val="001C5F9E"/>
    <w:rsid w:val="001C67A8"/>
    <w:rsid w:val="001C69D9"/>
    <w:rsid w:val="001C6DF6"/>
    <w:rsid w:val="001C702E"/>
    <w:rsid w:val="001C7120"/>
    <w:rsid w:val="001C75E4"/>
    <w:rsid w:val="001C75E9"/>
    <w:rsid w:val="001D0A0F"/>
    <w:rsid w:val="001D29A7"/>
    <w:rsid w:val="001D2A6B"/>
    <w:rsid w:val="001D2CD4"/>
    <w:rsid w:val="001D2D4E"/>
    <w:rsid w:val="001D37AF"/>
    <w:rsid w:val="001D422B"/>
    <w:rsid w:val="001D4918"/>
    <w:rsid w:val="001D4D53"/>
    <w:rsid w:val="001D4D89"/>
    <w:rsid w:val="001D4E27"/>
    <w:rsid w:val="001D4FFC"/>
    <w:rsid w:val="001D51EA"/>
    <w:rsid w:val="001D5377"/>
    <w:rsid w:val="001D55EB"/>
    <w:rsid w:val="001D60CA"/>
    <w:rsid w:val="001D654A"/>
    <w:rsid w:val="001D66A5"/>
    <w:rsid w:val="001D6D5D"/>
    <w:rsid w:val="001D7EED"/>
    <w:rsid w:val="001E0161"/>
    <w:rsid w:val="001E0164"/>
    <w:rsid w:val="001E08AE"/>
    <w:rsid w:val="001E0A64"/>
    <w:rsid w:val="001E0E27"/>
    <w:rsid w:val="001E11F8"/>
    <w:rsid w:val="001E1571"/>
    <w:rsid w:val="001E2072"/>
    <w:rsid w:val="001E268C"/>
    <w:rsid w:val="001E27BE"/>
    <w:rsid w:val="001E3360"/>
    <w:rsid w:val="001E33C0"/>
    <w:rsid w:val="001E3526"/>
    <w:rsid w:val="001E3D3C"/>
    <w:rsid w:val="001E4016"/>
    <w:rsid w:val="001E480B"/>
    <w:rsid w:val="001E50E5"/>
    <w:rsid w:val="001E5598"/>
    <w:rsid w:val="001E56A9"/>
    <w:rsid w:val="001E56B2"/>
    <w:rsid w:val="001E5D2A"/>
    <w:rsid w:val="001E6323"/>
    <w:rsid w:val="001E670E"/>
    <w:rsid w:val="001E67CD"/>
    <w:rsid w:val="001E6D19"/>
    <w:rsid w:val="001E6D33"/>
    <w:rsid w:val="001E7114"/>
    <w:rsid w:val="001E774E"/>
    <w:rsid w:val="001E7A25"/>
    <w:rsid w:val="001E7C9A"/>
    <w:rsid w:val="001E7F61"/>
    <w:rsid w:val="001F0109"/>
    <w:rsid w:val="001F02A6"/>
    <w:rsid w:val="001F02DC"/>
    <w:rsid w:val="001F063A"/>
    <w:rsid w:val="001F0E68"/>
    <w:rsid w:val="001F13A1"/>
    <w:rsid w:val="001F165A"/>
    <w:rsid w:val="001F1676"/>
    <w:rsid w:val="001F1725"/>
    <w:rsid w:val="001F1C78"/>
    <w:rsid w:val="001F2C8F"/>
    <w:rsid w:val="001F2D43"/>
    <w:rsid w:val="001F2F20"/>
    <w:rsid w:val="001F30C8"/>
    <w:rsid w:val="001F3222"/>
    <w:rsid w:val="001F3282"/>
    <w:rsid w:val="001F3424"/>
    <w:rsid w:val="001F3B5B"/>
    <w:rsid w:val="001F3D3E"/>
    <w:rsid w:val="001F447A"/>
    <w:rsid w:val="001F44BD"/>
    <w:rsid w:val="001F492B"/>
    <w:rsid w:val="001F4E44"/>
    <w:rsid w:val="001F5B52"/>
    <w:rsid w:val="001F5EF2"/>
    <w:rsid w:val="001F61E8"/>
    <w:rsid w:val="001F6FA3"/>
    <w:rsid w:val="001F7103"/>
    <w:rsid w:val="001F7399"/>
    <w:rsid w:val="001F7505"/>
    <w:rsid w:val="001F789B"/>
    <w:rsid w:val="001F794B"/>
    <w:rsid w:val="0020037E"/>
    <w:rsid w:val="00200901"/>
    <w:rsid w:val="00200E46"/>
    <w:rsid w:val="002010B1"/>
    <w:rsid w:val="00201292"/>
    <w:rsid w:val="0020177E"/>
    <w:rsid w:val="002019E4"/>
    <w:rsid w:val="00201E6B"/>
    <w:rsid w:val="00202128"/>
    <w:rsid w:val="002023F0"/>
    <w:rsid w:val="0020242D"/>
    <w:rsid w:val="002024CA"/>
    <w:rsid w:val="0020257F"/>
    <w:rsid w:val="00202CB3"/>
    <w:rsid w:val="00202F09"/>
    <w:rsid w:val="00202F72"/>
    <w:rsid w:val="002032CB"/>
    <w:rsid w:val="0020344C"/>
    <w:rsid w:val="00203559"/>
    <w:rsid w:val="00203E4B"/>
    <w:rsid w:val="00204223"/>
    <w:rsid w:val="00204639"/>
    <w:rsid w:val="002046E0"/>
    <w:rsid w:val="0020488A"/>
    <w:rsid w:val="00204B42"/>
    <w:rsid w:val="002059F5"/>
    <w:rsid w:val="00205C8D"/>
    <w:rsid w:val="00206031"/>
    <w:rsid w:val="00206039"/>
    <w:rsid w:val="00206A0C"/>
    <w:rsid w:val="00206B8F"/>
    <w:rsid w:val="00206E76"/>
    <w:rsid w:val="002072FA"/>
    <w:rsid w:val="0020730E"/>
    <w:rsid w:val="00207375"/>
    <w:rsid w:val="002074BF"/>
    <w:rsid w:val="002075F1"/>
    <w:rsid w:val="00207B12"/>
    <w:rsid w:val="0021018A"/>
    <w:rsid w:val="002103D4"/>
    <w:rsid w:val="00210616"/>
    <w:rsid w:val="002107AA"/>
    <w:rsid w:val="00210B76"/>
    <w:rsid w:val="00210BD1"/>
    <w:rsid w:val="0021124B"/>
    <w:rsid w:val="002112FE"/>
    <w:rsid w:val="00211E06"/>
    <w:rsid w:val="00212319"/>
    <w:rsid w:val="00212434"/>
    <w:rsid w:val="002125CD"/>
    <w:rsid w:val="00212A3A"/>
    <w:rsid w:val="00212DF5"/>
    <w:rsid w:val="00213A76"/>
    <w:rsid w:val="002140E0"/>
    <w:rsid w:val="0021442D"/>
    <w:rsid w:val="00214B4B"/>
    <w:rsid w:val="00214BC1"/>
    <w:rsid w:val="002154E0"/>
    <w:rsid w:val="00215555"/>
    <w:rsid w:val="002156AF"/>
    <w:rsid w:val="00215F3E"/>
    <w:rsid w:val="00216277"/>
    <w:rsid w:val="00216535"/>
    <w:rsid w:val="0021696D"/>
    <w:rsid w:val="0021697F"/>
    <w:rsid w:val="00216A8A"/>
    <w:rsid w:val="00216C9C"/>
    <w:rsid w:val="00216D04"/>
    <w:rsid w:val="00217EEB"/>
    <w:rsid w:val="00217FB9"/>
    <w:rsid w:val="00220157"/>
    <w:rsid w:val="00220477"/>
    <w:rsid w:val="0022062F"/>
    <w:rsid w:val="00220F77"/>
    <w:rsid w:val="002211D0"/>
    <w:rsid w:val="00221279"/>
    <w:rsid w:val="00221607"/>
    <w:rsid w:val="0022181E"/>
    <w:rsid w:val="002218B4"/>
    <w:rsid w:val="0022191F"/>
    <w:rsid w:val="00221F0C"/>
    <w:rsid w:val="002222CF"/>
    <w:rsid w:val="00222704"/>
    <w:rsid w:val="002227A1"/>
    <w:rsid w:val="00222B36"/>
    <w:rsid w:val="00222EA2"/>
    <w:rsid w:val="0022339B"/>
    <w:rsid w:val="00224BD6"/>
    <w:rsid w:val="00224C88"/>
    <w:rsid w:val="00224DF8"/>
    <w:rsid w:val="00225239"/>
    <w:rsid w:val="002252F2"/>
    <w:rsid w:val="00225707"/>
    <w:rsid w:val="00225834"/>
    <w:rsid w:val="00225929"/>
    <w:rsid w:val="00225AE5"/>
    <w:rsid w:val="00225BE3"/>
    <w:rsid w:val="00225CA2"/>
    <w:rsid w:val="002262AC"/>
    <w:rsid w:val="00226825"/>
    <w:rsid w:val="00227900"/>
    <w:rsid w:val="00227A66"/>
    <w:rsid w:val="00227C14"/>
    <w:rsid w:val="00227CEC"/>
    <w:rsid w:val="00227CF7"/>
    <w:rsid w:val="002301F9"/>
    <w:rsid w:val="002304DE"/>
    <w:rsid w:val="00230B93"/>
    <w:rsid w:val="00230CB7"/>
    <w:rsid w:val="002316D7"/>
    <w:rsid w:val="0023399B"/>
    <w:rsid w:val="00233AC0"/>
    <w:rsid w:val="00233C52"/>
    <w:rsid w:val="00233FD3"/>
    <w:rsid w:val="002346BD"/>
    <w:rsid w:val="0023478C"/>
    <w:rsid w:val="002347E8"/>
    <w:rsid w:val="002350E5"/>
    <w:rsid w:val="002356FD"/>
    <w:rsid w:val="00235D4E"/>
    <w:rsid w:val="002362CA"/>
    <w:rsid w:val="00236681"/>
    <w:rsid w:val="00236733"/>
    <w:rsid w:val="00236CEF"/>
    <w:rsid w:val="00236EDA"/>
    <w:rsid w:val="00236FB8"/>
    <w:rsid w:val="00237016"/>
    <w:rsid w:val="0023750E"/>
    <w:rsid w:val="0023755F"/>
    <w:rsid w:val="00237BBB"/>
    <w:rsid w:val="00237C08"/>
    <w:rsid w:val="002402F1"/>
    <w:rsid w:val="0024036C"/>
    <w:rsid w:val="00240649"/>
    <w:rsid w:val="0024071F"/>
    <w:rsid w:val="00240A15"/>
    <w:rsid w:val="00240D00"/>
    <w:rsid w:val="00241B87"/>
    <w:rsid w:val="002423E9"/>
    <w:rsid w:val="002424D4"/>
    <w:rsid w:val="00242556"/>
    <w:rsid w:val="0024259F"/>
    <w:rsid w:val="002430CD"/>
    <w:rsid w:val="00243109"/>
    <w:rsid w:val="00243408"/>
    <w:rsid w:val="0024394A"/>
    <w:rsid w:val="00243A7D"/>
    <w:rsid w:val="00243BFA"/>
    <w:rsid w:val="002442D0"/>
    <w:rsid w:val="002443C3"/>
    <w:rsid w:val="00244793"/>
    <w:rsid w:val="00244C3B"/>
    <w:rsid w:val="00244F6B"/>
    <w:rsid w:val="0024516C"/>
    <w:rsid w:val="00245613"/>
    <w:rsid w:val="002463E0"/>
    <w:rsid w:val="00246DC2"/>
    <w:rsid w:val="00246E4E"/>
    <w:rsid w:val="00246E58"/>
    <w:rsid w:val="002475D9"/>
    <w:rsid w:val="00247664"/>
    <w:rsid w:val="002503FE"/>
    <w:rsid w:val="0025093B"/>
    <w:rsid w:val="00250B22"/>
    <w:rsid w:val="00250B9C"/>
    <w:rsid w:val="002517C3"/>
    <w:rsid w:val="00251858"/>
    <w:rsid w:val="00251C1B"/>
    <w:rsid w:val="00251D4B"/>
    <w:rsid w:val="00251E70"/>
    <w:rsid w:val="00252027"/>
    <w:rsid w:val="00252578"/>
    <w:rsid w:val="00252B25"/>
    <w:rsid w:val="00253230"/>
    <w:rsid w:val="00253476"/>
    <w:rsid w:val="00253658"/>
    <w:rsid w:val="00253B34"/>
    <w:rsid w:val="00253C89"/>
    <w:rsid w:val="00253FA6"/>
    <w:rsid w:val="002540F5"/>
    <w:rsid w:val="00254159"/>
    <w:rsid w:val="002541DD"/>
    <w:rsid w:val="00254349"/>
    <w:rsid w:val="002548EE"/>
    <w:rsid w:val="00254A73"/>
    <w:rsid w:val="00255269"/>
    <w:rsid w:val="0025598B"/>
    <w:rsid w:val="00255F9D"/>
    <w:rsid w:val="00256188"/>
    <w:rsid w:val="00256FA1"/>
    <w:rsid w:val="0025704A"/>
    <w:rsid w:val="00257401"/>
    <w:rsid w:val="0026031E"/>
    <w:rsid w:val="002604A3"/>
    <w:rsid w:val="0026186E"/>
    <w:rsid w:val="0026189E"/>
    <w:rsid w:val="00261B40"/>
    <w:rsid w:val="00261D5B"/>
    <w:rsid w:val="00261EBF"/>
    <w:rsid w:val="00262AB6"/>
    <w:rsid w:val="00262C3C"/>
    <w:rsid w:val="00262E83"/>
    <w:rsid w:val="00262F35"/>
    <w:rsid w:val="00263C5B"/>
    <w:rsid w:val="002643BB"/>
    <w:rsid w:val="002644B3"/>
    <w:rsid w:val="00264BD0"/>
    <w:rsid w:val="00264C58"/>
    <w:rsid w:val="00265200"/>
    <w:rsid w:val="0026532D"/>
    <w:rsid w:val="00265431"/>
    <w:rsid w:val="00265663"/>
    <w:rsid w:val="0026583D"/>
    <w:rsid w:val="00265CF2"/>
    <w:rsid w:val="00265FA9"/>
    <w:rsid w:val="0026677F"/>
    <w:rsid w:val="00266ACB"/>
    <w:rsid w:val="002705FF"/>
    <w:rsid w:val="00270802"/>
    <w:rsid w:val="002708CD"/>
    <w:rsid w:val="00270A10"/>
    <w:rsid w:val="00270BF0"/>
    <w:rsid w:val="0027143B"/>
    <w:rsid w:val="00271883"/>
    <w:rsid w:val="0027197B"/>
    <w:rsid w:val="0027243C"/>
    <w:rsid w:val="00272937"/>
    <w:rsid w:val="0027298A"/>
    <w:rsid w:val="00272D54"/>
    <w:rsid w:val="00273A82"/>
    <w:rsid w:val="00273D15"/>
    <w:rsid w:val="0027443A"/>
    <w:rsid w:val="002746D6"/>
    <w:rsid w:val="00274DED"/>
    <w:rsid w:val="00274E0A"/>
    <w:rsid w:val="00274F16"/>
    <w:rsid w:val="00274F1F"/>
    <w:rsid w:val="00275090"/>
    <w:rsid w:val="0027522D"/>
    <w:rsid w:val="00275483"/>
    <w:rsid w:val="002754CD"/>
    <w:rsid w:val="002755E6"/>
    <w:rsid w:val="00276105"/>
    <w:rsid w:val="002767E8"/>
    <w:rsid w:val="00276CBE"/>
    <w:rsid w:val="00277753"/>
    <w:rsid w:val="0028035C"/>
    <w:rsid w:val="00280E12"/>
    <w:rsid w:val="00280ED1"/>
    <w:rsid w:val="00280FA2"/>
    <w:rsid w:val="0028102E"/>
    <w:rsid w:val="0028110C"/>
    <w:rsid w:val="002813AC"/>
    <w:rsid w:val="00281DED"/>
    <w:rsid w:val="00282252"/>
    <w:rsid w:val="002822CB"/>
    <w:rsid w:val="0028236C"/>
    <w:rsid w:val="002825B8"/>
    <w:rsid w:val="0028314E"/>
    <w:rsid w:val="002840C2"/>
    <w:rsid w:val="002844D1"/>
    <w:rsid w:val="002847EA"/>
    <w:rsid w:val="00284B2B"/>
    <w:rsid w:val="002854DF"/>
    <w:rsid w:val="002857F7"/>
    <w:rsid w:val="00285866"/>
    <w:rsid w:val="002858FC"/>
    <w:rsid w:val="00285B9A"/>
    <w:rsid w:val="00286D62"/>
    <w:rsid w:val="00286E77"/>
    <w:rsid w:val="002875B5"/>
    <w:rsid w:val="00287972"/>
    <w:rsid w:val="00287C81"/>
    <w:rsid w:val="0029041C"/>
    <w:rsid w:val="00290F24"/>
    <w:rsid w:val="00291003"/>
    <w:rsid w:val="0029161B"/>
    <w:rsid w:val="0029199F"/>
    <w:rsid w:val="00291AE7"/>
    <w:rsid w:val="00291C4E"/>
    <w:rsid w:val="00291E82"/>
    <w:rsid w:val="0029245D"/>
    <w:rsid w:val="00292866"/>
    <w:rsid w:val="00292F82"/>
    <w:rsid w:val="00293B45"/>
    <w:rsid w:val="00294190"/>
    <w:rsid w:val="00294317"/>
    <w:rsid w:val="002946E3"/>
    <w:rsid w:val="0029479B"/>
    <w:rsid w:val="002947C5"/>
    <w:rsid w:val="00294CB4"/>
    <w:rsid w:val="0029533B"/>
    <w:rsid w:val="0029576E"/>
    <w:rsid w:val="00295D1C"/>
    <w:rsid w:val="00295D96"/>
    <w:rsid w:val="0029636A"/>
    <w:rsid w:val="00296571"/>
    <w:rsid w:val="00296C2A"/>
    <w:rsid w:val="0029727D"/>
    <w:rsid w:val="0029740E"/>
    <w:rsid w:val="00297B14"/>
    <w:rsid w:val="00297FCF"/>
    <w:rsid w:val="00297FD2"/>
    <w:rsid w:val="002A022C"/>
    <w:rsid w:val="002A06F8"/>
    <w:rsid w:val="002A09D9"/>
    <w:rsid w:val="002A0FEA"/>
    <w:rsid w:val="002A20B5"/>
    <w:rsid w:val="002A2933"/>
    <w:rsid w:val="002A2A01"/>
    <w:rsid w:val="002A2CA8"/>
    <w:rsid w:val="002A2D68"/>
    <w:rsid w:val="002A2E0B"/>
    <w:rsid w:val="002A2FF7"/>
    <w:rsid w:val="002A30EB"/>
    <w:rsid w:val="002A3B27"/>
    <w:rsid w:val="002A411D"/>
    <w:rsid w:val="002A4763"/>
    <w:rsid w:val="002A4BBD"/>
    <w:rsid w:val="002A518D"/>
    <w:rsid w:val="002A5C27"/>
    <w:rsid w:val="002A5F97"/>
    <w:rsid w:val="002A5FC2"/>
    <w:rsid w:val="002A616A"/>
    <w:rsid w:val="002A7005"/>
    <w:rsid w:val="002A7534"/>
    <w:rsid w:val="002A7678"/>
    <w:rsid w:val="002A7C80"/>
    <w:rsid w:val="002B0445"/>
    <w:rsid w:val="002B07CB"/>
    <w:rsid w:val="002B1137"/>
    <w:rsid w:val="002B12A8"/>
    <w:rsid w:val="002B22AA"/>
    <w:rsid w:val="002B22CF"/>
    <w:rsid w:val="002B26C3"/>
    <w:rsid w:val="002B27B1"/>
    <w:rsid w:val="002B308B"/>
    <w:rsid w:val="002B30D8"/>
    <w:rsid w:val="002B35EA"/>
    <w:rsid w:val="002B37D2"/>
    <w:rsid w:val="002B3F26"/>
    <w:rsid w:val="002B3FEB"/>
    <w:rsid w:val="002B4035"/>
    <w:rsid w:val="002B4BE7"/>
    <w:rsid w:val="002B4EE7"/>
    <w:rsid w:val="002B5090"/>
    <w:rsid w:val="002B60E6"/>
    <w:rsid w:val="002B6153"/>
    <w:rsid w:val="002B64A5"/>
    <w:rsid w:val="002B669E"/>
    <w:rsid w:val="002B68FE"/>
    <w:rsid w:val="002B6A61"/>
    <w:rsid w:val="002B6A9F"/>
    <w:rsid w:val="002B6D6C"/>
    <w:rsid w:val="002B6E06"/>
    <w:rsid w:val="002B6E8A"/>
    <w:rsid w:val="002B70DC"/>
    <w:rsid w:val="002B7320"/>
    <w:rsid w:val="002C06EB"/>
    <w:rsid w:val="002C0994"/>
    <w:rsid w:val="002C0DAA"/>
    <w:rsid w:val="002C0E3E"/>
    <w:rsid w:val="002C1012"/>
    <w:rsid w:val="002C12C2"/>
    <w:rsid w:val="002C1700"/>
    <w:rsid w:val="002C1973"/>
    <w:rsid w:val="002C1FF3"/>
    <w:rsid w:val="002C20E0"/>
    <w:rsid w:val="002C23F0"/>
    <w:rsid w:val="002C327C"/>
    <w:rsid w:val="002C3333"/>
    <w:rsid w:val="002C38FD"/>
    <w:rsid w:val="002C3EDF"/>
    <w:rsid w:val="002C4496"/>
    <w:rsid w:val="002C4E4B"/>
    <w:rsid w:val="002C555C"/>
    <w:rsid w:val="002C627C"/>
    <w:rsid w:val="002C66C4"/>
    <w:rsid w:val="002C6B92"/>
    <w:rsid w:val="002C7137"/>
    <w:rsid w:val="002C74A8"/>
    <w:rsid w:val="002C77DF"/>
    <w:rsid w:val="002C7863"/>
    <w:rsid w:val="002C7AA2"/>
    <w:rsid w:val="002D0776"/>
    <w:rsid w:val="002D0F9C"/>
    <w:rsid w:val="002D10E3"/>
    <w:rsid w:val="002D10F8"/>
    <w:rsid w:val="002D1117"/>
    <w:rsid w:val="002D1500"/>
    <w:rsid w:val="002D1937"/>
    <w:rsid w:val="002D263C"/>
    <w:rsid w:val="002D2760"/>
    <w:rsid w:val="002D2A98"/>
    <w:rsid w:val="002D2AAB"/>
    <w:rsid w:val="002D2ADD"/>
    <w:rsid w:val="002D33B5"/>
    <w:rsid w:val="002D36B7"/>
    <w:rsid w:val="002D39B1"/>
    <w:rsid w:val="002D5401"/>
    <w:rsid w:val="002D5592"/>
    <w:rsid w:val="002D581C"/>
    <w:rsid w:val="002D5C03"/>
    <w:rsid w:val="002D5C1E"/>
    <w:rsid w:val="002D5FEA"/>
    <w:rsid w:val="002D7A8F"/>
    <w:rsid w:val="002D7B2B"/>
    <w:rsid w:val="002D7E27"/>
    <w:rsid w:val="002D7E9F"/>
    <w:rsid w:val="002E0DF9"/>
    <w:rsid w:val="002E107E"/>
    <w:rsid w:val="002E1548"/>
    <w:rsid w:val="002E1B18"/>
    <w:rsid w:val="002E2204"/>
    <w:rsid w:val="002E2446"/>
    <w:rsid w:val="002E3C3A"/>
    <w:rsid w:val="002E47A4"/>
    <w:rsid w:val="002E4E67"/>
    <w:rsid w:val="002E55F3"/>
    <w:rsid w:val="002E5CAE"/>
    <w:rsid w:val="002E5DB6"/>
    <w:rsid w:val="002E5E9F"/>
    <w:rsid w:val="002E64D0"/>
    <w:rsid w:val="002E6648"/>
    <w:rsid w:val="002E68BA"/>
    <w:rsid w:val="002E6917"/>
    <w:rsid w:val="002E6987"/>
    <w:rsid w:val="002E77F2"/>
    <w:rsid w:val="002E7A96"/>
    <w:rsid w:val="002F064A"/>
    <w:rsid w:val="002F0B5E"/>
    <w:rsid w:val="002F116A"/>
    <w:rsid w:val="002F11A4"/>
    <w:rsid w:val="002F1344"/>
    <w:rsid w:val="002F1A1C"/>
    <w:rsid w:val="002F1C22"/>
    <w:rsid w:val="002F23F7"/>
    <w:rsid w:val="002F27B2"/>
    <w:rsid w:val="002F299B"/>
    <w:rsid w:val="002F2C3E"/>
    <w:rsid w:val="002F2FAA"/>
    <w:rsid w:val="002F332B"/>
    <w:rsid w:val="002F3E00"/>
    <w:rsid w:val="002F40D0"/>
    <w:rsid w:val="002F4432"/>
    <w:rsid w:val="002F4718"/>
    <w:rsid w:val="002F482D"/>
    <w:rsid w:val="002F4C80"/>
    <w:rsid w:val="002F537E"/>
    <w:rsid w:val="002F57DC"/>
    <w:rsid w:val="002F5CAC"/>
    <w:rsid w:val="002F6901"/>
    <w:rsid w:val="002F6B59"/>
    <w:rsid w:val="003008CD"/>
    <w:rsid w:val="00300C48"/>
    <w:rsid w:val="0030114C"/>
    <w:rsid w:val="003014A5"/>
    <w:rsid w:val="00301618"/>
    <w:rsid w:val="00301A94"/>
    <w:rsid w:val="00301BD2"/>
    <w:rsid w:val="00301D1B"/>
    <w:rsid w:val="00301E01"/>
    <w:rsid w:val="00301FFF"/>
    <w:rsid w:val="00302B52"/>
    <w:rsid w:val="0030345C"/>
    <w:rsid w:val="0030362B"/>
    <w:rsid w:val="00303B33"/>
    <w:rsid w:val="00303E0F"/>
    <w:rsid w:val="00303F2B"/>
    <w:rsid w:val="00304479"/>
    <w:rsid w:val="003045E6"/>
    <w:rsid w:val="00304880"/>
    <w:rsid w:val="0030497F"/>
    <w:rsid w:val="0030542A"/>
    <w:rsid w:val="00305597"/>
    <w:rsid w:val="003055CB"/>
    <w:rsid w:val="00305A36"/>
    <w:rsid w:val="00305EE9"/>
    <w:rsid w:val="00306137"/>
    <w:rsid w:val="003062AD"/>
    <w:rsid w:val="00306392"/>
    <w:rsid w:val="00306AAE"/>
    <w:rsid w:val="00306E84"/>
    <w:rsid w:val="00307566"/>
    <w:rsid w:val="00307586"/>
    <w:rsid w:val="00307589"/>
    <w:rsid w:val="0030758F"/>
    <w:rsid w:val="00307EFE"/>
    <w:rsid w:val="0031012A"/>
    <w:rsid w:val="003101BA"/>
    <w:rsid w:val="00310CA3"/>
    <w:rsid w:val="00310FAB"/>
    <w:rsid w:val="00311434"/>
    <w:rsid w:val="00311999"/>
    <w:rsid w:val="00311E8A"/>
    <w:rsid w:val="0031292D"/>
    <w:rsid w:val="00312C93"/>
    <w:rsid w:val="0031304C"/>
    <w:rsid w:val="003130DF"/>
    <w:rsid w:val="00313201"/>
    <w:rsid w:val="003135EF"/>
    <w:rsid w:val="00313AB8"/>
    <w:rsid w:val="00313EAC"/>
    <w:rsid w:val="00314159"/>
    <w:rsid w:val="003146DB"/>
    <w:rsid w:val="00314797"/>
    <w:rsid w:val="003147CE"/>
    <w:rsid w:val="003148E5"/>
    <w:rsid w:val="003148E8"/>
    <w:rsid w:val="00315BA2"/>
    <w:rsid w:val="00316EC6"/>
    <w:rsid w:val="00316FFB"/>
    <w:rsid w:val="003171A4"/>
    <w:rsid w:val="00317DB1"/>
    <w:rsid w:val="00317DC0"/>
    <w:rsid w:val="00320908"/>
    <w:rsid w:val="0032096A"/>
    <w:rsid w:val="00321625"/>
    <w:rsid w:val="00321D0B"/>
    <w:rsid w:val="00321DE5"/>
    <w:rsid w:val="003221D9"/>
    <w:rsid w:val="00322374"/>
    <w:rsid w:val="00322469"/>
    <w:rsid w:val="00322E27"/>
    <w:rsid w:val="0032345B"/>
    <w:rsid w:val="00323D04"/>
    <w:rsid w:val="00323DA9"/>
    <w:rsid w:val="00323F4E"/>
    <w:rsid w:val="0032424A"/>
    <w:rsid w:val="0032433A"/>
    <w:rsid w:val="00324A51"/>
    <w:rsid w:val="00324BBB"/>
    <w:rsid w:val="00324C48"/>
    <w:rsid w:val="00324CFF"/>
    <w:rsid w:val="003251F2"/>
    <w:rsid w:val="003253B5"/>
    <w:rsid w:val="003265F0"/>
    <w:rsid w:val="00326A22"/>
    <w:rsid w:val="00326A87"/>
    <w:rsid w:val="00327037"/>
    <w:rsid w:val="003274DE"/>
    <w:rsid w:val="00330313"/>
    <w:rsid w:val="0033046D"/>
    <w:rsid w:val="00331029"/>
    <w:rsid w:val="00331C17"/>
    <w:rsid w:val="00331EDD"/>
    <w:rsid w:val="00332926"/>
    <w:rsid w:val="00332F24"/>
    <w:rsid w:val="00332F39"/>
    <w:rsid w:val="00332F55"/>
    <w:rsid w:val="003337AB"/>
    <w:rsid w:val="003338DB"/>
    <w:rsid w:val="00333CC4"/>
    <w:rsid w:val="00333CEB"/>
    <w:rsid w:val="00333D26"/>
    <w:rsid w:val="0033435A"/>
    <w:rsid w:val="00334D5D"/>
    <w:rsid w:val="00334F94"/>
    <w:rsid w:val="00335513"/>
    <w:rsid w:val="00335869"/>
    <w:rsid w:val="00335D09"/>
    <w:rsid w:val="00335EA0"/>
    <w:rsid w:val="00335EC5"/>
    <w:rsid w:val="00335F93"/>
    <w:rsid w:val="003366DD"/>
    <w:rsid w:val="00336878"/>
    <w:rsid w:val="00336906"/>
    <w:rsid w:val="00336FEA"/>
    <w:rsid w:val="003402B8"/>
    <w:rsid w:val="00340C33"/>
    <w:rsid w:val="00340EA4"/>
    <w:rsid w:val="003410F6"/>
    <w:rsid w:val="00341315"/>
    <w:rsid w:val="00342011"/>
    <w:rsid w:val="003422C3"/>
    <w:rsid w:val="0034234B"/>
    <w:rsid w:val="00342353"/>
    <w:rsid w:val="003435B3"/>
    <w:rsid w:val="00343844"/>
    <w:rsid w:val="00343F16"/>
    <w:rsid w:val="003444F2"/>
    <w:rsid w:val="00345333"/>
    <w:rsid w:val="0034536A"/>
    <w:rsid w:val="00345E45"/>
    <w:rsid w:val="003460C4"/>
    <w:rsid w:val="003464C4"/>
    <w:rsid w:val="003467D8"/>
    <w:rsid w:val="00347478"/>
    <w:rsid w:val="0035009B"/>
    <w:rsid w:val="00351061"/>
    <w:rsid w:val="00351615"/>
    <w:rsid w:val="00351ACF"/>
    <w:rsid w:val="00351BA6"/>
    <w:rsid w:val="0035257A"/>
    <w:rsid w:val="003525AB"/>
    <w:rsid w:val="00352834"/>
    <w:rsid w:val="003529C2"/>
    <w:rsid w:val="003534F8"/>
    <w:rsid w:val="003535AF"/>
    <w:rsid w:val="00353843"/>
    <w:rsid w:val="00353E8E"/>
    <w:rsid w:val="00354353"/>
    <w:rsid w:val="003544C5"/>
    <w:rsid w:val="003547A4"/>
    <w:rsid w:val="00354ADD"/>
    <w:rsid w:val="00354B0C"/>
    <w:rsid w:val="00354E29"/>
    <w:rsid w:val="00355295"/>
    <w:rsid w:val="003553F8"/>
    <w:rsid w:val="00355BB6"/>
    <w:rsid w:val="00356AAC"/>
    <w:rsid w:val="00356BFF"/>
    <w:rsid w:val="00356C77"/>
    <w:rsid w:val="00356D3A"/>
    <w:rsid w:val="00356D6F"/>
    <w:rsid w:val="00357254"/>
    <w:rsid w:val="00357989"/>
    <w:rsid w:val="00357A91"/>
    <w:rsid w:val="00360CED"/>
    <w:rsid w:val="00361343"/>
    <w:rsid w:val="00361821"/>
    <w:rsid w:val="00361F50"/>
    <w:rsid w:val="00361FB5"/>
    <w:rsid w:val="00362BCC"/>
    <w:rsid w:val="00363083"/>
    <w:rsid w:val="003632A0"/>
    <w:rsid w:val="003632E0"/>
    <w:rsid w:val="00363659"/>
    <w:rsid w:val="00363AB7"/>
    <w:rsid w:val="00363AC8"/>
    <w:rsid w:val="00363BB1"/>
    <w:rsid w:val="00363F2F"/>
    <w:rsid w:val="003640F8"/>
    <w:rsid w:val="0036453B"/>
    <w:rsid w:val="00364CD4"/>
    <w:rsid w:val="00365211"/>
    <w:rsid w:val="003653A9"/>
    <w:rsid w:val="00365919"/>
    <w:rsid w:val="003659DB"/>
    <w:rsid w:val="00365FF2"/>
    <w:rsid w:val="003660A1"/>
    <w:rsid w:val="00366341"/>
    <w:rsid w:val="00366835"/>
    <w:rsid w:val="00366BB8"/>
    <w:rsid w:val="00366E26"/>
    <w:rsid w:val="003670AA"/>
    <w:rsid w:val="00367393"/>
    <w:rsid w:val="003673DA"/>
    <w:rsid w:val="00367620"/>
    <w:rsid w:val="00367861"/>
    <w:rsid w:val="00367EC6"/>
    <w:rsid w:val="00367FDF"/>
    <w:rsid w:val="003705A1"/>
    <w:rsid w:val="00370945"/>
    <w:rsid w:val="0037094C"/>
    <w:rsid w:val="00371934"/>
    <w:rsid w:val="003719CD"/>
    <w:rsid w:val="0037204C"/>
    <w:rsid w:val="003734B5"/>
    <w:rsid w:val="0037376E"/>
    <w:rsid w:val="0037394C"/>
    <w:rsid w:val="00373CE3"/>
    <w:rsid w:val="00373F40"/>
    <w:rsid w:val="003743ED"/>
    <w:rsid w:val="0037450A"/>
    <w:rsid w:val="003747B6"/>
    <w:rsid w:val="00375562"/>
    <w:rsid w:val="00375679"/>
    <w:rsid w:val="00375919"/>
    <w:rsid w:val="0037597C"/>
    <w:rsid w:val="00375EF9"/>
    <w:rsid w:val="00376082"/>
    <w:rsid w:val="003762F9"/>
    <w:rsid w:val="0037648B"/>
    <w:rsid w:val="00376CC0"/>
    <w:rsid w:val="00376F81"/>
    <w:rsid w:val="003771A7"/>
    <w:rsid w:val="003778CE"/>
    <w:rsid w:val="0038011E"/>
    <w:rsid w:val="0038083C"/>
    <w:rsid w:val="00380F02"/>
    <w:rsid w:val="00380F4E"/>
    <w:rsid w:val="003810AE"/>
    <w:rsid w:val="00381663"/>
    <w:rsid w:val="00381B51"/>
    <w:rsid w:val="00381D5A"/>
    <w:rsid w:val="00381F51"/>
    <w:rsid w:val="00381FD3"/>
    <w:rsid w:val="003823C1"/>
    <w:rsid w:val="00382707"/>
    <w:rsid w:val="003829C5"/>
    <w:rsid w:val="00382E03"/>
    <w:rsid w:val="00382F26"/>
    <w:rsid w:val="003832D7"/>
    <w:rsid w:val="0038368D"/>
    <w:rsid w:val="00383A6C"/>
    <w:rsid w:val="00384744"/>
    <w:rsid w:val="00384D3B"/>
    <w:rsid w:val="00385D95"/>
    <w:rsid w:val="00386644"/>
    <w:rsid w:val="00386B99"/>
    <w:rsid w:val="00386EE1"/>
    <w:rsid w:val="00386F1B"/>
    <w:rsid w:val="003874DF"/>
    <w:rsid w:val="00387584"/>
    <w:rsid w:val="00387895"/>
    <w:rsid w:val="00387A69"/>
    <w:rsid w:val="00387C8E"/>
    <w:rsid w:val="0039075E"/>
    <w:rsid w:val="003907FA"/>
    <w:rsid w:val="00390B1B"/>
    <w:rsid w:val="00390E59"/>
    <w:rsid w:val="00390FED"/>
    <w:rsid w:val="00391665"/>
    <w:rsid w:val="00391974"/>
    <w:rsid w:val="00392405"/>
    <w:rsid w:val="00392834"/>
    <w:rsid w:val="003929E1"/>
    <w:rsid w:val="00392A41"/>
    <w:rsid w:val="003932BC"/>
    <w:rsid w:val="00393762"/>
    <w:rsid w:val="0039384F"/>
    <w:rsid w:val="003938DA"/>
    <w:rsid w:val="00393E04"/>
    <w:rsid w:val="00394033"/>
    <w:rsid w:val="0039411D"/>
    <w:rsid w:val="00394242"/>
    <w:rsid w:val="003942CF"/>
    <w:rsid w:val="003942FC"/>
    <w:rsid w:val="003943B1"/>
    <w:rsid w:val="0039451F"/>
    <w:rsid w:val="00394543"/>
    <w:rsid w:val="003947B4"/>
    <w:rsid w:val="00394A80"/>
    <w:rsid w:val="00395097"/>
    <w:rsid w:val="00395A26"/>
    <w:rsid w:val="00395CFC"/>
    <w:rsid w:val="00395E58"/>
    <w:rsid w:val="00396020"/>
    <w:rsid w:val="003960BF"/>
    <w:rsid w:val="003961EE"/>
    <w:rsid w:val="00396309"/>
    <w:rsid w:val="003968D9"/>
    <w:rsid w:val="003969A1"/>
    <w:rsid w:val="00396D2D"/>
    <w:rsid w:val="00397138"/>
    <w:rsid w:val="003971C2"/>
    <w:rsid w:val="0039737C"/>
    <w:rsid w:val="0039746F"/>
    <w:rsid w:val="00397597"/>
    <w:rsid w:val="00397699"/>
    <w:rsid w:val="00397813"/>
    <w:rsid w:val="003A064D"/>
    <w:rsid w:val="003A06C6"/>
    <w:rsid w:val="003A08DD"/>
    <w:rsid w:val="003A09C5"/>
    <w:rsid w:val="003A1D07"/>
    <w:rsid w:val="003A1D4B"/>
    <w:rsid w:val="003A20DE"/>
    <w:rsid w:val="003A257E"/>
    <w:rsid w:val="003A2A17"/>
    <w:rsid w:val="003A2A3A"/>
    <w:rsid w:val="003A2F06"/>
    <w:rsid w:val="003A3CDC"/>
    <w:rsid w:val="003A4067"/>
    <w:rsid w:val="003A4419"/>
    <w:rsid w:val="003A4429"/>
    <w:rsid w:val="003A48C5"/>
    <w:rsid w:val="003A4FCA"/>
    <w:rsid w:val="003A5801"/>
    <w:rsid w:val="003A596D"/>
    <w:rsid w:val="003A6917"/>
    <w:rsid w:val="003A6A69"/>
    <w:rsid w:val="003A712E"/>
    <w:rsid w:val="003A779E"/>
    <w:rsid w:val="003A77EE"/>
    <w:rsid w:val="003A7908"/>
    <w:rsid w:val="003A7E84"/>
    <w:rsid w:val="003B0312"/>
    <w:rsid w:val="003B0416"/>
    <w:rsid w:val="003B129F"/>
    <w:rsid w:val="003B13B1"/>
    <w:rsid w:val="003B1512"/>
    <w:rsid w:val="003B15F9"/>
    <w:rsid w:val="003B1694"/>
    <w:rsid w:val="003B1881"/>
    <w:rsid w:val="003B2053"/>
    <w:rsid w:val="003B30E2"/>
    <w:rsid w:val="003B3A8C"/>
    <w:rsid w:val="003B3F98"/>
    <w:rsid w:val="003B466A"/>
    <w:rsid w:val="003B4EF3"/>
    <w:rsid w:val="003B52E3"/>
    <w:rsid w:val="003B53E7"/>
    <w:rsid w:val="003B55BB"/>
    <w:rsid w:val="003B568E"/>
    <w:rsid w:val="003B573F"/>
    <w:rsid w:val="003B5DE1"/>
    <w:rsid w:val="003B5E24"/>
    <w:rsid w:val="003B69FD"/>
    <w:rsid w:val="003B6ACC"/>
    <w:rsid w:val="003B71B7"/>
    <w:rsid w:val="003B721C"/>
    <w:rsid w:val="003B7B1E"/>
    <w:rsid w:val="003B7BF8"/>
    <w:rsid w:val="003B7C80"/>
    <w:rsid w:val="003B7D62"/>
    <w:rsid w:val="003B7E40"/>
    <w:rsid w:val="003B7EED"/>
    <w:rsid w:val="003C02B4"/>
    <w:rsid w:val="003C0D1A"/>
    <w:rsid w:val="003C1003"/>
    <w:rsid w:val="003C1162"/>
    <w:rsid w:val="003C1231"/>
    <w:rsid w:val="003C13CD"/>
    <w:rsid w:val="003C1B96"/>
    <w:rsid w:val="003C2F87"/>
    <w:rsid w:val="003C3315"/>
    <w:rsid w:val="003C3BF7"/>
    <w:rsid w:val="003C3D34"/>
    <w:rsid w:val="003C44D9"/>
    <w:rsid w:val="003C4763"/>
    <w:rsid w:val="003C481C"/>
    <w:rsid w:val="003C486B"/>
    <w:rsid w:val="003C5514"/>
    <w:rsid w:val="003C55B0"/>
    <w:rsid w:val="003C5EB1"/>
    <w:rsid w:val="003C66D5"/>
    <w:rsid w:val="003C6B66"/>
    <w:rsid w:val="003C7386"/>
    <w:rsid w:val="003C7412"/>
    <w:rsid w:val="003C7E60"/>
    <w:rsid w:val="003D05D5"/>
    <w:rsid w:val="003D0DB8"/>
    <w:rsid w:val="003D0E2A"/>
    <w:rsid w:val="003D12E6"/>
    <w:rsid w:val="003D13EA"/>
    <w:rsid w:val="003D15A0"/>
    <w:rsid w:val="003D189C"/>
    <w:rsid w:val="003D1C24"/>
    <w:rsid w:val="003D26E0"/>
    <w:rsid w:val="003D2EB4"/>
    <w:rsid w:val="003D31B4"/>
    <w:rsid w:val="003D31C9"/>
    <w:rsid w:val="003D32E2"/>
    <w:rsid w:val="003D3FE5"/>
    <w:rsid w:val="003D56BB"/>
    <w:rsid w:val="003D575F"/>
    <w:rsid w:val="003D5E5B"/>
    <w:rsid w:val="003D61A7"/>
    <w:rsid w:val="003D6230"/>
    <w:rsid w:val="003D63FB"/>
    <w:rsid w:val="003D658D"/>
    <w:rsid w:val="003D6852"/>
    <w:rsid w:val="003D6870"/>
    <w:rsid w:val="003D6AF9"/>
    <w:rsid w:val="003D7117"/>
    <w:rsid w:val="003D71D8"/>
    <w:rsid w:val="003D75C2"/>
    <w:rsid w:val="003D77B4"/>
    <w:rsid w:val="003D7F3E"/>
    <w:rsid w:val="003E045A"/>
    <w:rsid w:val="003E0502"/>
    <w:rsid w:val="003E0692"/>
    <w:rsid w:val="003E0794"/>
    <w:rsid w:val="003E0A20"/>
    <w:rsid w:val="003E112F"/>
    <w:rsid w:val="003E1881"/>
    <w:rsid w:val="003E1A89"/>
    <w:rsid w:val="003E1C69"/>
    <w:rsid w:val="003E1E5A"/>
    <w:rsid w:val="003E248D"/>
    <w:rsid w:val="003E2955"/>
    <w:rsid w:val="003E2A49"/>
    <w:rsid w:val="003E36B1"/>
    <w:rsid w:val="003E37E9"/>
    <w:rsid w:val="003E3878"/>
    <w:rsid w:val="003E4162"/>
    <w:rsid w:val="003E41C8"/>
    <w:rsid w:val="003E4E50"/>
    <w:rsid w:val="003E5254"/>
    <w:rsid w:val="003E5521"/>
    <w:rsid w:val="003E58CE"/>
    <w:rsid w:val="003E5B45"/>
    <w:rsid w:val="003E5E25"/>
    <w:rsid w:val="003E5EB9"/>
    <w:rsid w:val="003E6084"/>
    <w:rsid w:val="003E7094"/>
    <w:rsid w:val="003E7368"/>
    <w:rsid w:val="003E79BA"/>
    <w:rsid w:val="003E7BD1"/>
    <w:rsid w:val="003F016A"/>
    <w:rsid w:val="003F035E"/>
    <w:rsid w:val="003F0362"/>
    <w:rsid w:val="003F05B1"/>
    <w:rsid w:val="003F06B3"/>
    <w:rsid w:val="003F0847"/>
    <w:rsid w:val="003F091F"/>
    <w:rsid w:val="003F16A5"/>
    <w:rsid w:val="003F173F"/>
    <w:rsid w:val="003F1B44"/>
    <w:rsid w:val="003F1BE7"/>
    <w:rsid w:val="003F1D91"/>
    <w:rsid w:val="003F20F3"/>
    <w:rsid w:val="003F21CC"/>
    <w:rsid w:val="003F228C"/>
    <w:rsid w:val="003F2513"/>
    <w:rsid w:val="003F25FC"/>
    <w:rsid w:val="003F2765"/>
    <w:rsid w:val="003F29A6"/>
    <w:rsid w:val="003F2E15"/>
    <w:rsid w:val="003F3004"/>
    <w:rsid w:val="003F313E"/>
    <w:rsid w:val="003F34DF"/>
    <w:rsid w:val="003F379F"/>
    <w:rsid w:val="003F3D98"/>
    <w:rsid w:val="003F3DFE"/>
    <w:rsid w:val="003F4171"/>
    <w:rsid w:val="003F420B"/>
    <w:rsid w:val="003F55AC"/>
    <w:rsid w:val="003F573B"/>
    <w:rsid w:val="003F5BC7"/>
    <w:rsid w:val="003F5DDB"/>
    <w:rsid w:val="003F5E79"/>
    <w:rsid w:val="003F5E80"/>
    <w:rsid w:val="003F5F9D"/>
    <w:rsid w:val="003F6524"/>
    <w:rsid w:val="003F7685"/>
    <w:rsid w:val="003F7B3B"/>
    <w:rsid w:val="003F7CBD"/>
    <w:rsid w:val="003F7D3A"/>
    <w:rsid w:val="00400283"/>
    <w:rsid w:val="00400665"/>
    <w:rsid w:val="004008DF"/>
    <w:rsid w:val="00400D80"/>
    <w:rsid w:val="0040196F"/>
    <w:rsid w:val="004021D1"/>
    <w:rsid w:val="00402A6D"/>
    <w:rsid w:val="00402E3E"/>
    <w:rsid w:val="00403474"/>
    <w:rsid w:val="00403626"/>
    <w:rsid w:val="00403691"/>
    <w:rsid w:val="00404D32"/>
    <w:rsid w:val="00404D81"/>
    <w:rsid w:val="00404EB4"/>
    <w:rsid w:val="004051E5"/>
    <w:rsid w:val="004055D4"/>
    <w:rsid w:val="0040587C"/>
    <w:rsid w:val="00405ECE"/>
    <w:rsid w:val="00406CEB"/>
    <w:rsid w:val="004071A9"/>
    <w:rsid w:val="0040722F"/>
    <w:rsid w:val="00407355"/>
    <w:rsid w:val="00407638"/>
    <w:rsid w:val="00407689"/>
    <w:rsid w:val="00407817"/>
    <w:rsid w:val="0041045B"/>
    <w:rsid w:val="00410910"/>
    <w:rsid w:val="00410A10"/>
    <w:rsid w:val="00410A76"/>
    <w:rsid w:val="00410D2E"/>
    <w:rsid w:val="00411117"/>
    <w:rsid w:val="00411366"/>
    <w:rsid w:val="004118C6"/>
    <w:rsid w:val="00411B34"/>
    <w:rsid w:val="00411D0B"/>
    <w:rsid w:val="0041221C"/>
    <w:rsid w:val="00412460"/>
    <w:rsid w:val="00412468"/>
    <w:rsid w:val="00412FAD"/>
    <w:rsid w:val="00413537"/>
    <w:rsid w:val="0041353A"/>
    <w:rsid w:val="00414188"/>
    <w:rsid w:val="00414485"/>
    <w:rsid w:val="004146CB"/>
    <w:rsid w:val="00414B83"/>
    <w:rsid w:val="00414D83"/>
    <w:rsid w:val="00414FAE"/>
    <w:rsid w:val="0041555E"/>
    <w:rsid w:val="004155E2"/>
    <w:rsid w:val="00415C94"/>
    <w:rsid w:val="00416551"/>
    <w:rsid w:val="004167E6"/>
    <w:rsid w:val="00416A9D"/>
    <w:rsid w:val="00416DFD"/>
    <w:rsid w:val="0041712C"/>
    <w:rsid w:val="00417200"/>
    <w:rsid w:val="004174CD"/>
    <w:rsid w:val="004174D2"/>
    <w:rsid w:val="00417640"/>
    <w:rsid w:val="00417788"/>
    <w:rsid w:val="00417BA0"/>
    <w:rsid w:val="004209DF"/>
    <w:rsid w:val="00420A62"/>
    <w:rsid w:val="00420CE4"/>
    <w:rsid w:val="00420ED6"/>
    <w:rsid w:val="00422C20"/>
    <w:rsid w:val="00422DEB"/>
    <w:rsid w:val="004240DB"/>
    <w:rsid w:val="0042436F"/>
    <w:rsid w:val="004245D0"/>
    <w:rsid w:val="00424A04"/>
    <w:rsid w:val="00425841"/>
    <w:rsid w:val="00425CAC"/>
    <w:rsid w:val="00426002"/>
    <w:rsid w:val="00426453"/>
    <w:rsid w:val="00426626"/>
    <w:rsid w:val="0042692E"/>
    <w:rsid w:val="00426983"/>
    <w:rsid w:val="0042701A"/>
    <w:rsid w:val="00427672"/>
    <w:rsid w:val="00427952"/>
    <w:rsid w:val="00427B8E"/>
    <w:rsid w:val="00430444"/>
    <w:rsid w:val="00430A73"/>
    <w:rsid w:val="00430AD3"/>
    <w:rsid w:val="00430FFE"/>
    <w:rsid w:val="00431479"/>
    <w:rsid w:val="00431868"/>
    <w:rsid w:val="00431D4D"/>
    <w:rsid w:val="0043215C"/>
    <w:rsid w:val="00432399"/>
    <w:rsid w:val="004328B4"/>
    <w:rsid w:val="00432D10"/>
    <w:rsid w:val="00432F29"/>
    <w:rsid w:val="0043367F"/>
    <w:rsid w:val="004336A5"/>
    <w:rsid w:val="00433816"/>
    <w:rsid w:val="00433B08"/>
    <w:rsid w:val="00434B29"/>
    <w:rsid w:val="00434BCC"/>
    <w:rsid w:val="004351E8"/>
    <w:rsid w:val="004351F8"/>
    <w:rsid w:val="00435B84"/>
    <w:rsid w:val="00435C38"/>
    <w:rsid w:val="00435CB5"/>
    <w:rsid w:val="00435D05"/>
    <w:rsid w:val="00436AE5"/>
    <w:rsid w:val="00436DB0"/>
    <w:rsid w:val="00437049"/>
    <w:rsid w:val="0043718C"/>
    <w:rsid w:val="00437E17"/>
    <w:rsid w:val="00437E46"/>
    <w:rsid w:val="00437F2C"/>
    <w:rsid w:val="004404F5"/>
    <w:rsid w:val="0044099C"/>
    <w:rsid w:val="00440E3D"/>
    <w:rsid w:val="004410D0"/>
    <w:rsid w:val="004417E1"/>
    <w:rsid w:val="00441CAD"/>
    <w:rsid w:val="00441DC5"/>
    <w:rsid w:val="00441E71"/>
    <w:rsid w:val="004420F1"/>
    <w:rsid w:val="00442791"/>
    <w:rsid w:val="00443557"/>
    <w:rsid w:val="00443C2D"/>
    <w:rsid w:val="00444374"/>
    <w:rsid w:val="00444897"/>
    <w:rsid w:val="00445555"/>
    <w:rsid w:val="0044592C"/>
    <w:rsid w:val="00445DDB"/>
    <w:rsid w:val="00446053"/>
    <w:rsid w:val="00446907"/>
    <w:rsid w:val="00446DEF"/>
    <w:rsid w:val="00446E6B"/>
    <w:rsid w:val="00447350"/>
    <w:rsid w:val="00447591"/>
    <w:rsid w:val="004476A8"/>
    <w:rsid w:val="0045014D"/>
    <w:rsid w:val="00450397"/>
    <w:rsid w:val="0045047C"/>
    <w:rsid w:val="00450491"/>
    <w:rsid w:val="00450CBB"/>
    <w:rsid w:val="00450E2E"/>
    <w:rsid w:val="00450F9D"/>
    <w:rsid w:val="004519AB"/>
    <w:rsid w:val="004519F4"/>
    <w:rsid w:val="00451F11"/>
    <w:rsid w:val="0045217B"/>
    <w:rsid w:val="00452656"/>
    <w:rsid w:val="00452BDA"/>
    <w:rsid w:val="004536F8"/>
    <w:rsid w:val="004543EE"/>
    <w:rsid w:val="00454574"/>
    <w:rsid w:val="0045665E"/>
    <w:rsid w:val="00456678"/>
    <w:rsid w:val="00456CAE"/>
    <w:rsid w:val="00456EE5"/>
    <w:rsid w:val="00457009"/>
    <w:rsid w:val="00457875"/>
    <w:rsid w:val="004617D8"/>
    <w:rsid w:val="00461C2C"/>
    <w:rsid w:val="00461D34"/>
    <w:rsid w:val="00461E92"/>
    <w:rsid w:val="00461EF4"/>
    <w:rsid w:val="0046237A"/>
    <w:rsid w:val="004629AF"/>
    <w:rsid w:val="004629C7"/>
    <w:rsid w:val="00462FE4"/>
    <w:rsid w:val="00464089"/>
    <w:rsid w:val="00464327"/>
    <w:rsid w:val="00464C8C"/>
    <w:rsid w:val="00464CF4"/>
    <w:rsid w:val="00465B36"/>
    <w:rsid w:val="0046676F"/>
    <w:rsid w:val="00466B04"/>
    <w:rsid w:val="00466C7A"/>
    <w:rsid w:val="004670F7"/>
    <w:rsid w:val="00467634"/>
    <w:rsid w:val="00467E9E"/>
    <w:rsid w:val="00467F1B"/>
    <w:rsid w:val="0047019B"/>
    <w:rsid w:val="004703BA"/>
    <w:rsid w:val="00470797"/>
    <w:rsid w:val="004707BF"/>
    <w:rsid w:val="00470B0C"/>
    <w:rsid w:val="00470D2F"/>
    <w:rsid w:val="00471096"/>
    <w:rsid w:val="00471138"/>
    <w:rsid w:val="0047165F"/>
    <w:rsid w:val="004719C5"/>
    <w:rsid w:val="00471E08"/>
    <w:rsid w:val="00472169"/>
    <w:rsid w:val="004721F5"/>
    <w:rsid w:val="00472A17"/>
    <w:rsid w:val="00472BAC"/>
    <w:rsid w:val="0047373F"/>
    <w:rsid w:val="00473756"/>
    <w:rsid w:val="00473C8D"/>
    <w:rsid w:val="004747A0"/>
    <w:rsid w:val="004747B0"/>
    <w:rsid w:val="00474D4A"/>
    <w:rsid w:val="00474E43"/>
    <w:rsid w:val="00475594"/>
    <w:rsid w:val="004761B0"/>
    <w:rsid w:val="00476272"/>
    <w:rsid w:val="0047686F"/>
    <w:rsid w:val="004773DA"/>
    <w:rsid w:val="004774EE"/>
    <w:rsid w:val="004774EF"/>
    <w:rsid w:val="00477589"/>
    <w:rsid w:val="004778D9"/>
    <w:rsid w:val="00477A9D"/>
    <w:rsid w:val="00477FF3"/>
    <w:rsid w:val="00480105"/>
    <w:rsid w:val="00480755"/>
    <w:rsid w:val="0048076F"/>
    <w:rsid w:val="0048088C"/>
    <w:rsid w:val="00480DFD"/>
    <w:rsid w:val="004812FC"/>
    <w:rsid w:val="00481A2C"/>
    <w:rsid w:val="00481C79"/>
    <w:rsid w:val="00481CF8"/>
    <w:rsid w:val="00482115"/>
    <w:rsid w:val="0048240E"/>
    <w:rsid w:val="00482A1E"/>
    <w:rsid w:val="00482F98"/>
    <w:rsid w:val="0048316D"/>
    <w:rsid w:val="004835E8"/>
    <w:rsid w:val="004837C6"/>
    <w:rsid w:val="00483987"/>
    <w:rsid w:val="004843E0"/>
    <w:rsid w:val="00484423"/>
    <w:rsid w:val="00484DED"/>
    <w:rsid w:val="00484EF1"/>
    <w:rsid w:val="00484F6B"/>
    <w:rsid w:val="0048559D"/>
    <w:rsid w:val="00485A70"/>
    <w:rsid w:val="00485FEF"/>
    <w:rsid w:val="00486B30"/>
    <w:rsid w:val="00486B57"/>
    <w:rsid w:val="00486F2E"/>
    <w:rsid w:val="00487099"/>
    <w:rsid w:val="00487214"/>
    <w:rsid w:val="00487512"/>
    <w:rsid w:val="00487697"/>
    <w:rsid w:val="00487CF4"/>
    <w:rsid w:val="00490169"/>
    <w:rsid w:val="004903B3"/>
    <w:rsid w:val="00490896"/>
    <w:rsid w:val="004909EE"/>
    <w:rsid w:val="00490DD4"/>
    <w:rsid w:val="00490F55"/>
    <w:rsid w:val="004922E9"/>
    <w:rsid w:val="004925D5"/>
    <w:rsid w:val="004925FD"/>
    <w:rsid w:val="00492C2D"/>
    <w:rsid w:val="00492E1F"/>
    <w:rsid w:val="00492E4A"/>
    <w:rsid w:val="0049321F"/>
    <w:rsid w:val="00493752"/>
    <w:rsid w:val="00493923"/>
    <w:rsid w:val="004939BC"/>
    <w:rsid w:val="0049424B"/>
    <w:rsid w:val="004944C0"/>
    <w:rsid w:val="00494848"/>
    <w:rsid w:val="00494875"/>
    <w:rsid w:val="00494EAC"/>
    <w:rsid w:val="00495811"/>
    <w:rsid w:val="00496074"/>
    <w:rsid w:val="004960AB"/>
    <w:rsid w:val="00496A54"/>
    <w:rsid w:val="00496B3E"/>
    <w:rsid w:val="00496B4C"/>
    <w:rsid w:val="00496BF2"/>
    <w:rsid w:val="00496FE4"/>
    <w:rsid w:val="004970DE"/>
    <w:rsid w:val="00497119"/>
    <w:rsid w:val="00497C36"/>
    <w:rsid w:val="00497FE5"/>
    <w:rsid w:val="004A0045"/>
    <w:rsid w:val="004A02AF"/>
    <w:rsid w:val="004A02E4"/>
    <w:rsid w:val="004A0A1F"/>
    <w:rsid w:val="004A0A51"/>
    <w:rsid w:val="004A149F"/>
    <w:rsid w:val="004A17B6"/>
    <w:rsid w:val="004A1A2B"/>
    <w:rsid w:val="004A1CF2"/>
    <w:rsid w:val="004A1D07"/>
    <w:rsid w:val="004A2892"/>
    <w:rsid w:val="004A2ACE"/>
    <w:rsid w:val="004A2C35"/>
    <w:rsid w:val="004A345C"/>
    <w:rsid w:val="004A34F1"/>
    <w:rsid w:val="004A35A4"/>
    <w:rsid w:val="004A37CA"/>
    <w:rsid w:val="004A3CFA"/>
    <w:rsid w:val="004A3D87"/>
    <w:rsid w:val="004A3E21"/>
    <w:rsid w:val="004A3FC5"/>
    <w:rsid w:val="004A41EE"/>
    <w:rsid w:val="004A4667"/>
    <w:rsid w:val="004A4BD3"/>
    <w:rsid w:val="004A4D71"/>
    <w:rsid w:val="004A52DC"/>
    <w:rsid w:val="004A5484"/>
    <w:rsid w:val="004A5B6E"/>
    <w:rsid w:val="004A5DC1"/>
    <w:rsid w:val="004A5EC1"/>
    <w:rsid w:val="004A66B4"/>
    <w:rsid w:val="004A6971"/>
    <w:rsid w:val="004A6AE5"/>
    <w:rsid w:val="004A70E8"/>
    <w:rsid w:val="004A762D"/>
    <w:rsid w:val="004A7F09"/>
    <w:rsid w:val="004B13C9"/>
    <w:rsid w:val="004B13E8"/>
    <w:rsid w:val="004B1629"/>
    <w:rsid w:val="004B1709"/>
    <w:rsid w:val="004B18A9"/>
    <w:rsid w:val="004B19D4"/>
    <w:rsid w:val="004B1B59"/>
    <w:rsid w:val="004B1D27"/>
    <w:rsid w:val="004B20C1"/>
    <w:rsid w:val="004B2808"/>
    <w:rsid w:val="004B2835"/>
    <w:rsid w:val="004B2848"/>
    <w:rsid w:val="004B2B83"/>
    <w:rsid w:val="004B33CB"/>
    <w:rsid w:val="004B3891"/>
    <w:rsid w:val="004B3BD7"/>
    <w:rsid w:val="004B3C51"/>
    <w:rsid w:val="004B417B"/>
    <w:rsid w:val="004B45D2"/>
    <w:rsid w:val="004B5430"/>
    <w:rsid w:val="004B6470"/>
    <w:rsid w:val="004B6C7B"/>
    <w:rsid w:val="004B6F14"/>
    <w:rsid w:val="004B7002"/>
    <w:rsid w:val="004B710F"/>
    <w:rsid w:val="004B7C2E"/>
    <w:rsid w:val="004C0899"/>
    <w:rsid w:val="004C09C1"/>
    <w:rsid w:val="004C1013"/>
    <w:rsid w:val="004C10F2"/>
    <w:rsid w:val="004C1181"/>
    <w:rsid w:val="004C11B2"/>
    <w:rsid w:val="004C1994"/>
    <w:rsid w:val="004C274E"/>
    <w:rsid w:val="004C295E"/>
    <w:rsid w:val="004C2A00"/>
    <w:rsid w:val="004C2AD8"/>
    <w:rsid w:val="004C2F83"/>
    <w:rsid w:val="004C32D8"/>
    <w:rsid w:val="004C3E00"/>
    <w:rsid w:val="004C4357"/>
    <w:rsid w:val="004C4A46"/>
    <w:rsid w:val="004C4F8B"/>
    <w:rsid w:val="004C5494"/>
    <w:rsid w:val="004C59C5"/>
    <w:rsid w:val="004C5B2C"/>
    <w:rsid w:val="004C5F59"/>
    <w:rsid w:val="004C6913"/>
    <w:rsid w:val="004C6CE2"/>
    <w:rsid w:val="004C6F80"/>
    <w:rsid w:val="004C75A7"/>
    <w:rsid w:val="004D0087"/>
    <w:rsid w:val="004D031B"/>
    <w:rsid w:val="004D0548"/>
    <w:rsid w:val="004D10A7"/>
    <w:rsid w:val="004D127E"/>
    <w:rsid w:val="004D12E1"/>
    <w:rsid w:val="004D1F57"/>
    <w:rsid w:val="004D203C"/>
    <w:rsid w:val="004D2DB2"/>
    <w:rsid w:val="004D2F61"/>
    <w:rsid w:val="004D3252"/>
    <w:rsid w:val="004D3421"/>
    <w:rsid w:val="004D3D5D"/>
    <w:rsid w:val="004D4AAA"/>
    <w:rsid w:val="004D4F8C"/>
    <w:rsid w:val="004D5451"/>
    <w:rsid w:val="004D58FC"/>
    <w:rsid w:val="004D60D1"/>
    <w:rsid w:val="004D612F"/>
    <w:rsid w:val="004D615F"/>
    <w:rsid w:val="004D693E"/>
    <w:rsid w:val="004D6B86"/>
    <w:rsid w:val="004D7272"/>
    <w:rsid w:val="004D72A9"/>
    <w:rsid w:val="004E0142"/>
    <w:rsid w:val="004E0A17"/>
    <w:rsid w:val="004E0A29"/>
    <w:rsid w:val="004E0B39"/>
    <w:rsid w:val="004E0B5F"/>
    <w:rsid w:val="004E0D4C"/>
    <w:rsid w:val="004E166D"/>
    <w:rsid w:val="004E168A"/>
    <w:rsid w:val="004E1D84"/>
    <w:rsid w:val="004E21DB"/>
    <w:rsid w:val="004E2398"/>
    <w:rsid w:val="004E24A9"/>
    <w:rsid w:val="004E26FB"/>
    <w:rsid w:val="004E2867"/>
    <w:rsid w:val="004E2B38"/>
    <w:rsid w:val="004E31D0"/>
    <w:rsid w:val="004E33C6"/>
    <w:rsid w:val="004E39A5"/>
    <w:rsid w:val="004E3AD6"/>
    <w:rsid w:val="004E3E57"/>
    <w:rsid w:val="004E4567"/>
    <w:rsid w:val="004E464F"/>
    <w:rsid w:val="004E4738"/>
    <w:rsid w:val="004E4984"/>
    <w:rsid w:val="004E49A4"/>
    <w:rsid w:val="004E4E27"/>
    <w:rsid w:val="004E58AD"/>
    <w:rsid w:val="004E61DF"/>
    <w:rsid w:val="004E6551"/>
    <w:rsid w:val="004E6750"/>
    <w:rsid w:val="004E6A58"/>
    <w:rsid w:val="004E6F9B"/>
    <w:rsid w:val="004E72C0"/>
    <w:rsid w:val="004E780D"/>
    <w:rsid w:val="004E7E0C"/>
    <w:rsid w:val="004F046F"/>
    <w:rsid w:val="004F04C4"/>
    <w:rsid w:val="004F060F"/>
    <w:rsid w:val="004F0848"/>
    <w:rsid w:val="004F08A9"/>
    <w:rsid w:val="004F0B5F"/>
    <w:rsid w:val="004F0FEF"/>
    <w:rsid w:val="004F13A2"/>
    <w:rsid w:val="004F1872"/>
    <w:rsid w:val="004F229B"/>
    <w:rsid w:val="004F22B4"/>
    <w:rsid w:val="004F25C3"/>
    <w:rsid w:val="004F29C8"/>
    <w:rsid w:val="004F327E"/>
    <w:rsid w:val="004F34F1"/>
    <w:rsid w:val="004F41E4"/>
    <w:rsid w:val="004F46EB"/>
    <w:rsid w:val="004F47F7"/>
    <w:rsid w:val="004F4888"/>
    <w:rsid w:val="004F5641"/>
    <w:rsid w:val="004F568A"/>
    <w:rsid w:val="004F59F2"/>
    <w:rsid w:val="004F5AD4"/>
    <w:rsid w:val="004F64D1"/>
    <w:rsid w:val="004F6E47"/>
    <w:rsid w:val="004F6FDA"/>
    <w:rsid w:val="004F77BD"/>
    <w:rsid w:val="004F7C03"/>
    <w:rsid w:val="005000F6"/>
    <w:rsid w:val="00500117"/>
    <w:rsid w:val="0050066F"/>
    <w:rsid w:val="00500C98"/>
    <w:rsid w:val="00501DF3"/>
    <w:rsid w:val="00501FCA"/>
    <w:rsid w:val="0050203C"/>
    <w:rsid w:val="00502881"/>
    <w:rsid w:val="00502F71"/>
    <w:rsid w:val="0050304E"/>
    <w:rsid w:val="00503359"/>
    <w:rsid w:val="00503DF7"/>
    <w:rsid w:val="00503E4C"/>
    <w:rsid w:val="005048BF"/>
    <w:rsid w:val="00504F88"/>
    <w:rsid w:val="005051DE"/>
    <w:rsid w:val="005055E7"/>
    <w:rsid w:val="00505985"/>
    <w:rsid w:val="00505A00"/>
    <w:rsid w:val="00505C1F"/>
    <w:rsid w:val="00505CB9"/>
    <w:rsid w:val="0050660B"/>
    <w:rsid w:val="00506652"/>
    <w:rsid w:val="00506894"/>
    <w:rsid w:val="0050759B"/>
    <w:rsid w:val="005079FA"/>
    <w:rsid w:val="00510719"/>
    <w:rsid w:val="00510973"/>
    <w:rsid w:val="00510C05"/>
    <w:rsid w:val="005111C7"/>
    <w:rsid w:val="0051210F"/>
    <w:rsid w:val="00512BDE"/>
    <w:rsid w:val="00512DD7"/>
    <w:rsid w:val="0051348E"/>
    <w:rsid w:val="00513603"/>
    <w:rsid w:val="00513B40"/>
    <w:rsid w:val="00513CE0"/>
    <w:rsid w:val="00513F19"/>
    <w:rsid w:val="005140BC"/>
    <w:rsid w:val="00514130"/>
    <w:rsid w:val="005148AC"/>
    <w:rsid w:val="00514904"/>
    <w:rsid w:val="00514A95"/>
    <w:rsid w:val="00514E93"/>
    <w:rsid w:val="00514F56"/>
    <w:rsid w:val="00515112"/>
    <w:rsid w:val="00515702"/>
    <w:rsid w:val="00515843"/>
    <w:rsid w:val="005167C0"/>
    <w:rsid w:val="00516852"/>
    <w:rsid w:val="00516ED0"/>
    <w:rsid w:val="00516ED6"/>
    <w:rsid w:val="00517B48"/>
    <w:rsid w:val="00517F59"/>
    <w:rsid w:val="00520A24"/>
    <w:rsid w:val="00520B61"/>
    <w:rsid w:val="00520EFE"/>
    <w:rsid w:val="00520FDD"/>
    <w:rsid w:val="0052109F"/>
    <w:rsid w:val="00521465"/>
    <w:rsid w:val="005217BF"/>
    <w:rsid w:val="005220EA"/>
    <w:rsid w:val="005229B2"/>
    <w:rsid w:val="00523CE7"/>
    <w:rsid w:val="00523EDC"/>
    <w:rsid w:val="0052464F"/>
    <w:rsid w:val="005249BA"/>
    <w:rsid w:val="00524A86"/>
    <w:rsid w:val="00524FC2"/>
    <w:rsid w:val="00525055"/>
    <w:rsid w:val="005257F5"/>
    <w:rsid w:val="005258CE"/>
    <w:rsid w:val="005259C7"/>
    <w:rsid w:val="00526A80"/>
    <w:rsid w:val="005270D1"/>
    <w:rsid w:val="005272C3"/>
    <w:rsid w:val="00527497"/>
    <w:rsid w:val="00527503"/>
    <w:rsid w:val="00527B72"/>
    <w:rsid w:val="0053000B"/>
    <w:rsid w:val="0053044C"/>
    <w:rsid w:val="00530631"/>
    <w:rsid w:val="005306AD"/>
    <w:rsid w:val="00530C58"/>
    <w:rsid w:val="005310E3"/>
    <w:rsid w:val="0053149F"/>
    <w:rsid w:val="005316BD"/>
    <w:rsid w:val="00531924"/>
    <w:rsid w:val="005319DD"/>
    <w:rsid w:val="00531BD9"/>
    <w:rsid w:val="00532137"/>
    <w:rsid w:val="00532596"/>
    <w:rsid w:val="005329C4"/>
    <w:rsid w:val="0053301C"/>
    <w:rsid w:val="005334D6"/>
    <w:rsid w:val="005335BB"/>
    <w:rsid w:val="005335DD"/>
    <w:rsid w:val="0053361C"/>
    <w:rsid w:val="005338DA"/>
    <w:rsid w:val="00533CF9"/>
    <w:rsid w:val="00533EF4"/>
    <w:rsid w:val="005349DE"/>
    <w:rsid w:val="00534CBC"/>
    <w:rsid w:val="00534D84"/>
    <w:rsid w:val="00534E53"/>
    <w:rsid w:val="00534E86"/>
    <w:rsid w:val="005352D6"/>
    <w:rsid w:val="005355B6"/>
    <w:rsid w:val="00535A82"/>
    <w:rsid w:val="00535CA4"/>
    <w:rsid w:val="00535FBF"/>
    <w:rsid w:val="005364C5"/>
    <w:rsid w:val="00536755"/>
    <w:rsid w:val="00536DF5"/>
    <w:rsid w:val="0053763B"/>
    <w:rsid w:val="0053791F"/>
    <w:rsid w:val="00537FE2"/>
    <w:rsid w:val="00540D53"/>
    <w:rsid w:val="00540DDF"/>
    <w:rsid w:val="00541356"/>
    <w:rsid w:val="00541BF2"/>
    <w:rsid w:val="00541C0F"/>
    <w:rsid w:val="00541CA1"/>
    <w:rsid w:val="00542A68"/>
    <w:rsid w:val="00542DBA"/>
    <w:rsid w:val="00542FA8"/>
    <w:rsid w:val="00542FB5"/>
    <w:rsid w:val="005438D2"/>
    <w:rsid w:val="00543B7F"/>
    <w:rsid w:val="00543E65"/>
    <w:rsid w:val="005444B0"/>
    <w:rsid w:val="0054498E"/>
    <w:rsid w:val="00544F80"/>
    <w:rsid w:val="005462B2"/>
    <w:rsid w:val="00546A66"/>
    <w:rsid w:val="00546CCD"/>
    <w:rsid w:val="00546F34"/>
    <w:rsid w:val="00547066"/>
    <w:rsid w:val="005477C4"/>
    <w:rsid w:val="00547D3E"/>
    <w:rsid w:val="005503FB"/>
    <w:rsid w:val="00550503"/>
    <w:rsid w:val="0055061A"/>
    <w:rsid w:val="00550843"/>
    <w:rsid w:val="00550A63"/>
    <w:rsid w:val="00550CB8"/>
    <w:rsid w:val="005518CD"/>
    <w:rsid w:val="00551A51"/>
    <w:rsid w:val="00551F7C"/>
    <w:rsid w:val="0055242C"/>
    <w:rsid w:val="00552DAC"/>
    <w:rsid w:val="00553FFF"/>
    <w:rsid w:val="00554EA2"/>
    <w:rsid w:val="005550BE"/>
    <w:rsid w:val="00555B8F"/>
    <w:rsid w:val="00555CE4"/>
    <w:rsid w:val="00556773"/>
    <w:rsid w:val="005578B2"/>
    <w:rsid w:val="00557982"/>
    <w:rsid w:val="00557C1B"/>
    <w:rsid w:val="00557C79"/>
    <w:rsid w:val="00560456"/>
    <w:rsid w:val="00560BBC"/>
    <w:rsid w:val="00560C49"/>
    <w:rsid w:val="00560E64"/>
    <w:rsid w:val="0056105D"/>
    <w:rsid w:val="00561430"/>
    <w:rsid w:val="0056198B"/>
    <w:rsid w:val="0056198C"/>
    <w:rsid w:val="00561CFF"/>
    <w:rsid w:val="00561D3C"/>
    <w:rsid w:val="005622A4"/>
    <w:rsid w:val="005628AF"/>
    <w:rsid w:val="00562ED1"/>
    <w:rsid w:val="00562F39"/>
    <w:rsid w:val="0056306E"/>
    <w:rsid w:val="005632CA"/>
    <w:rsid w:val="005634B9"/>
    <w:rsid w:val="00563ACD"/>
    <w:rsid w:val="00564384"/>
    <w:rsid w:val="00564763"/>
    <w:rsid w:val="00564B91"/>
    <w:rsid w:val="00565E13"/>
    <w:rsid w:val="00566315"/>
    <w:rsid w:val="005668A7"/>
    <w:rsid w:val="005669CA"/>
    <w:rsid w:val="00567A42"/>
    <w:rsid w:val="00567AB1"/>
    <w:rsid w:val="00567CB0"/>
    <w:rsid w:val="00567D0A"/>
    <w:rsid w:val="00567D5F"/>
    <w:rsid w:val="0057073F"/>
    <w:rsid w:val="00570BAF"/>
    <w:rsid w:val="00570D43"/>
    <w:rsid w:val="0057116D"/>
    <w:rsid w:val="00571215"/>
    <w:rsid w:val="0057151D"/>
    <w:rsid w:val="00571750"/>
    <w:rsid w:val="0057179B"/>
    <w:rsid w:val="00571A6A"/>
    <w:rsid w:val="00571BD1"/>
    <w:rsid w:val="005720FE"/>
    <w:rsid w:val="005724AF"/>
    <w:rsid w:val="00572695"/>
    <w:rsid w:val="005727B8"/>
    <w:rsid w:val="00572C26"/>
    <w:rsid w:val="00572D1B"/>
    <w:rsid w:val="0057307A"/>
    <w:rsid w:val="0057399B"/>
    <w:rsid w:val="00573ECE"/>
    <w:rsid w:val="00574472"/>
    <w:rsid w:val="005744A9"/>
    <w:rsid w:val="00574BCE"/>
    <w:rsid w:val="005752C9"/>
    <w:rsid w:val="00575614"/>
    <w:rsid w:val="00575AA5"/>
    <w:rsid w:val="00575D7A"/>
    <w:rsid w:val="005767F5"/>
    <w:rsid w:val="00576980"/>
    <w:rsid w:val="00576BFA"/>
    <w:rsid w:val="00576DB4"/>
    <w:rsid w:val="00576E79"/>
    <w:rsid w:val="00577211"/>
    <w:rsid w:val="00577566"/>
    <w:rsid w:val="005777D9"/>
    <w:rsid w:val="0057798B"/>
    <w:rsid w:val="00577EF2"/>
    <w:rsid w:val="0058007F"/>
    <w:rsid w:val="005804D4"/>
    <w:rsid w:val="0058060A"/>
    <w:rsid w:val="00580769"/>
    <w:rsid w:val="00580AC3"/>
    <w:rsid w:val="00581533"/>
    <w:rsid w:val="0058166B"/>
    <w:rsid w:val="005816A9"/>
    <w:rsid w:val="005816BA"/>
    <w:rsid w:val="00581867"/>
    <w:rsid w:val="00581E78"/>
    <w:rsid w:val="00581E83"/>
    <w:rsid w:val="00582265"/>
    <w:rsid w:val="00582294"/>
    <w:rsid w:val="0058230F"/>
    <w:rsid w:val="00582512"/>
    <w:rsid w:val="0058368F"/>
    <w:rsid w:val="0058388E"/>
    <w:rsid w:val="00583A01"/>
    <w:rsid w:val="00583EEF"/>
    <w:rsid w:val="00585815"/>
    <w:rsid w:val="0058597E"/>
    <w:rsid w:val="00585EB8"/>
    <w:rsid w:val="00585FB8"/>
    <w:rsid w:val="00586253"/>
    <w:rsid w:val="00586335"/>
    <w:rsid w:val="00586396"/>
    <w:rsid w:val="00586CD6"/>
    <w:rsid w:val="005875F2"/>
    <w:rsid w:val="00590042"/>
    <w:rsid w:val="00590141"/>
    <w:rsid w:val="00590244"/>
    <w:rsid w:val="00590C3A"/>
    <w:rsid w:val="005913DC"/>
    <w:rsid w:val="0059148E"/>
    <w:rsid w:val="00591AA4"/>
    <w:rsid w:val="00591C8C"/>
    <w:rsid w:val="005920AD"/>
    <w:rsid w:val="005921E3"/>
    <w:rsid w:val="005922D7"/>
    <w:rsid w:val="005925D3"/>
    <w:rsid w:val="005929E2"/>
    <w:rsid w:val="00592CB4"/>
    <w:rsid w:val="00592CC0"/>
    <w:rsid w:val="00592DB8"/>
    <w:rsid w:val="005933E5"/>
    <w:rsid w:val="005937B1"/>
    <w:rsid w:val="0059406B"/>
    <w:rsid w:val="0059450C"/>
    <w:rsid w:val="00594654"/>
    <w:rsid w:val="00595412"/>
    <w:rsid w:val="00595644"/>
    <w:rsid w:val="00595C4A"/>
    <w:rsid w:val="005961B7"/>
    <w:rsid w:val="005963E2"/>
    <w:rsid w:val="005967A3"/>
    <w:rsid w:val="005971EB"/>
    <w:rsid w:val="005977D0"/>
    <w:rsid w:val="00597D31"/>
    <w:rsid w:val="00597DE0"/>
    <w:rsid w:val="005A0475"/>
    <w:rsid w:val="005A0B9C"/>
    <w:rsid w:val="005A109A"/>
    <w:rsid w:val="005A1173"/>
    <w:rsid w:val="005A1B7F"/>
    <w:rsid w:val="005A23A0"/>
    <w:rsid w:val="005A23DC"/>
    <w:rsid w:val="005A2731"/>
    <w:rsid w:val="005A2921"/>
    <w:rsid w:val="005A29AC"/>
    <w:rsid w:val="005A35B4"/>
    <w:rsid w:val="005A3B1F"/>
    <w:rsid w:val="005A4375"/>
    <w:rsid w:val="005A4440"/>
    <w:rsid w:val="005A4829"/>
    <w:rsid w:val="005A4CE9"/>
    <w:rsid w:val="005A4D48"/>
    <w:rsid w:val="005A4DF2"/>
    <w:rsid w:val="005A4EA9"/>
    <w:rsid w:val="005A542C"/>
    <w:rsid w:val="005A57BA"/>
    <w:rsid w:val="005A5AC2"/>
    <w:rsid w:val="005A5D2A"/>
    <w:rsid w:val="005A63C6"/>
    <w:rsid w:val="005A6849"/>
    <w:rsid w:val="005A6A53"/>
    <w:rsid w:val="005A6D32"/>
    <w:rsid w:val="005B009E"/>
    <w:rsid w:val="005B0874"/>
    <w:rsid w:val="005B08C6"/>
    <w:rsid w:val="005B1C04"/>
    <w:rsid w:val="005B1E0D"/>
    <w:rsid w:val="005B1EFB"/>
    <w:rsid w:val="005B2C41"/>
    <w:rsid w:val="005B2D48"/>
    <w:rsid w:val="005B2D5E"/>
    <w:rsid w:val="005B3658"/>
    <w:rsid w:val="005B36DA"/>
    <w:rsid w:val="005B37D8"/>
    <w:rsid w:val="005B3EA4"/>
    <w:rsid w:val="005B4D73"/>
    <w:rsid w:val="005B4EF2"/>
    <w:rsid w:val="005B56A0"/>
    <w:rsid w:val="005B56E2"/>
    <w:rsid w:val="005B59E8"/>
    <w:rsid w:val="005B6127"/>
    <w:rsid w:val="005B63C5"/>
    <w:rsid w:val="005B6465"/>
    <w:rsid w:val="005B65A8"/>
    <w:rsid w:val="005B6707"/>
    <w:rsid w:val="005B686B"/>
    <w:rsid w:val="005B6A0D"/>
    <w:rsid w:val="005B6B23"/>
    <w:rsid w:val="005B6EA3"/>
    <w:rsid w:val="005B7D04"/>
    <w:rsid w:val="005C03F0"/>
    <w:rsid w:val="005C082D"/>
    <w:rsid w:val="005C089C"/>
    <w:rsid w:val="005C08B1"/>
    <w:rsid w:val="005C0909"/>
    <w:rsid w:val="005C154D"/>
    <w:rsid w:val="005C1794"/>
    <w:rsid w:val="005C1B4B"/>
    <w:rsid w:val="005C2034"/>
    <w:rsid w:val="005C20D5"/>
    <w:rsid w:val="005C249C"/>
    <w:rsid w:val="005C252F"/>
    <w:rsid w:val="005C2D1C"/>
    <w:rsid w:val="005C2F7E"/>
    <w:rsid w:val="005C3086"/>
    <w:rsid w:val="005C3245"/>
    <w:rsid w:val="005C3F26"/>
    <w:rsid w:val="005C401F"/>
    <w:rsid w:val="005C434D"/>
    <w:rsid w:val="005C44BA"/>
    <w:rsid w:val="005C45D4"/>
    <w:rsid w:val="005C4697"/>
    <w:rsid w:val="005C4809"/>
    <w:rsid w:val="005C48E2"/>
    <w:rsid w:val="005C4B80"/>
    <w:rsid w:val="005C53F0"/>
    <w:rsid w:val="005C5665"/>
    <w:rsid w:val="005C56B7"/>
    <w:rsid w:val="005C5AE9"/>
    <w:rsid w:val="005C5E79"/>
    <w:rsid w:val="005C61FA"/>
    <w:rsid w:val="005C658C"/>
    <w:rsid w:val="005C6ED2"/>
    <w:rsid w:val="005C7EDA"/>
    <w:rsid w:val="005D029F"/>
    <w:rsid w:val="005D04DD"/>
    <w:rsid w:val="005D0C97"/>
    <w:rsid w:val="005D1715"/>
    <w:rsid w:val="005D1795"/>
    <w:rsid w:val="005D1A39"/>
    <w:rsid w:val="005D1E84"/>
    <w:rsid w:val="005D1EAD"/>
    <w:rsid w:val="005D1F0C"/>
    <w:rsid w:val="005D2622"/>
    <w:rsid w:val="005D2685"/>
    <w:rsid w:val="005D2A71"/>
    <w:rsid w:val="005D2DFF"/>
    <w:rsid w:val="005D3313"/>
    <w:rsid w:val="005D3404"/>
    <w:rsid w:val="005D3448"/>
    <w:rsid w:val="005D38A2"/>
    <w:rsid w:val="005D3ABF"/>
    <w:rsid w:val="005D3CB0"/>
    <w:rsid w:val="005D3DA5"/>
    <w:rsid w:val="005D43C4"/>
    <w:rsid w:val="005D470A"/>
    <w:rsid w:val="005D48D0"/>
    <w:rsid w:val="005D4970"/>
    <w:rsid w:val="005D4CAB"/>
    <w:rsid w:val="005D53BA"/>
    <w:rsid w:val="005D53E1"/>
    <w:rsid w:val="005D560A"/>
    <w:rsid w:val="005D5925"/>
    <w:rsid w:val="005D6CD0"/>
    <w:rsid w:val="005D6EB3"/>
    <w:rsid w:val="005D7C3F"/>
    <w:rsid w:val="005D7C70"/>
    <w:rsid w:val="005D7D72"/>
    <w:rsid w:val="005D7E6D"/>
    <w:rsid w:val="005E0F00"/>
    <w:rsid w:val="005E131E"/>
    <w:rsid w:val="005E15C4"/>
    <w:rsid w:val="005E1D0F"/>
    <w:rsid w:val="005E1D3C"/>
    <w:rsid w:val="005E2C21"/>
    <w:rsid w:val="005E3397"/>
    <w:rsid w:val="005E34B2"/>
    <w:rsid w:val="005E3CE9"/>
    <w:rsid w:val="005E3DBD"/>
    <w:rsid w:val="005E4055"/>
    <w:rsid w:val="005E463C"/>
    <w:rsid w:val="005E48E5"/>
    <w:rsid w:val="005E4D8A"/>
    <w:rsid w:val="005E51FD"/>
    <w:rsid w:val="005E57D1"/>
    <w:rsid w:val="005E5E75"/>
    <w:rsid w:val="005E691B"/>
    <w:rsid w:val="005E6BE9"/>
    <w:rsid w:val="005E6E94"/>
    <w:rsid w:val="005E6FC5"/>
    <w:rsid w:val="005E7819"/>
    <w:rsid w:val="005E795D"/>
    <w:rsid w:val="005E7A3E"/>
    <w:rsid w:val="005E7F63"/>
    <w:rsid w:val="005F0792"/>
    <w:rsid w:val="005F11FA"/>
    <w:rsid w:val="005F1C46"/>
    <w:rsid w:val="005F206F"/>
    <w:rsid w:val="005F2686"/>
    <w:rsid w:val="005F28BB"/>
    <w:rsid w:val="005F2C4E"/>
    <w:rsid w:val="005F2EE5"/>
    <w:rsid w:val="005F37CB"/>
    <w:rsid w:val="005F3DE5"/>
    <w:rsid w:val="005F42BF"/>
    <w:rsid w:val="005F432B"/>
    <w:rsid w:val="005F47FF"/>
    <w:rsid w:val="005F4DEA"/>
    <w:rsid w:val="005F50A1"/>
    <w:rsid w:val="005F5485"/>
    <w:rsid w:val="005F55A7"/>
    <w:rsid w:val="005F5BD6"/>
    <w:rsid w:val="005F5F30"/>
    <w:rsid w:val="005F6022"/>
    <w:rsid w:val="005F620C"/>
    <w:rsid w:val="005F6347"/>
    <w:rsid w:val="005F6523"/>
    <w:rsid w:val="005F737D"/>
    <w:rsid w:val="005F7C8F"/>
    <w:rsid w:val="005F7F73"/>
    <w:rsid w:val="006002FA"/>
    <w:rsid w:val="00600417"/>
    <w:rsid w:val="00600463"/>
    <w:rsid w:val="00600858"/>
    <w:rsid w:val="00600FDF"/>
    <w:rsid w:val="00601224"/>
    <w:rsid w:val="006012F3"/>
    <w:rsid w:val="0060201D"/>
    <w:rsid w:val="006024EA"/>
    <w:rsid w:val="00602869"/>
    <w:rsid w:val="006029A6"/>
    <w:rsid w:val="006034F2"/>
    <w:rsid w:val="00603791"/>
    <w:rsid w:val="00603DB6"/>
    <w:rsid w:val="0060467E"/>
    <w:rsid w:val="00604C2B"/>
    <w:rsid w:val="00604EE8"/>
    <w:rsid w:val="006050B8"/>
    <w:rsid w:val="00605152"/>
    <w:rsid w:val="0060525C"/>
    <w:rsid w:val="00606BC4"/>
    <w:rsid w:val="00606BEE"/>
    <w:rsid w:val="0060767D"/>
    <w:rsid w:val="006076B3"/>
    <w:rsid w:val="00607CD0"/>
    <w:rsid w:val="00607E8E"/>
    <w:rsid w:val="00610129"/>
    <w:rsid w:val="0061043D"/>
    <w:rsid w:val="006105DD"/>
    <w:rsid w:val="006111AB"/>
    <w:rsid w:val="006112D9"/>
    <w:rsid w:val="00611996"/>
    <w:rsid w:val="00611C85"/>
    <w:rsid w:val="006125CD"/>
    <w:rsid w:val="00613007"/>
    <w:rsid w:val="0061312B"/>
    <w:rsid w:val="0061347E"/>
    <w:rsid w:val="00613531"/>
    <w:rsid w:val="00613896"/>
    <w:rsid w:val="00613968"/>
    <w:rsid w:val="00613BA1"/>
    <w:rsid w:val="00613E97"/>
    <w:rsid w:val="0061434B"/>
    <w:rsid w:val="006146D4"/>
    <w:rsid w:val="006147D1"/>
    <w:rsid w:val="0061535D"/>
    <w:rsid w:val="00615701"/>
    <w:rsid w:val="0061593B"/>
    <w:rsid w:val="00615A2B"/>
    <w:rsid w:val="00615A9B"/>
    <w:rsid w:val="00615DDE"/>
    <w:rsid w:val="00615EA6"/>
    <w:rsid w:val="00616874"/>
    <w:rsid w:val="006168C0"/>
    <w:rsid w:val="006169DA"/>
    <w:rsid w:val="00616B9A"/>
    <w:rsid w:val="00616D20"/>
    <w:rsid w:val="0061747E"/>
    <w:rsid w:val="00617A6B"/>
    <w:rsid w:val="00617ADF"/>
    <w:rsid w:val="00620537"/>
    <w:rsid w:val="00620959"/>
    <w:rsid w:val="006215FF"/>
    <w:rsid w:val="006218A3"/>
    <w:rsid w:val="00621C67"/>
    <w:rsid w:val="0062248E"/>
    <w:rsid w:val="00622602"/>
    <w:rsid w:val="00622744"/>
    <w:rsid w:val="00622B0A"/>
    <w:rsid w:val="00622BF9"/>
    <w:rsid w:val="00622E65"/>
    <w:rsid w:val="00623477"/>
    <w:rsid w:val="0062387F"/>
    <w:rsid w:val="006243F3"/>
    <w:rsid w:val="006244C2"/>
    <w:rsid w:val="006247B2"/>
    <w:rsid w:val="006248B9"/>
    <w:rsid w:val="006258CA"/>
    <w:rsid w:val="00625AB8"/>
    <w:rsid w:val="00625CF8"/>
    <w:rsid w:val="0062710A"/>
    <w:rsid w:val="00627120"/>
    <w:rsid w:val="00627F3F"/>
    <w:rsid w:val="00630241"/>
    <w:rsid w:val="00630350"/>
    <w:rsid w:val="00630448"/>
    <w:rsid w:val="006306B9"/>
    <w:rsid w:val="006307FF"/>
    <w:rsid w:val="00630878"/>
    <w:rsid w:val="00630DD9"/>
    <w:rsid w:val="006313A6"/>
    <w:rsid w:val="00631A42"/>
    <w:rsid w:val="00632080"/>
    <w:rsid w:val="0063242E"/>
    <w:rsid w:val="006324C9"/>
    <w:rsid w:val="006328B8"/>
    <w:rsid w:val="00632940"/>
    <w:rsid w:val="0063317F"/>
    <w:rsid w:val="00633367"/>
    <w:rsid w:val="006335D5"/>
    <w:rsid w:val="006336DD"/>
    <w:rsid w:val="00633BAF"/>
    <w:rsid w:val="00633BDA"/>
    <w:rsid w:val="00633D8D"/>
    <w:rsid w:val="006340E5"/>
    <w:rsid w:val="00634436"/>
    <w:rsid w:val="006344D7"/>
    <w:rsid w:val="0063505F"/>
    <w:rsid w:val="00635E06"/>
    <w:rsid w:val="00636BAD"/>
    <w:rsid w:val="00637342"/>
    <w:rsid w:val="00637438"/>
    <w:rsid w:val="00637A40"/>
    <w:rsid w:val="006402B6"/>
    <w:rsid w:val="006404D4"/>
    <w:rsid w:val="00640D3B"/>
    <w:rsid w:val="00640F20"/>
    <w:rsid w:val="00641232"/>
    <w:rsid w:val="00641876"/>
    <w:rsid w:val="0064300A"/>
    <w:rsid w:val="006432AF"/>
    <w:rsid w:val="00643C11"/>
    <w:rsid w:val="00643C48"/>
    <w:rsid w:val="00643E81"/>
    <w:rsid w:val="00644124"/>
    <w:rsid w:val="006441B4"/>
    <w:rsid w:val="006445D5"/>
    <w:rsid w:val="00645290"/>
    <w:rsid w:val="006454B1"/>
    <w:rsid w:val="00645A0C"/>
    <w:rsid w:val="00645FE2"/>
    <w:rsid w:val="006462B5"/>
    <w:rsid w:val="00647C80"/>
    <w:rsid w:val="006500B2"/>
    <w:rsid w:val="00650DAC"/>
    <w:rsid w:val="00650DB6"/>
    <w:rsid w:val="00650EA0"/>
    <w:rsid w:val="00651795"/>
    <w:rsid w:val="00651AF3"/>
    <w:rsid w:val="00651CC1"/>
    <w:rsid w:val="00652BE8"/>
    <w:rsid w:val="00652C47"/>
    <w:rsid w:val="00652F21"/>
    <w:rsid w:val="00652FC4"/>
    <w:rsid w:val="00653444"/>
    <w:rsid w:val="006546A0"/>
    <w:rsid w:val="00654737"/>
    <w:rsid w:val="0065473B"/>
    <w:rsid w:val="00654EDC"/>
    <w:rsid w:val="006552ED"/>
    <w:rsid w:val="00655874"/>
    <w:rsid w:val="00655F57"/>
    <w:rsid w:val="00655FCD"/>
    <w:rsid w:val="006563EC"/>
    <w:rsid w:val="006569D5"/>
    <w:rsid w:val="00656A0B"/>
    <w:rsid w:val="00656C25"/>
    <w:rsid w:val="006571AF"/>
    <w:rsid w:val="0065799A"/>
    <w:rsid w:val="00657F32"/>
    <w:rsid w:val="00660150"/>
    <w:rsid w:val="006602A5"/>
    <w:rsid w:val="00660A23"/>
    <w:rsid w:val="00661270"/>
    <w:rsid w:val="00661C12"/>
    <w:rsid w:val="0066213B"/>
    <w:rsid w:val="006627FD"/>
    <w:rsid w:val="00663D35"/>
    <w:rsid w:val="00664681"/>
    <w:rsid w:val="00664F51"/>
    <w:rsid w:val="00665067"/>
    <w:rsid w:val="006650EF"/>
    <w:rsid w:val="0066543C"/>
    <w:rsid w:val="0066558E"/>
    <w:rsid w:val="0066562E"/>
    <w:rsid w:val="00666365"/>
    <w:rsid w:val="006664E5"/>
    <w:rsid w:val="006666ED"/>
    <w:rsid w:val="00666DDB"/>
    <w:rsid w:val="00666EFB"/>
    <w:rsid w:val="006672EB"/>
    <w:rsid w:val="00667639"/>
    <w:rsid w:val="00667763"/>
    <w:rsid w:val="006678FD"/>
    <w:rsid w:val="00667D70"/>
    <w:rsid w:val="00670159"/>
    <w:rsid w:val="006703C1"/>
    <w:rsid w:val="00670CBA"/>
    <w:rsid w:val="0067122E"/>
    <w:rsid w:val="00671439"/>
    <w:rsid w:val="00671555"/>
    <w:rsid w:val="00671780"/>
    <w:rsid w:val="00671AE7"/>
    <w:rsid w:val="00671B9A"/>
    <w:rsid w:val="00672498"/>
    <w:rsid w:val="00672542"/>
    <w:rsid w:val="00672CDE"/>
    <w:rsid w:val="00672E67"/>
    <w:rsid w:val="006730DB"/>
    <w:rsid w:val="00673183"/>
    <w:rsid w:val="006736BF"/>
    <w:rsid w:val="00674240"/>
    <w:rsid w:val="00674451"/>
    <w:rsid w:val="00674A2C"/>
    <w:rsid w:val="00676214"/>
    <w:rsid w:val="00676A29"/>
    <w:rsid w:val="00676D64"/>
    <w:rsid w:val="006772C3"/>
    <w:rsid w:val="00677355"/>
    <w:rsid w:val="00677D0C"/>
    <w:rsid w:val="00680038"/>
    <w:rsid w:val="00680DED"/>
    <w:rsid w:val="00681238"/>
    <w:rsid w:val="006813A1"/>
    <w:rsid w:val="0068169B"/>
    <w:rsid w:val="00681801"/>
    <w:rsid w:val="006818BE"/>
    <w:rsid w:val="00681BF6"/>
    <w:rsid w:val="00681F9A"/>
    <w:rsid w:val="006820E8"/>
    <w:rsid w:val="006825AE"/>
    <w:rsid w:val="00682A1F"/>
    <w:rsid w:val="006835FB"/>
    <w:rsid w:val="00683833"/>
    <w:rsid w:val="00683BFF"/>
    <w:rsid w:val="0068412B"/>
    <w:rsid w:val="00684538"/>
    <w:rsid w:val="006845D9"/>
    <w:rsid w:val="00684B0B"/>
    <w:rsid w:val="00684C19"/>
    <w:rsid w:val="00684C26"/>
    <w:rsid w:val="0068586E"/>
    <w:rsid w:val="006860C2"/>
    <w:rsid w:val="00686187"/>
    <w:rsid w:val="006867DE"/>
    <w:rsid w:val="00686D04"/>
    <w:rsid w:val="00686D7B"/>
    <w:rsid w:val="00686EA0"/>
    <w:rsid w:val="006878A7"/>
    <w:rsid w:val="00687A15"/>
    <w:rsid w:val="00687F67"/>
    <w:rsid w:val="006906F0"/>
    <w:rsid w:val="00690FA9"/>
    <w:rsid w:val="0069101A"/>
    <w:rsid w:val="006914E6"/>
    <w:rsid w:val="006917EB"/>
    <w:rsid w:val="00692E73"/>
    <w:rsid w:val="00693945"/>
    <w:rsid w:val="00693F53"/>
    <w:rsid w:val="006945EE"/>
    <w:rsid w:val="006946E8"/>
    <w:rsid w:val="00694AFF"/>
    <w:rsid w:val="00694C9B"/>
    <w:rsid w:val="00695591"/>
    <w:rsid w:val="0069598F"/>
    <w:rsid w:val="00695A66"/>
    <w:rsid w:val="006961C9"/>
    <w:rsid w:val="00696B2C"/>
    <w:rsid w:val="00696D2E"/>
    <w:rsid w:val="00696E44"/>
    <w:rsid w:val="00697044"/>
    <w:rsid w:val="00697442"/>
    <w:rsid w:val="0069755A"/>
    <w:rsid w:val="00697608"/>
    <w:rsid w:val="00697AC6"/>
    <w:rsid w:val="00697D7B"/>
    <w:rsid w:val="006A01C0"/>
    <w:rsid w:val="006A02D4"/>
    <w:rsid w:val="006A0377"/>
    <w:rsid w:val="006A06B0"/>
    <w:rsid w:val="006A14F9"/>
    <w:rsid w:val="006A17CB"/>
    <w:rsid w:val="006A1B0E"/>
    <w:rsid w:val="006A3B9D"/>
    <w:rsid w:val="006A4120"/>
    <w:rsid w:val="006A4926"/>
    <w:rsid w:val="006A50F0"/>
    <w:rsid w:val="006A6656"/>
    <w:rsid w:val="006A6848"/>
    <w:rsid w:val="006A69B5"/>
    <w:rsid w:val="006A6DFA"/>
    <w:rsid w:val="006A7D74"/>
    <w:rsid w:val="006B0094"/>
    <w:rsid w:val="006B015B"/>
    <w:rsid w:val="006B0614"/>
    <w:rsid w:val="006B06E2"/>
    <w:rsid w:val="006B07BE"/>
    <w:rsid w:val="006B0B71"/>
    <w:rsid w:val="006B0CC0"/>
    <w:rsid w:val="006B1FFA"/>
    <w:rsid w:val="006B245E"/>
    <w:rsid w:val="006B2561"/>
    <w:rsid w:val="006B276B"/>
    <w:rsid w:val="006B2BB1"/>
    <w:rsid w:val="006B2FBE"/>
    <w:rsid w:val="006B3A6B"/>
    <w:rsid w:val="006B3EC8"/>
    <w:rsid w:val="006B4277"/>
    <w:rsid w:val="006B448E"/>
    <w:rsid w:val="006B47DB"/>
    <w:rsid w:val="006B4A22"/>
    <w:rsid w:val="006B5B52"/>
    <w:rsid w:val="006B5F5E"/>
    <w:rsid w:val="006B6370"/>
    <w:rsid w:val="006B6ADB"/>
    <w:rsid w:val="006B6CA4"/>
    <w:rsid w:val="006B6F2F"/>
    <w:rsid w:val="006B7804"/>
    <w:rsid w:val="006B7B50"/>
    <w:rsid w:val="006B7F57"/>
    <w:rsid w:val="006C0BF3"/>
    <w:rsid w:val="006C0C11"/>
    <w:rsid w:val="006C162F"/>
    <w:rsid w:val="006C1662"/>
    <w:rsid w:val="006C19E5"/>
    <w:rsid w:val="006C1DBA"/>
    <w:rsid w:val="006C307E"/>
    <w:rsid w:val="006C4079"/>
    <w:rsid w:val="006C4B40"/>
    <w:rsid w:val="006C4B7C"/>
    <w:rsid w:val="006C4F7C"/>
    <w:rsid w:val="006C56E0"/>
    <w:rsid w:val="006C5DA0"/>
    <w:rsid w:val="006C642A"/>
    <w:rsid w:val="006C6A62"/>
    <w:rsid w:val="006C6C5E"/>
    <w:rsid w:val="006C7C17"/>
    <w:rsid w:val="006C7E1E"/>
    <w:rsid w:val="006D0073"/>
    <w:rsid w:val="006D0609"/>
    <w:rsid w:val="006D0B30"/>
    <w:rsid w:val="006D0D38"/>
    <w:rsid w:val="006D12D8"/>
    <w:rsid w:val="006D15F5"/>
    <w:rsid w:val="006D25C0"/>
    <w:rsid w:val="006D26BF"/>
    <w:rsid w:val="006D2CFE"/>
    <w:rsid w:val="006D2F69"/>
    <w:rsid w:val="006D36D7"/>
    <w:rsid w:val="006D395D"/>
    <w:rsid w:val="006D3E24"/>
    <w:rsid w:val="006D3F76"/>
    <w:rsid w:val="006D4072"/>
    <w:rsid w:val="006D436D"/>
    <w:rsid w:val="006D458C"/>
    <w:rsid w:val="006D4C16"/>
    <w:rsid w:val="006D4D8A"/>
    <w:rsid w:val="006D4FBA"/>
    <w:rsid w:val="006D595B"/>
    <w:rsid w:val="006D606D"/>
    <w:rsid w:val="006D634D"/>
    <w:rsid w:val="006D7AD8"/>
    <w:rsid w:val="006D7EE9"/>
    <w:rsid w:val="006E0551"/>
    <w:rsid w:val="006E0688"/>
    <w:rsid w:val="006E09CE"/>
    <w:rsid w:val="006E0BE7"/>
    <w:rsid w:val="006E0E8C"/>
    <w:rsid w:val="006E120D"/>
    <w:rsid w:val="006E1240"/>
    <w:rsid w:val="006E144D"/>
    <w:rsid w:val="006E17AB"/>
    <w:rsid w:val="006E24D8"/>
    <w:rsid w:val="006E24DB"/>
    <w:rsid w:val="006E2590"/>
    <w:rsid w:val="006E2620"/>
    <w:rsid w:val="006E2A67"/>
    <w:rsid w:val="006E2A9C"/>
    <w:rsid w:val="006E306E"/>
    <w:rsid w:val="006E30D3"/>
    <w:rsid w:val="006E3D4C"/>
    <w:rsid w:val="006E45CA"/>
    <w:rsid w:val="006E491B"/>
    <w:rsid w:val="006E4B2E"/>
    <w:rsid w:val="006E521E"/>
    <w:rsid w:val="006E569E"/>
    <w:rsid w:val="006E570E"/>
    <w:rsid w:val="006E5BCE"/>
    <w:rsid w:val="006E5FEF"/>
    <w:rsid w:val="006E699E"/>
    <w:rsid w:val="006E6FE7"/>
    <w:rsid w:val="006E7001"/>
    <w:rsid w:val="006F0491"/>
    <w:rsid w:val="006F0830"/>
    <w:rsid w:val="006F0CC6"/>
    <w:rsid w:val="006F0EF3"/>
    <w:rsid w:val="006F0FCE"/>
    <w:rsid w:val="006F1B7E"/>
    <w:rsid w:val="006F1D5C"/>
    <w:rsid w:val="006F1EAB"/>
    <w:rsid w:val="006F25C6"/>
    <w:rsid w:val="006F2931"/>
    <w:rsid w:val="006F2B54"/>
    <w:rsid w:val="006F2FE8"/>
    <w:rsid w:val="006F30DA"/>
    <w:rsid w:val="006F3833"/>
    <w:rsid w:val="006F4845"/>
    <w:rsid w:val="006F4A98"/>
    <w:rsid w:val="006F4CF7"/>
    <w:rsid w:val="006F4E00"/>
    <w:rsid w:val="006F4E5F"/>
    <w:rsid w:val="006F59E0"/>
    <w:rsid w:val="006F63FC"/>
    <w:rsid w:val="006F642B"/>
    <w:rsid w:val="006F6518"/>
    <w:rsid w:val="006F68EE"/>
    <w:rsid w:val="006F68FE"/>
    <w:rsid w:val="006F6C38"/>
    <w:rsid w:val="006F6CF4"/>
    <w:rsid w:val="006F6E13"/>
    <w:rsid w:val="006F6E5B"/>
    <w:rsid w:val="006F70A4"/>
    <w:rsid w:val="006F72A4"/>
    <w:rsid w:val="006F7673"/>
    <w:rsid w:val="007002F3"/>
    <w:rsid w:val="0070038F"/>
    <w:rsid w:val="007006CF"/>
    <w:rsid w:val="00700710"/>
    <w:rsid w:val="00700712"/>
    <w:rsid w:val="00700E08"/>
    <w:rsid w:val="0070105F"/>
    <w:rsid w:val="00701125"/>
    <w:rsid w:val="007019BE"/>
    <w:rsid w:val="00701B14"/>
    <w:rsid w:val="00701EA7"/>
    <w:rsid w:val="0070298E"/>
    <w:rsid w:val="00702E67"/>
    <w:rsid w:val="00703297"/>
    <w:rsid w:val="00703A66"/>
    <w:rsid w:val="00703A76"/>
    <w:rsid w:val="00703B45"/>
    <w:rsid w:val="00703D1F"/>
    <w:rsid w:val="00703F70"/>
    <w:rsid w:val="007042F9"/>
    <w:rsid w:val="0070448C"/>
    <w:rsid w:val="007044BC"/>
    <w:rsid w:val="00704525"/>
    <w:rsid w:val="00705499"/>
    <w:rsid w:val="00705593"/>
    <w:rsid w:val="00705938"/>
    <w:rsid w:val="007059C3"/>
    <w:rsid w:val="007059E4"/>
    <w:rsid w:val="00705BB9"/>
    <w:rsid w:val="007060AA"/>
    <w:rsid w:val="007060D7"/>
    <w:rsid w:val="00706110"/>
    <w:rsid w:val="00706A4B"/>
    <w:rsid w:val="007072F3"/>
    <w:rsid w:val="007073AD"/>
    <w:rsid w:val="00707C09"/>
    <w:rsid w:val="00710568"/>
    <w:rsid w:val="00710586"/>
    <w:rsid w:val="0071061A"/>
    <w:rsid w:val="00710D0F"/>
    <w:rsid w:val="00710F67"/>
    <w:rsid w:val="00710FE8"/>
    <w:rsid w:val="0071188B"/>
    <w:rsid w:val="00711A89"/>
    <w:rsid w:val="00711AE0"/>
    <w:rsid w:val="00711DA8"/>
    <w:rsid w:val="007122E9"/>
    <w:rsid w:val="00712615"/>
    <w:rsid w:val="007129B4"/>
    <w:rsid w:val="00712A02"/>
    <w:rsid w:val="007133F8"/>
    <w:rsid w:val="00713643"/>
    <w:rsid w:val="00713DEB"/>
    <w:rsid w:val="00714159"/>
    <w:rsid w:val="0071427B"/>
    <w:rsid w:val="0071428E"/>
    <w:rsid w:val="00714413"/>
    <w:rsid w:val="00715535"/>
    <w:rsid w:val="007157E9"/>
    <w:rsid w:val="00716081"/>
    <w:rsid w:val="00716211"/>
    <w:rsid w:val="00716976"/>
    <w:rsid w:val="00716BEF"/>
    <w:rsid w:val="00716C63"/>
    <w:rsid w:val="00716C78"/>
    <w:rsid w:val="00717558"/>
    <w:rsid w:val="00717C6C"/>
    <w:rsid w:val="00717E99"/>
    <w:rsid w:val="00720034"/>
    <w:rsid w:val="00720CD2"/>
    <w:rsid w:val="007210EE"/>
    <w:rsid w:val="00721195"/>
    <w:rsid w:val="007211C4"/>
    <w:rsid w:val="007223F8"/>
    <w:rsid w:val="00722F08"/>
    <w:rsid w:val="00722FD9"/>
    <w:rsid w:val="007239A3"/>
    <w:rsid w:val="00723A3C"/>
    <w:rsid w:val="00724265"/>
    <w:rsid w:val="0072427D"/>
    <w:rsid w:val="007244DE"/>
    <w:rsid w:val="0072453D"/>
    <w:rsid w:val="00724DD9"/>
    <w:rsid w:val="0072522B"/>
    <w:rsid w:val="00725C4B"/>
    <w:rsid w:val="00725DAC"/>
    <w:rsid w:val="00725EB5"/>
    <w:rsid w:val="007271F7"/>
    <w:rsid w:val="00727EFD"/>
    <w:rsid w:val="00727F35"/>
    <w:rsid w:val="00730025"/>
    <w:rsid w:val="007306EB"/>
    <w:rsid w:val="00731306"/>
    <w:rsid w:val="00731511"/>
    <w:rsid w:val="007324B5"/>
    <w:rsid w:val="0073290F"/>
    <w:rsid w:val="00733417"/>
    <w:rsid w:val="007334C5"/>
    <w:rsid w:val="0073387F"/>
    <w:rsid w:val="00733ECB"/>
    <w:rsid w:val="00733EE3"/>
    <w:rsid w:val="007343BB"/>
    <w:rsid w:val="0073441F"/>
    <w:rsid w:val="007348C4"/>
    <w:rsid w:val="007351DB"/>
    <w:rsid w:val="00735EEC"/>
    <w:rsid w:val="00736403"/>
    <w:rsid w:val="00736FC0"/>
    <w:rsid w:val="007370CC"/>
    <w:rsid w:val="00737887"/>
    <w:rsid w:val="00737972"/>
    <w:rsid w:val="00740331"/>
    <w:rsid w:val="007404AD"/>
    <w:rsid w:val="0074061F"/>
    <w:rsid w:val="00740803"/>
    <w:rsid w:val="007408F0"/>
    <w:rsid w:val="00740960"/>
    <w:rsid w:val="00740A45"/>
    <w:rsid w:val="00740BDD"/>
    <w:rsid w:val="00740DA2"/>
    <w:rsid w:val="00740E70"/>
    <w:rsid w:val="00740F81"/>
    <w:rsid w:val="0074130F"/>
    <w:rsid w:val="00741899"/>
    <w:rsid w:val="00741DF5"/>
    <w:rsid w:val="00742100"/>
    <w:rsid w:val="00742105"/>
    <w:rsid w:val="00742244"/>
    <w:rsid w:val="00742B22"/>
    <w:rsid w:val="00742CAA"/>
    <w:rsid w:val="00742E1F"/>
    <w:rsid w:val="00743069"/>
    <w:rsid w:val="00743150"/>
    <w:rsid w:val="007439BA"/>
    <w:rsid w:val="00743CE1"/>
    <w:rsid w:val="00744559"/>
    <w:rsid w:val="00744934"/>
    <w:rsid w:val="00744A8D"/>
    <w:rsid w:val="00744E3A"/>
    <w:rsid w:val="007455D7"/>
    <w:rsid w:val="007467B9"/>
    <w:rsid w:val="007475C1"/>
    <w:rsid w:val="00747823"/>
    <w:rsid w:val="007479FD"/>
    <w:rsid w:val="00747EC6"/>
    <w:rsid w:val="00750945"/>
    <w:rsid w:val="007510F8"/>
    <w:rsid w:val="007511D9"/>
    <w:rsid w:val="0075199F"/>
    <w:rsid w:val="00751C29"/>
    <w:rsid w:val="007522FF"/>
    <w:rsid w:val="00752A57"/>
    <w:rsid w:val="00752CF8"/>
    <w:rsid w:val="00753033"/>
    <w:rsid w:val="007537C2"/>
    <w:rsid w:val="00753897"/>
    <w:rsid w:val="007538F9"/>
    <w:rsid w:val="00753A06"/>
    <w:rsid w:val="007540EB"/>
    <w:rsid w:val="0075430B"/>
    <w:rsid w:val="0075437B"/>
    <w:rsid w:val="0075445E"/>
    <w:rsid w:val="007546E7"/>
    <w:rsid w:val="007547B5"/>
    <w:rsid w:val="00754BC8"/>
    <w:rsid w:val="00755421"/>
    <w:rsid w:val="0075568C"/>
    <w:rsid w:val="007562EF"/>
    <w:rsid w:val="00756864"/>
    <w:rsid w:val="00756904"/>
    <w:rsid w:val="0075691B"/>
    <w:rsid w:val="00756B53"/>
    <w:rsid w:val="00757009"/>
    <w:rsid w:val="00757065"/>
    <w:rsid w:val="0075756E"/>
    <w:rsid w:val="0075788D"/>
    <w:rsid w:val="00760163"/>
    <w:rsid w:val="0076087F"/>
    <w:rsid w:val="00760CFA"/>
    <w:rsid w:val="0076131B"/>
    <w:rsid w:val="0076169D"/>
    <w:rsid w:val="00761906"/>
    <w:rsid w:val="00761F0D"/>
    <w:rsid w:val="007637DE"/>
    <w:rsid w:val="007638B2"/>
    <w:rsid w:val="00763AF1"/>
    <w:rsid w:val="00764084"/>
    <w:rsid w:val="0076444D"/>
    <w:rsid w:val="0076515A"/>
    <w:rsid w:val="007652A5"/>
    <w:rsid w:val="00765313"/>
    <w:rsid w:val="0076538F"/>
    <w:rsid w:val="0076541E"/>
    <w:rsid w:val="00765C2C"/>
    <w:rsid w:val="00765D35"/>
    <w:rsid w:val="0076657B"/>
    <w:rsid w:val="00766969"/>
    <w:rsid w:val="00766A30"/>
    <w:rsid w:val="00767610"/>
    <w:rsid w:val="00767A54"/>
    <w:rsid w:val="00767D7B"/>
    <w:rsid w:val="00767E4F"/>
    <w:rsid w:val="007700D7"/>
    <w:rsid w:val="00770169"/>
    <w:rsid w:val="007704EE"/>
    <w:rsid w:val="0077099C"/>
    <w:rsid w:val="00770B5A"/>
    <w:rsid w:val="00770DA4"/>
    <w:rsid w:val="007710B0"/>
    <w:rsid w:val="0077125D"/>
    <w:rsid w:val="0077179B"/>
    <w:rsid w:val="00771938"/>
    <w:rsid w:val="00771F6E"/>
    <w:rsid w:val="00771FFB"/>
    <w:rsid w:val="00772290"/>
    <w:rsid w:val="007724BC"/>
    <w:rsid w:val="007725BD"/>
    <w:rsid w:val="0077265B"/>
    <w:rsid w:val="00772F87"/>
    <w:rsid w:val="0077356E"/>
    <w:rsid w:val="00773923"/>
    <w:rsid w:val="00773B63"/>
    <w:rsid w:val="0077452B"/>
    <w:rsid w:val="00774687"/>
    <w:rsid w:val="007747AD"/>
    <w:rsid w:val="00774807"/>
    <w:rsid w:val="00774FE3"/>
    <w:rsid w:val="007764D8"/>
    <w:rsid w:val="007774A3"/>
    <w:rsid w:val="0077786A"/>
    <w:rsid w:val="007778A9"/>
    <w:rsid w:val="00777A67"/>
    <w:rsid w:val="00777CBC"/>
    <w:rsid w:val="00777D6F"/>
    <w:rsid w:val="00777E7C"/>
    <w:rsid w:val="00780206"/>
    <w:rsid w:val="007804C9"/>
    <w:rsid w:val="007808E4"/>
    <w:rsid w:val="007810C9"/>
    <w:rsid w:val="0078272F"/>
    <w:rsid w:val="00782855"/>
    <w:rsid w:val="00782C3E"/>
    <w:rsid w:val="007831F0"/>
    <w:rsid w:val="0078333B"/>
    <w:rsid w:val="0078345B"/>
    <w:rsid w:val="007837D3"/>
    <w:rsid w:val="00783EC2"/>
    <w:rsid w:val="00783F2C"/>
    <w:rsid w:val="0078432A"/>
    <w:rsid w:val="00784643"/>
    <w:rsid w:val="0078506C"/>
    <w:rsid w:val="00785D15"/>
    <w:rsid w:val="00786BF3"/>
    <w:rsid w:val="00786F76"/>
    <w:rsid w:val="007871CF"/>
    <w:rsid w:val="00787C63"/>
    <w:rsid w:val="00787CA4"/>
    <w:rsid w:val="0079038E"/>
    <w:rsid w:val="00790810"/>
    <w:rsid w:val="00790918"/>
    <w:rsid w:val="00790A52"/>
    <w:rsid w:val="00790CC9"/>
    <w:rsid w:val="00792D08"/>
    <w:rsid w:val="00793437"/>
    <w:rsid w:val="007935CD"/>
    <w:rsid w:val="007936E1"/>
    <w:rsid w:val="00793D1F"/>
    <w:rsid w:val="0079400E"/>
    <w:rsid w:val="0079464F"/>
    <w:rsid w:val="007947EF"/>
    <w:rsid w:val="00794B88"/>
    <w:rsid w:val="00794BD7"/>
    <w:rsid w:val="00794F67"/>
    <w:rsid w:val="00794F96"/>
    <w:rsid w:val="007951C4"/>
    <w:rsid w:val="00795887"/>
    <w:rsid w:val="0079590D"/>
    <w:rsid w:val="0079614B"/>
    <w:rsid w:val="00796155"/>
    <w:rsid w:val="00796F33"/>
    <w:rsid w:val="007975E5"/>
    <w:rsid w:val="007976E6"/>
    <w:rsid w:val="007A0478"/>
    <w:rsid w:val="007A06B7"/>
    <w:rsid w:val="007A1271"/>
    <w:rsid w:val="007A1BAA"/>
    <w:rsid w:val="007A1DD6"/>
    <w:rsid w:val="007A1F05"/>
    <w:rsid w:val="007A2925"/>
    <w:rsid w:val="007A2D47"/>
    <w:rsid w:val="007A2F4B"/>
    <w:rsid w:val="007A2F56"/>
    <w:rsid w:val="007A318A"/>
    <w:rsid w:val="007A3BBB"/>
    <w:rsid w:val="007A3BFA"/>
    <w:rsid w:val="007A3D84"/>
    <w:rsid w:val="007A43D4"/>
    <w:rsid w:val="007A4422"/>
    <w:rsid w:val="007A4E70"/>
    <w:rsid w:val="007A5426"/>
    <w:rsid w:val="007A741C"/>
    <w:rsid w:val="007A7BE5"/>
    <w:rsid w:val="007A7F3F"/>
    <w:rsid w:val="007A7FD2"/>
    <w:rsid w:val="007B0384"/>
    <w:rsid w:val="007B0711"/>
    <w:rsid w:val="007B0893"/>
    <w:rsid w:val="007B0A4D"/>
    <w:rsid w:val="007B0DD2"/>
    <w:rsid w:val="007B1A65"/>
    <w:rsid w:val="007B1AA2"/>
    <w:rsid w:val="007B1BD1"/>
    <w:rsid w:val="007B28FA"/>
    <w:rsid w:val="007B36E5"/>
    <w:rsid w:val="007B3C4A"/>
    <w:rsid w:val="007B3CA1"/>
    <w:rsid w:val="007B3DDB"/>
    <w:rsid w:val="007B3E2B"/>
    <w:rsid w:val="007B3EC6"/>
    <w:rsid w:val="007B41EC"/>
    <w:rsid w:val="007B465A"/>
    <w:rsid w:val="007B4BD3"/>
    <w:rsid w:val="007B52A8"/>
    <w:rsid w:val="007B5CBC"/>
    <w:rsid w:val="007B608F"/>
    <w:rsid w:val="007B68D7"/>
    <w:rsid w:val="007B68EB"/>
    <w:rsid w:val="007B68ED"/>
    <w:rsid w:val="007B6AFF"/>
    <w:rsid w:val="007B70EA"/>
    <w:rsid w:val="007B73F2"/>
    <w:rsid w:val="007B7701"/>
    <w:rsid w:val="007B7714"/>
    <w:rsid w:val="007B7AD5"/>
    <w:rsid w:val="007C0FA3"/>
    <w:rsid w:val="007C1481"/>
    <w:rsid w:val="007C18D0"/>
    <w:rsid w:val="007C1941"/>
    <w:rsid w:val="007C1BDE"/>
    <w:rsid w:val="007C26A1"/>
    <w:rsid w:val="007C3C97"/>
    <w:rsid w:val="007C4A3F"/>
    <w:rsid w:val="007C6B55"/>
    <w:rsid w:val="007C7450"/>
    <w:rsid w:val="007C76FC"/>
    <w:rsid w:val="007C791B"/>
    <w:rsid w:val="007C7A1F"/>
    <w:rsid w:val="007C7CFD"/>
    <w:rsid w:val="007C7FDB"/>
    <w:rsid w:val="007D034B"/>
    <w:rsid w:val="007D036B"/>
    <w:rsid w:val="007D0786"/>
    <w:rsid w:val="007D07F9"/>
    <w:rsid w:val="007D0876"/>
    <w:rsid w:val="007D088F"/>
    <w:rsid w:val="007D0971"/>
    <w:rsid w:val="007D0BF1"/>
    <w:rsid w:val="007D1178"/>
    <w:rsid w:val="007D15BD"/>
    <w:rsid w:val="007D1A33"/>
    <w:rsid w:val="007D20F6"/>
    <w:rsid w:val="007D2B36"/>
    <w:rsid w:val="007D2BDB"/>
    <w:rsid w:val="007D2C1B"/>
    <w:rsid w:val="007D37BA"/>
    <w:rsid w:val="007D3AC5"/>
    <w:rsid w:val="007D40C1"/>
    <w:rsid w:val="007D4C94"/>
    <w:rsid w:val="007D5454"/>
    <w:rsid w:val="007D566C"/>
    <w:rsid w:val="007D5894"/>
    <w:rsid w:val="007D5FE0"/>
    <w:rsid w:val="007D62DE"/>
    <w:rsid w:val="007D6E97"/>
    <w:rsid w:val="007D6E9F"/>
    <w:rsid w:val="007D72BE"/>
    <w:rsid w:val="007D73CF"/>
    <w:rsid w:val="007D749A"/>
    <w:rsid w:val="007D74B0"/>
    <w:rsid w:val="007D74FA"/>
    <w:rsid w:val="007D7B62"/>
    <w:rsid w:val="007D7E28"/>
    <w:rsid w:val="007D7F3C"/>
    <w:rsid w:val="007E0249"/>
    <w:rsid w:val="007E1079"/>
    <w:rsid w:val="007E138B"/>
    <w:rsid w:val="007E2A4E"/>
    <w:rsid w:val="007E37F5"/>
    <w:rsid w:val="007E3C49"/>
    <w:rsid w:val="007E4386"/>
    <w:rsid w:val="007E439C"/>
    <w:rsid w:val="007E45BC"/>
    <w:rsid w:val="007E46A5"/>
    <w:rsid w:val="007E5130"/>
    <w:rsid w:val="007E52E7"/>
    <w:rsid w:val="007E57B0"/>
    <w:rsid w:val="007E5A3D"/>
    <w:rsid w:val="007E69B5"/>
    <w:rsid w:val="007E6A9F"/>
    <w:rsid w:val="007E723F"/>
    <w:rsid w:val="007E7242"/>
    <w:rsid w:val="007E768B"/>
    <w:rsid w:val="007E783F"/>
    <w:rsid w:val="007E7886"/>
    <w:rsid w:val="007E796D"/>
    <w:rsid w:val="007F0265"/>
    <w:rsid w:val="007F0271"/>
    <w:rsid w:val="007F0286"/>
    <w:rsid w:val="007F04F4"/>
    <w:rsid w:val="007F0B4C"/>
    <w:rsid w:val="007F0DF6"/>
    <w:rsid w:val="007F1564"/>
    <w:rsid w:val="007F17E6"/>
    <w:rsid w:val="007F1846"/>
    <w:rsid w:val="007F18A8"/>
    <w:rsid w:val="007F193F"/>
    <w:rsid w:val="007F1D7D"/>
    <w:rsid w:val="007F256A"/>
    <w:rsid w:val="007F2858"/>
    <w:rsid w:val="007F2CED"/>
    <w:rsid w:val="007F3014"/>
    <w:rsid w:val="007F42E5"/>
    <w:rsid w:val="007F458A"/>
    <w:rsid w:val="007F4BA6"/>
    <w:rsid w:val="007F4D63"/>
    <w:rsid w:val="007F4EF5"/>
    <w:rsid w:val="007F545D"/>
    <w:rsid w:val="007F581B"/>
    <w:rsid w:val="007F5C04"/>
    <w:rsid w:val="007F5C5B"/>
    <w:rsid w:val="007F5F76"/>
    <w:rsid w:val="007F604E"/>
    <w:rsid w:val="007F6896"/>
    <w:rsid w:val="007F73A2"/>
    <w:rsid w:val="007F7A93"/>
    <w:rsid w:val="0080046A"/>
    <w:rsid w:val="00800864"/>
    <w:rsid w:val="00801146"/>
    <w:rsid w:val="008018D3"/>
    <w:rsid w:val="0080198B"/>
    <w:rsid w:val="0080220A"/>
    <w:rsid w:val="00802B5C"/>
    <w:rsid w:val="0080320B"/>
    <w:rsid w:val="00803BE7"/>
    <w:rsid w:val="00803D6C"/>
    <w:rsid w:val="00803D88"/>
    <w:rsid w:val="00803E3C"/>
    <w:rsid w:val="00803F7A"/>
    <w:rsid w:val="00804319"/>
    <w:rsid w:val="0080490F"/>
    <w:rsid w:val="008049C4"/>
    <w:rsid w:val="00805212"/>
    <w:rsid w:val="0080562C"/>
    <w:rsid w:val="00805995"/>
    <w:rsid w:val="00805BD0"/>
    <w:rsid w:val="008067A9"/>
    <w:rsid w:val="008067B9"/>
    <w:rsid w:val="00806AD6"/>
    <w:rsid w:val="00806B41"/>
    <w:rsid w:val="00806DBF"/>
    <w:rsid w:val="00807128"/>
    <w:rsid w:val="00807265"/>
    <w:rsid w:val="0080769C"/>
    <w:rsid w:val="00807729"/>
    <w:rsid w:val="008100EB"/>
    <w:rsid w:val="00810BD1"/>
    <w:rsid w:val="00811444"/>
    <w:rsid w:val="00811625"/>
    <w:rsid w:val="00811699"/>
    <w:rsid w:val="00811781"/>
    <w:rsid w:val="00811832"/>
    <w:rsid w:val="00811AA6"/>
    <w:rsid w:val="00812B40"/>
    <w:rsid w:val="00812BB4"/>
    <w:rsid w:val="00812C88"/>
    <w:rsid w:val="00812FE9"/>
    <w:rsid w:val="008138CF"/>
    <w:rsid w:val="0081390C"/>
    <w:rsid w:val="00813A4B"/>
    <w:rsid w:val="00813A8D"/>
    <w:rsid w:val="00813B84"/>
    <w:rsid w:val="00814110"/>
    <w:rsid w:val="00814395"/>
    <w:rsid w:val="008145B7"/>
    <w:rsid w:val="00814818"/>
    <w:rsid w:val="00815346"/>
    <w:rsid w:val="00815619"/>
    <w:rsid w:val="008159D1"/>
    <w:rsid w:val="00815B74"/>
    <w:rsid w:val="0081607E"/>
    <w:rsid w:val="00816122"/>
    <w:rsid w:val="00816165"/>
    <w:rsid w:val="0081644C"/>
    <w:rsid w:val="00816831"/>
    <w:rsid w:val="008169EC"/>
    <w:rsid w:val="00816C62"/>
    <w:rsid w:val="00817023"/>
    <w:rsid w:val="008172E4"/>
    <w:rsid w:val="00817B27"/>
    <w:rsid w:val="00820785"/>
    <w:rsid w:val="00820AFE"/>
    <w:rsid w:val="008210E5"/>
    <w:rsid w:val="008218BD"/>
    <w:rsid w:val="00821918"/>
    <w:rsid w:val="00821928"/>
    <w:rsid w:val="00821E25"/>
    <w:rsid w:val="008220A1"/>
    <w:rsid w:val="0082256F"/>
    <w:rsid w:val="008225C4"/>
    <w:rsid w:val="00822C36"/>
    <w:rsid w:val="00822CEE"/>
    <w:rsid w:val="008233A7"/>
    <w:rsid w:val="008234A2"/>
    <w:rsid w:val="00823684"/>
    <w:rsid w:val="00823BB7"/>
    <w:rsid w:val="00823CD6"/>
    <w:rsid w:val="00823E44"/>
    <w:rsid w:val="0082402F"/>
    <w:rsid w:val="00824074"/>
    <w:rsid w:val="00824633"/>
    <w:rsid w:val="008251D1"/>
    <w:rsid w:val="00825586"/>
    <w:rsid w:val="00826055"/>
    <w:rsid w:val="008263EF"/>
    <w:rsid w:val="008265FC"/>
    <w:rsid w:val="00826938"/>
    <w:rsid w:val="008271C9"/>
    <w:rsid w:val="008271D3"/>
    <w:rsid w:val="00827AEF"/>
    <w:rsid w:val="00827B19"/>
    <w:rsid w:val="00827C48"/>
    <w:rsid w:val="00827EA4"/>
    <w:rsid w:val="008300E0"/>
    <w:rsid w:val="0083078F"/>
    <w:rsid w:val="0083192E"/>
    <w:rsid w:val="00831AF3"/>
    <w:rsid w:val="00831BF4"/>
    <w:rsid w:val="0083276B"/>
    <w:rsid w:val="008328A5"/>
    <w:rsid w:val="00832B23"/>
    <w:rsid w:val="00833131"/>
    <w:rsid w:val="0083351B"/>
    <w:rsid w:val="00833737"/>
    <w:rsid w:val="00833995"/>
    <w:rsid w:val="00833A0A"/>
    <w:rsid w:val="00834030"/>
    <w:rsid w:val="00834045"/>
    <w:rsid w:val="00834196"/>
    <w:rsid w:val="00834631"/>
    <w:rsid w:val="00835261"/>
    <w:rsid w:val="00835A58"/>
    <w:rsid w:val="00836273"/>
    <w:rsid w:val="0083652E"/>
    <w:rsid w:val="00837078"/>
    <w:rsid w:val="00837123"/>
    <w:rsid w:val="00837AE9"/>
    <w:rsid w:val="00837B96"/>
    <w:rsid w:val="00837D67"/>
    <w:rsid w:val="00840052"/>
    <w:rsid w:val="008400EF"/>
    <w:rsid w:val="00840306"/>
    <w:rsid w:val="00840AD4"/>
    <w:rsid w:val="00840F02"/>
    <w:rsid w:val="00841532"/>
    <w:rsid w:val="00841591"/>
    <w:rsid w:val="008418F5"/>
    <w:rsid w:val="00841963"/>
    <w:rsid w:val="00841A0D"/>
    <w:rsid w:val="008421EC"/>
    <w:rsid w:val="008426F6"/>
    <w:rsid w:val="00842EB0"/>
    <w:rsid w:val="00843842"/>
    <w:rsid w:val="00843D75"/>
    <w:rsid w:val="008443F9"/>
    <w:rsid w:val="00845356"/>
    <w:rsid w:val="00845870"/>
    <w:rsid w:val="008459BF"/>
    <w:rsid w:val="00846177"/>
    <w:rsid w:val="008462D0"/>
    <w:rsid w:val="00846469"/>
    <w:rsid w:val="0084658B"/>
    <w:rsid w:val="00846685"/>
    <w:rsid w:val="00847146"/>
    <w:rsid w:val="00847612"/>
    <w:rsid w:val="0084779C"/>
    <w:rsid w:val="00847C64"/>
    <w:rsid w:val="00847F10"/>
    <w:rsid w:val="00847F6C"/>
    <w:rsid w:val="00850261"/>
    <w:rsid w:val="0085053C"/>
    <w:rsid w:val="0085095D"/>
    <w:rsid w:val="0085096B"/>
    <w:rsid w:val="00850E78"/>
    <w:rsid w:val="00851046"/>
    <w:rsid w:val="008516B9"/>
    <w:rsid w:val="00851966"/>
    <w:rsid w:val="00851D3B"/>
    <w:rsid w:val="00852091"/>
    <w:rsid w:val="008523CD"/>
    <w:rsid w:val="008526A9"/>
    <w:rsid w:val="008526EC"/>
    <w:rsid w:val="00852886"/>
    <w:rsid w:val="008528A9"/>
    <w:rsid w:val="00852ECF"/>
    <w:rsid w:val="00852F36"/>
    <w:rsid w:val="0085309B"/>
    <w:rsid w:val="00853A16"/>
    <w:rsid w:val="00854583"/>
    <w:rsid w:val="00854A13"/>
    <w:rsid w:val="008552A9"/>
    <w:rsid w:val="00855413"/>
    <w:rsid w:val="0085571F"/>
    <w:rsid w:val="00855D09"/>
    <w:rsid w:val="00856413"/>
    <w:rsid w:val="008568FB"/>
    <w:rsid w:val="00856F4A"/>
    <w:rsid w:val="00857A3E"/>
    <w:rsid w:val="0086021F"/>
    <w:rsid w:val="0086062B"/>
    <w:rsid w:val="008606E4"/>
    <w:rsid w:val="00860CDA"/>
    <w:rsid w:val="00860F76"/>
    <w:rsid w:val="00861A96"/>
    <w:rsid w:val="00862288"/>
    <w:rsid w:val="008623DE"/>
    <w:rsid w:val="00862864"/>
    <w:rsid w:val="00862BCA"/>
    <w:rsid w:val="00862D50"/>
    <w:rsid w:val="0086326C"/>
    <w:rsid w:val="0086381B"/>
    <w:rsid w:val="00863CC3"/>
    <w:rsid w:val="008649D6"/>
    <w:rsid w:val="008649EA"/>
    <w:rsid w:val="00864B48"/>
    <w:rsid w:val="00864EF9"/>
    <w:rsid w:val="008651F5"/>
    <w:rsid w:val="008659D4"/>
    <w:rsid w:val="00866407"/>
    <w:rsid w:val="00866641"/>
    <w:rsid w:val="0086694D"/>
    <w:rsid w:val="00866A7B"/>
    <w:rsid w:val="00866EC8"/>
    <w:rsid w:val="00867D3E"/>
    <w:rsid w:val="00867DE1"/>
    <w:rsid w:val="00867E18"/>
    <w:rsid w:val="00867FC0"/>
    <w:rsid w:val="008700BE"/>
    <w:rsid w:val="00870419"/>
    <w:rsid w:val="00870901"/>
    <w:rsid w:val="008717BF"/>
    <w:rsid w:val="00871ACA"/>
    <w:rsid w:val="00871CA2"/>
    <w:rsid w:val="0087225D"/>
    <w:rsid w:val="008727A1"/>
    <w:rsid w:val="0087299F"/>
    <w:rsid w:val="008731E3"/>
    <w:rsid w:val="00873353"/>
    <w:rsid w:val="0087342D"/>
    <w:rsid w:val="0087362D"/>
    <w:rsid w:val="00873678"/>
    <w:rsid w:val="00873B4A"/>
    <w:rsid w:val="00873F0D"/>
    <w:rsid w:val="0087413B"/>
    <w:rsid w:val="00874662"/>
    <w:rsid w:val="008747E8"/>
    <w:rsid w:val="00875A23"/>
    <w:rsid w:val="00875EEE"/>
    <w:rsid w:val="00876019"/>
    <w:rsid w:val="00876041"/>
    <w:rsid w:val="00876BB5"/>
    <w:rsid w:val="0087705A"/>
    <w:rsid w:val="00877850"/>
    <w:rsid w:val="00877E10"/>
    <w:rsid w:val="00877E21"/>
    <w:rsid w:val="00880740"/>
    <w:rsid w:val="00880853"/>
    <w:rsid w:val="00880E09"/>
    <w:rsid w:val="008812CB"/>
    <w:rsid w:val="00881E24"/>
    <w:rsid w:val="008821F8"/>
    <w:rsid w:val="0088247A"/>
    <w:rsid w:val="00882780"/>
    <w:rsid w:val="00882835"/>
    <w:rsid w:val="008831D1"/>
    <w:rsid w:val="0088327C"/>
    <w:rsid w:val="00883607"/>
    <w:rsid w:val="00883F5E"/>
    <w:rsid w:val="0088477F"/>
    <w:rsid w:val="00884B73"/>
    <w:rsid w:val="008851E5"/>
    <w:rsid w:val="008852C7"/>
    <w:rsid w:val="008852E9"/>
    <w:rsid w:val="008857AF"/>
    <w:rsid w:val="00885803"/>
    <w:rsid w:val="00885983"/>
    <w:rsid w:val="0088602B"/>
    <w:rsid w:val="00886339"/>
    <w:rsid w:val="00886765"/>
    <w:rsid w:val="008867F3"/>
    <w:rsid w:val="008868AE"/>
    <w:rsid w:val="008879FC"/>
    <w:rsid w:val="00887D54"/>
    <w:rsid w:val="00887F5B"/>
    <w:rsid w:val="008900E7"/>
    <w:rsid w:val="008907B9"/>
    <w:rsid w:val="008909CB"/>
    <w:rsid w:val="008910B0"/>
    <w:rsid w:val="008912E7"/>
    <w:rsid w:val="00891488"/>
    <w:rsid w:val="0089267F"/>
    <w:rsid w:val="00892D95"/>
    <w:rsid w:val="0089313B"/>
    <w:rsid w:val="008932B6"/>
    <w:rsid w:val="00893381"/>
    <w:rsid w:val="0089376B"/>
    <w:rsid w:val="00893D29"/>
    <w:rsid w:val="00894387"/>
    <w:rsid w:val="008943E8"/>
    <w:rsid w:val="00894519"/>
    <w:rsid w:val="00894848"/>
    <w:rsid w:val="00894D0C"/>
    <w:rsid w:val="00894EE8"/>
    <w:rsid w:val="00895379"/>
    <w:rsid w:val="00895BCE"/>
    <w:rsid w:val="00895BE8"/>
    <w:rsid w:val="00895C4E"/>
    <w:rsid w:val="00895FFE"/>
    <w:rsid w:val="00896C63"/>
    <w:rsid w:val="00896CE2"/>
    <w:rsid w:val="00897422"/>
    <w:rsid w:val="008977B5"/>
    <w:rsid w:val="008A1219"/>
    <w:rsid w:val="008A12F4"/>
    <w:rsid w:val="008A139B"/>
    <w:rsid w:val="008A14C6"/>
    <w:rsid w:val="008A1F05"/>
    <w:rsid w:val="008A1F52"/>
    <w:rsid w:val="008A2A83"/>
    <w:rsid w:val="008A2BDA"/>
    <w:rsid w:val="008A2C89"/>
    <w:rsid w:val="008A3269"/>
    <w:rsid w:val="008A327A"/>
    <w:rsid w:val="008A3476"/>
    <w:rsid w:val="008A3595"/>
    <w:rsid w:val="008A386E"/>
    <w:rsid w:val="008A3986"/>
    <w:rsid w:val="008A39CE"/>
    <w:rsid w:val="008A4228"/>
    <w:rsid w:val="008A4AE4"/>
    <w:rsid w:val="008A4DE3"/>
    <w:rsid w:val="008A4DE4"/>
    <w:rsid w:val="008A62DE"/>
    <w:rsid w:val="008A6A2A"/>
    <w:rsid w:val="008A71A9"/>
    <w:rsid w:val="008A726C"/>
    <w:rsid w:val="008A7763"/>
    <w:rsid w:val="008A78F1"/>
    <w:rsid w:val="008A7B71"/>
    <w:rsid w:val="008B0411"/>
    <w:rsid w:val="008B07B4"/>
    <w:rsid w:val="008B0C76"/>
    <w:rsid w:val="008B1BB8"/>
    <w:rsid w:val="008B2101"/>
    <w:rsid w:val="008B2247"/>
    <w:rsid w:val="008B2265"/>
    <w:rsid w:val="008B27EB"/>
    <w:rsid w:val="008B3260"/>
    <w:rsid w:val="008B3433"/>
    <w:rsid w:val="008B3733"/>
    <w:rsid w:val="008B3C33"/>
    <w:rsid w:val="008B3E02"/>
    <w:rsid w:val="008B3F48"/>
    <w:rsid w:val="008B44E0"/>
    <w:rsid w:val="008B4571"/>
    <w:rsid w:val="008B46EA"/>
    <w:rsid w:val="008B5458"/>
    <w:rsid w:val="008B54EE"/>
    <w:rsid w:val="008B5AAE"/>
    <w:rsid w:val="008B5C66"/>
    <w:rsid w:val="008B66A0"/>
    <w:rsid w:val="008B6927"/>
    <w:rsid w:val="008B6A54"/>
    <w:rsid w:val="008B73CC"/>
    <w:rsid w:val="008B793A"/>
    <w:rsid w:val="008B7964"/>
    <w:rsid w:val="008B7A7D"/>
    <w:rsid w:val="008B7DF5"/>
    <w:rsid w:val="008B7F53"/>
    <w:rsid w:val="008C01CB"/>
    <w:rsid w:val="008C0549"/>
    <w:rsid w:val="008C0A15"/>
    <w:rsid w:val="008C0DC2"/>
    <w:rsid w:val="008C0E30"/>
    <w:rsid w:val="008C1260"/>
    <w:rsid w:val="008C14D6"/>
    <w:rsid w:val="008C2025"/>
    <w:rsid w:val="008C2381"/>
    <w:rsid w:val="008C24ED"/>
    <w:rsid w:val="008C2650"/>
    <w:rsid w:val="008C26A9"/>
    <w:rsid w:val="008C33BE"/>
    <w:rsid w:val="008C344D"/>
    <w:rsid w:val="008C383D"/>
    <w:rsid w:val="008C3AE1"/>
    <w:rsid w:val="008C3E27"/>
    <w:rsid w:val="008C4905"/>
    <w:rsid w:val="008C4948"/>
    <w:rsid w:val="008C4BD5"/>
    <w:rsid w:val="008C5097"/>
    <w:rsid w:val="008C5390"/>
    <w:rsid w:val="008C5747"/>
    <w:rsid w:val="008C576E"/>
    <w:rsid w:val="008C5979"/>
    <w:rsid w:val="008C5A6A"/>
    <w:rsid w:val="008C63B5"/>
    <w:rsid w:val="008C7762"/>
    <w:rsid w:val="008C78C3"/>
    <w:rsid w:val="008D0302"/>
    <w:rsid w:val="008D03FA"/>
    <w:rsid w:val="008D048C"/>
    <w:rsid w:val="008D0504"/>
    <w:rsid w:val="008D083A"/>
    <w:rsid w:val="008D0B84"/>
    <w:rsid w:val="008D0F9E"/>
    <w:rsid w:val="008D10E2"/>
    <w:rsid w:val="008D134F"/>
    <w:rsid w:val="008D170B"/>
    <w:rsid w:val="008D1B46"/>
    <w:rsid w:val="008D1C27"/>
    <w:rsid w:val="008D1CAC"/>
    <w:rsid w:val="008D2105"/>
    <w:rsid w:val="008D215C"/>
    <w:rsid w:val="008D27D8"/>
    <w:rsid w:val="008D28DD"/>
    <w:rsid w:val="008D2937"/>
    <w:rsid w:val="008D2985"/>
    <w:rsid w:val="008D2A1E"/>
    <w:rsid w:val="008D301E"/>
    <w:rsid w:val="008D31B6"/>
    <w:rsid w:val="008D3424"/>
    <w:rsid w:val="008D3871"/>
    <w:rsid w:val="008D3AC3"/>
    <w:rsid w:val="008D3B2A"/>
    <w:rsid w:val="008D4731"/>
    <w:rsid w:val="008D4CBA"/>
    <w:rsid w:val="008D4DB4"/>
    <w:rsid w:val="008D5970"/>
    <w:rsid w:val="008D61DE"/>
    <w:rsid w:val="008D626C"/>
    <w:rsid w:val="008D6306"/>
    <w:rsid w:val="008D63AF"/>
    <w:rsid w:val="008D687C"/>
    <w:rsid w:val="008D6C0D"/>
    <w:rsid w:val="008D7058"/>
    <w:rsid w:val="008D7585"/>
    <w:rsid w:val="008E00ED"/>
    <w:rsid w:val="008E02DE"/>
    <w:rsid w:val="008E0535"/>
    <w:rsid w:val="008E0CFD"/>
    <w:rsid w:val="008E105A"/>
    <w:rsid w:val="008E132E"/>
    <w:rsid w:val="008E1E10"/>
    <w:rsid w:val="008E1F3D"/>
    <w:rsid w:val="008E2636"/>
    <w:rsid w:val="008E30FA"/>
    <w:rsid w:val="008E312F"/>
    <w:rsid w:val="008E385E"/>
    <w:rsid w:val="008E3D16"/>
    <w:rsid w:val="008E4C8B"/>
    <w:rsid w:val="008E507A"/>
    <w:rsid w:val="008E53C9"/>
    <w:rsid w:val="008E560A"/>
    <w:rsid w:val="008E5E07"/>
    <w:rsid w:val="008E6D9F"/>
    <w:rsid w:val="008E73F3"/>
    <w:rsid w:val="008E7F40"/>
    <w:rsid w:val="008F00AC"/>
    <w:rsid w:val="008F04F6"/>
    <w:rsid w:val="008F0D14"/>
    <w:rsid w:val="008F0E06"/>
    <w:rsid w:val="008F100F"/>
    <w:rsid w:val="008F12FC"/>
    <w:rsid w:val="008F133C"/>
    <w:rsid w:val="008F1485"/>
    <w:rsid w:val="008F1EF1"/>
    <w:rsid w:val="008F2390"/>
    <w:rsid w:val="008F26C7"/>
    <w:rsid w:val="008F2E74"/>
    <w:rsid w:val="008F3101"/>
    <w:rsid w:val="008F3435"/>
    <w:rsid w:val="008F35B2"/>
    <w:rsid w:val="008F3B6D"/>
    <w:rsid w:val="008F3DCD"/>
    <w:rsid w:val="008F40B7"/>
    <w:rsid w:val="008F45E1"/>
    <w:rsid w:val="008F491E"/>
    <w:rsid w:val="008F4A40"/>
    <w:rsid w:val="008F4C16"/>
    <w:rsid w:val="008F4C31"/>
    <w:rsid w:val="008F4F07"/>
    <w:rsid w:val="008F5140"/>
    <w:rsid w:val="008F589C"/>
    <w:rsid w:val="008F5AA0"/>
    <w:rsid w:val="008F64F2"/>
    <w:rsid w:val="008F6630"/>
    <w:rsid w:val="008F6919"/>
    <w:rsid w:val="008F6B92"/>
    <w:rsid w:val="008F6EEB"/>
    <w:rsid w:val="008F72E5"/>
    <w:rsid w:val="008F7607"/>
    <w:rsid w:val="008F776F"/>
    <w:rsid w:val="009001B3"/>
    <w:rsid w:val="009003FE"/>
    <w:rsid w:val="009005A2"/>
    <w:rsid w:val="00900662"/>
    <w:rsid w:val="00900CFF"/>
    <w:rsid w:val="009010DE"/>
    <w:rsid w:val="00901356"/>
    <w:rsid w:val="00902479"/>
    <w:rsid w:val="0090261D"/>
    <w:rsid w:val="00902F54"/>
    <w:rsid w:val="009030D5"/>
    <w:rsid w:val="009031A5"/>
    <w:rsid w:val="0090322A"/>
    <w:rsid w:val="009032AA"/>
    <w:rsid w:val="0090373C"/>
    <w:rsid w:val="0090393B"/>
    <w:rsid w:val="00904B8C"/>
    <w:rsid w:val="00905111"/>
    <w:rsid w:val="00905607"/>
    <w:rsid w:val="00905F35"/>
    <w:rsid w:val="00906045"/>
    <w:rsid w:val="009067AC"/>
    <w:rsid w:val="00906A95"/>
    <w:rsid w:val="00906EE5"/>
    <w:rsid w:val="0090785C"/>
    <w:rsid w:val="00907B17"/>
    <w:rsid w:val="00907C41"/>
    <w:rsid w:val="009103E5"/>
    <w:rsid w:val="009109FB"/>
    <w:rsid w:val="00910AC2"/>
    <w:rsid w:val="00910B44"/>
    <w:rsid w:val="00910D19"/>
    <w:rsid w:val="00910D44"/>
    <w:rsid w:val="00910F0E"/>
    <w:rsid w:val="00911B93"/>
    <w:rsid w:val="009120B3"/>
    <w:rsid w:val="009123AA"/>
    <w:rsid w:val="009132C3"/>
    <w:rsid w:val="0091331E"/>
    <w:rsid w:val="00913984"/>
    <w:rsid w:val="00913A32"/>
    <w:rsid w:val="00914BF8"/>
    <w:rsid w:val="00914DDB"/>
    <w:rsid w:val="00914F78"/>
    <w:rsid w:val="0091552C"/>
    <w:rsid w:val="00915A56"/>
    <w:rsid w:val="00915E78"/>
    <w:rsid w:val="00915F09"/>
    <w:rsid w:val="0091617C"/>
    <w:rsid w:val="00916E26"/>
    <w:rsid w:val="009172AF"/>
    <w:rsid w:val="00917B36"/>
    <w:rsid w:val="00917CDF"/>
    <w:rsid w:val="009208E8"/>
    <w:rsid w:val="00920FF9"/>
    <w:rsid w:val="009214EE"/>
    <w:rsid w:val="009216CF"/>
    <w:rsid w:val="00921711"/>
    <w:rsid w:val="00921BC7"/>
    <w:rsid w:val="00921EF7"/>
    <w:rsid w:val="0092217D"/>
    <w:rsid w:val="009222E8"/>
    <w:rsid w:val="0092355A"/>
    <w:rsid w:val="00923951"/>
    <w:rsid w:val="009239B4"/>
    <w:rsid w:val="00923ADE"/>
    <w:rsid w:val="00923D79"/>
    <w:rsid w:val="00923FA4"/>
    <w:rsid w:val="0092409A"/>
    <w:rsid w:val="009243AB"/>
    <w:rsid w:val="00924710"/>
    <w:rsid w:val="00924AD6"/>
    <w:rsid w:val="00924C8F"/>
    <w:rsid w:val="00924D0C"/>
    <w:rsid w:val="00924FA4"/>
    <w:rsid w:val="0092506B"/>
    <w:rsid w:val="009250D3"/>
    <w:rsid w:val="00925B43"/>
    <w:rsid w:val="00926388"/>
    <w:rsid w:val="009269CE"/>
    <w:rsid w:val="00927336"/>
    <w:rsid w:val="0092733F"/>
    <w:rsid w:val="00927705"/>
    <w:rsid w:val="009304FF"/>
    <w:rsid w:val="00931619"/>
    <w:rsid w:val="00931D10"/>
    <w:rsid w:val="00931E96"/>
    <w:rsid w:val="00931EE4"/>
    <w:rsid w:val="00932090"/>
    <w:rsid w:val="00932672"/>
    <w:rsid w:val="009326EE"/>
    <w:rsid w:val="0093272E"/>
    <w:rsid w:val="00932A8D"/>
    <w:rsid w:val="00932B4A"/>
    <w:rsid w:val="00932B75"/>
    <w:rsid w:val="00932CC5"/>
    <w:rsid w:val="009330A7"/>
    <w:rsid w:val="00933300"/>
    <w:rsid w:val="009336BF"/>
    <w:rsid w:val="00933870"/>
    <w:rsid w:val="00933871"/>
    <w:rsid w:val="0093395E"/>
    <w:rsid w:val="00934056"/>
    <w:rsid w:val="009341A0"/>
    <w:rsid w:val="0093472B"/>
    <w:rsid w:val="009349D5"/>
    <w:rsid w:val="009352CF"/>
    <w:rsid w:val="009354D0"/>
    <w:rsid w:val="00935578"/>
    <w:rsid w:val="0093557C"/>
    <w:rsid w:val="009364F8"/>
    <w:rsid w:val="009365B1"/>
    <w:rsid w:val="009365FC"/>
    <w:rsid w:val="00936896"/>
    <w:rsid w:val="00936915"/>
    <w:rsid w:val="009369C8"/>
    <w:rsid w:val="00936F57"/>
    <w:rsid w:val="00937327"/>
    <w:rsid w:val="009376DE"/>
    <w:rsid w:val="0093787B"/>
    <w:rsid w:val="00937E8A"/>
    <w:rsid w:val="00940324"/>
    <w:rsid w:val="00940391"/>
    <w:rsid w:val="0094111C"/>
    <w:rsid w:val="00941163"/>
    <w:rsid w:val="00941222"/>
    <w:rsid w:val="009413D2"/>
    <w:rsid w:val="0094189E"/>
    <w:rsid w:val="009424A4"/>
    <w:rsid w:val="0094338B"/>
    <w:rsid w:val="00943432"/>
    <w:rsid w:val="0094378E"/>
    <w:rsid w:val="009439B5"/>
    <w:rsid w:val="009440FB"/>
    <w:rsid w:val="009444CF"/>
    <w:rsid w:val="00944966"/>
    <w:rsid w:val="00945019"/>
    <w:rsid w:val="0094527A"/>
    <w:rsid w:val="0094578A"/>
    <w:rsid w:val="00945940"/>
    <w:rsid w:val="00945EDB"/>
    <w:rsid w:val="0094612D"/>
    <w:rsid w:val="00946350"/>
    <w:rsid w:val="0094646E"/>
    <w:rsid w:val="0094659F"/>
    <w:rsid w:val="00947429"/>
    <w:rsid w:val="00947EAB"/>
    <w:rsid w:val="0095083F"/>
    <w:rsid w:val="0095091D"/>
    <w:rsid w:val="009511E3"/>
    <w:rsid w:val="00951A5B"/>
    <w:rsid w:val="00951ADB"/>
    <w:rsid w:val="00951DE1"/>
    <w:rsid w:val="009525B5"/>
    <w:rsid w:val="0095287F"/>
    <w:rsid w:val="009537D7"/>
    <w:rsid w:val="00955008"/>
    <w:rsid w:val="00955267"/>
    <w:rsid w:val="0095536F"/>
    <w:rsid w:val="0095541B"/>
    <w:rsid w:val="00955804"/>
    <w:rsid w:val="00956081"/>
    <w:rsid w:val="00956237"/>
    <w:rsid w:val="00956453"/>
    <w:rsid w:val="00956457"/>
    <w:rsid w:val="00956DAA"/>
    <w:rsid w:val="00956F1F"/>
    <w:rsid w:val="009570DF"/>
    <w:rsid w:val="00957238"/>
    <w:rsid w:val="00957811"/>
    <w:rsid w:val="00957FBB"/>
    <w:rsid w:val="009608F1"/>
    <w:rsid w:val="00960ECA"/>
    <w:rsid w:val="00961183"/>
    <w:rsid w:val="0096135B"/>
    <w:rsid w:val="00961515"/>
    <w:rsid w:val="00961660"/>
    <w:rsid w:val="00961705"/>
    <w:rsid w:val="00961766"/>
    <w:rsid w:val="00961A5A"/>
    <w:rsid w:val="00961AA0"/>
    <w:rsid w:val="00961AE5"/>
    <w:rsid w:val="00961B9A"/>
    <w:rsid w:val="00961D2F"/>
    <w:rsid w:val="00961E47"/>
    <w:rsid w:val="009621E7"/>
    <w:rsid w:val="0096248B"/>
    <w:rsid w:val="00962866"/>
    <w:rsid w:val="0096296D"/>
    <w:rsid w:val="00963C41"/>
    <w:rsid w:val="009645D4"/>
    <w:rsid w:val="009646B3"/>
    <w:rsid w:val="00964C10"/>
    <w:rsid w:val="009654CE"/>
    <w:rsid w:val="00965D27"/>
    <w:rsid w:val="009665A5"/>
    <w:rsid w:val="00967AFC"/>
    <w:rsid w:val="00967D6D"/>
    <w:rsid w:val="00967F49"/>
    <w:rsid w:val="009702DD"/>
    <w:rsid w:val="00970ABD"/>
    <w:rsid w:val="00970C9E"/>
    <w:rsid w:val="009717CC"/>
    <w:rsid w:val="00971A59"/>
    <w:rsid w:val="00971F36"/>
    <w:rsid w:val="009720B9"/>
    <w:rsid w:val="009723B8"/>
    <w:rsid w:val="00972CB5"/>
    <w:rsid w:val="0097300F"/>
    <w:rsid w:val="009738FD"/>
    <w:rsid w:val="00973AE8"/>
    <w:rsid w:val="00973BB9"/>
    <w:rsid w:val="009742D6"/>
    <w:rsid w:val="0097484E"/>
    <w:rsid w:val="00975E73"/>
    <w:rsid w:val="0097607A"/>
    <w:rsid w:val="009762DE"/>
    <w:rsid w:val="009765F4"/>
    <w:rsid w:val="00976BE6"/>
    <w:rsid w:val="00976ECF"/>
    <w:rsid w:val="00976F2F"/>
    <w:rsid w:val="0097778B"/>
    <w:rsid w:val="00977AB7"/>
    <w:rsid w:val="00980571"/>
    <w:rsid w:val="00980944"/>
    <w:rsid w:val="00980AF6"/>
    <w:rsid w:val="00980FF3"/>
    <w:rsid w:val="0098128E"/>
    <w:rsid w:val="009821E2"/>
    <w:rsid w:val="009822B7"/>
    <w:rsid w:val="00982567"/>
    <w:rsid w:val="0098275B"/>
    <w:rsid w:val="00984384"/>
    <w:rsid w:val="00984498"/>
    <w:rsid w:val="009845F4"/>
    <w:rsid w:val="00984AB3"/>
    <w:rsid w:val="00984EEB"/>
    <w:rsid w:val="0098611B"/>
    <w:rsid w:val="009866DF"/>
    <w:rsid w:val="0098681C"/>
    <w:rsid w:val="009869DE"/>
    <w:rsid w:val="00986AC9"/>
    <w:rsid w:val="00986B2A"/>
    <w:rsid w:val="00986C30"/>
    <w:rsid w:val="00986CD0"/>
    <w:rsid w:val="009872F0"/>
    <w:rsid w:val="009874EC"/>
    <w:rsid w:val="0098786C"/>
    <w:rsid w:val="009879CB"/>
    <w:rsid w:val="00987A0C"/>
    <w:rsid w:val="00987CB3"/>
    <w:rsid w:val="00987D8A"/>
    <w:rsid w:val="0099030B"/>
    <w:rsid w:val="0099034F"/>
    <w:rsid w:val="0099060F"/>
    <w:rsid w:val="00990B37"/>
    <w:rsid w:val="00990C0D"/>
    <w:rsid w:val="00990E6E"/>
    <w:rsid w:val="00990F67"/>
    <w:rsid w:val="00991293"/>
    <w:rsid w:val="0099132D"/>
    <w:rsid w:val="009914CE"/>
    <w:rsid w:val="00991534"/>
    <w:rsid w:val="00991C7C"/>
    <w:rsid w:val="0099202E"/>
    <w:rsid w:val="0099250E"/>
    <w:rsid w:val="00992F51"/>
    <w:rsid w:val="00993054"/>
    <w:rsid w:val="009933A3"/>
    <w:rsid w:val="00993407"/>
    <w:rsid w:val="009934AE"/>
    <w:rsid w:val="00993BD6"/>
    <w:rsid w:val="009943A8"/>
    <w:rsid w:val="00994455"/>
    <w:rsid w:val="0099486E"/>
    <w:rsid w:val="0099492C"/>
    <w:rsid w:val="00994BDA"/>
    <w:rsid w:val="00995868"/>
    <w:rsid w:val="009958E7"/>
    <w:rsid w:val="00996D0F"/>
    <w:rsid w:val="00997344"/>
    <w:rsid w:val="009974E5"/>
    <w:rsid w:val="009974F4"/>
    <w:rsid w:val="0099795B"/>
    <w:rsid w:val="00997B77"/>
    <w:rsid w:val="00997D3D"/>
    <w:rsid w:val="00997D9D"/>
    <w:rsid w:val="00997E14"/>
    <w:rsid w:val="009A004E"/>
    <w:rsid w:val="009A0B04"/>
    <w:rsid w:val="009A0FCC"/>
    <w:rsid w:val="009A24CD"/>
    <w:rsid w:val="009A2575"/>
    <w:rsid w:val="009A2587"/>
    <w:rsid w:val="009A298D"/>
    <w:rsid w:val="009A29E5"/>
    <w:rsid w:val="009A2A1C"/>
    <w:rsid w:val="009A2C38"/>
    <w:rsid w:val="009A2C62"/>
    <w:rsid w:val="009A4221"/>
    <w:rsid w:val="009A4404"/>
    <w:rsid w:val="009A4BF9"/>
    <w:rsid w:val="009A5369"/>
    <w:rsid w:val="009A5ACE"/>
    <w:rsid w:val="009A5B2E"/>
    <w:rsid w:val="009A5D08"/>
    <w:rsid w:val="009A60D8"/>
    <w:rsid w:val="009A69B7"/>
    <w:rsid w:val="009A6A2F"/>
    <w:rsid w:val="009A6B7A"/>
    <w:rsid w:val="009A6CCB"/>
    <w:rsid w:val="009A7143"/>
    <w:rsid w:val="009A74BE"/>
    <w:rsid w:val="009A7CD0"/>
    <w:rsid w:val="009A7EE8"/>
    <w:rsid w:val="009B085B"/>
    <w:rsid w:val="009B0B09"/>
    <w:rsid w:val="009B12B0"/>
    <w:rsid w:val="009B19CD"/>
    <w:rsid w:val="009B1CCE"/>
    <w:rsid w:val="009B1EC2"/>
    <w:rsid w:val="009B2360"/>
    <w:rsid w:val="009B2954"/>
    <w:rsid w:val="009B2CE7"/>
    <w:rsid w:val="009B2CF2"/>
    <w:rsid w:val="009B2D4C"/>
    <w:rsid w:val="009B2F59"/>
    <w:rsid w:val="009B31D4"/>
    <w:rsid w:val="009B4257"/>
    <w:rsid w:val="009B461E"/>
    <w:rsid w:val="009B4690"/>
    <w:rsid w:val="009B48F2"/>
    <w:rsid w:val="009B4FB0"/>
    <w:rsid w:val="009B57A4"/>
    <w:rsid w:val="009B6032"/>
    <w:rsid w:val="009B64E2"/>
    <w:rsid w:val="009B6CC3"/>
    <w:rsid w:val="009B6DEF"/>
    <w:rsid w:val="009B7080"/>
    <w:rsid w:val="009B7A14"/>
    <w:rsid w:val="009B7E78"/>
    <w:rsid w:val="009B7F75"/>
    <w:rsid w:val="009C00E1"/>
    <w:rsid w:val="009C0503"/>
    <w:rsid w:val="009C08C6"/>
    <w:rsid w:val="009C194E"/>
    <w:rsid w:val="009C1A83"/>
    <w:rsid w:val="009C1DCB"/>
    <w:rsid w:val="009C203C"/>
    <w:rsid w:val="009C21C6"/>
    <w:rsid w:val="009C2572"/>
    <w:rsid w:val="009C4122"/>
    <w:rsid w:val="009C47C0"/>
    <w:rsid w:val="009C4D08"/>
    <w:rsid w:val="009C4D82"/>
    <w:rsid w:val="009C4DBF"/>
    <w:rsid w:val="009C4DEB"/>
    <w:rsid w:val="009C4E7B"/>
    <w:rsid w:val="009C5222"/>
    <w:rsid w:val="009C53AF"/>
    <w:rsid w:val="009C53CA"/>
    <w:rsid w:val="009C5781"/>
    <w:rsid w:val="009C5873"/>
    <w:rsid w:val="009C59D0"/>
    <w:rsid w:val="009C5BBA"/>
    <w:rsid w:val="009C6028"/>
    <w:rsid w:val="009C607E"/>
    <w:rsid w:val="009C60AD"/>
    <w:rsid w:val="009C636D"/>
    <w:rsid w:val="009C699E"/>
    <w:rsid w:val="009C6AA9"/>
    <w:rsid w:val="009C7617"/>
    <w:rsid w:val="009C76EE"/>
    <w:rsid w:val="009C7923"/>
    <w:rsid w:val="009C7D1D"/>
    <w:rsid w:val="009C7F79"/>
    <w:rsid w:val="009D0256"/>
    <w:rsid w:val="009D0952"/>
    <w:rsid w:val="009D0AFA"/>
    <w:rsid w:val="009D0C09"/>
    <w:rsid w:val="009D12B6"/>
    <w:rsid w:val="009D166E"/>
    <w:rsid w:val="009D1A55"/>
    <w:rsid w:val="009D1A71"/>
    <w:rsid w:val="009D1DFA"/>
    <w:rsid w:val="009D1F37"/>
    <w:rsid w:val="009D1FF5"/>
    <w:rsid w:val="009D227C"/>
    <w:rsid w:val="009D24E9"/>
    <w:rsid w:val="009D3560"/>
    <w:rsid w:val="009D3FBD"/>
    <w:rsid w:val="009D4040"/>
    <w:rsid w:val="009D413D"/>
    <w:rsid w:val="009D413E"/>
    <w:rsid w:val="009D41B6"/>
    <w:rsid w:val="009D44D3"/>
    <w:rsid w:val="009D47B2"/>
    <w:rsid w:val="009D4CE6"/>
    <w:rsid w:val="009D4D8B"/>
    <w:rsid w:val="009D5292"/>
    <w:rsid w:val="009D539D"/>
    <w:rsid w:val="009D55A2"/>
    <w:rsid w:val="009D5BFF"/>
    <w:rsid w:val="009D5C9E"/>
    <w:rsid w:val="009E03D0"/>
    <w:rsid w:val="009E0788"/>
    <w:rsid w:val="009E0BA0"/>
    <w:rsid w:val="009E1193"/>
    <w:rsid w:val="009E15B4"/>
    <w:rsid w:val="009E15D3"/>
    <w:rsid w:val="009E24C6"/>
    <w:rsid w:val="009E27A6"/>
    <w:rsid w:val="009E2CA7"/>
    <w:rsid w:val="009E2F5F"/>
    <w:rsid w:val="009E3060"/>
    <w:rsid w:val="009E404D"/>
    <w:rsid w:val="009E4D91"/>
    <w:rsid w:val="009E4F6C"/>
    <w:rsid w:val="009E51DF"/>
    <w:rsid w:val="009E5391"/>
    <w:rsid w:val="009E5AD9"/>
    <w:rsid w:val="009E5C10"/>
    <w:rsid w:val="009E5CC3"/>
    <w:rsid w:val="009E6325"/>
    <w:rsid w:val="009E64D2"/>
    <w:rsid w:val="009E6552"/>
    <w:rsid w:val="009E6A0D"/>
    <w:rsid w:val="009E7225"/>
    <w:rsid w:val="009E7DDF"/>
    <w:rsid w:val="009F0058"/>
    <w:rsid w:val="009F00B3"/>
    <w:rsid w:val="009F0414"/>
    <w:rsid w:val="009F049D"/>
    <w:rsid w:val="009F04E9"/>
    <w:rsid w:val="009F0611"/>
    <w:rsid w:val="009F0E07"/>
    <w:rsid w:val="009F0F8B"/>
    <w:rsid w:val="009F1102"/>
    <w:rsid w:val="009F11A2"/>
    <w:rsid w:val="009F198A"/>
    <w:rsid w:val="009F19E9"/>
    <w:rsid w:val="009F1A11"/>
    <w:rsid w:val="009F1C19"/>
    <w:rsid w:val="009F21F2"/>
    <w:rsid w:val="009F22BE"/>
    <w:rsid w:val="009F2438"/>
    <w:rsid w:val="009F2510"/>
    <w:rsid w:val="009F2707"/>
    <w:rsid w:val="009F294F"/>
    <w:rsid w:val="009F2BF1"/>
    <w:rsid w:val="009F2C2A"/>
    <w:rsid w:val="009F2C87"/>
    <w:rsid w:val="009F2D5D"/>
    <w:rsid w:val="009F318D"/>
    <w:rsid w:val="009F347C"/>
    <w:rsid w:val="009F37F4"/>
    <w:rsid w:val="009F3A5C"/>
    <w:rsid w:val="009F3D17"/>
    <w:rsid w:val="009F47E4"/>
    <w:rsid w:val="009F4A74"/>
    <w:rsid w:val="009F4ABB"/>
    <w:rsid w:val="009F4C5D"/>
    <w:rsid w:val="009F5693"/>
    <w:rsid w:val="009F6490"/>
    <w:rsid w:val="009F66EF"/>
    <w:rsid w:val="009F7AE9"/>
    <w:rsid w:val="00A008BC"/>
    <w:rsid w:val="00A00C98"/>
    <w:rsid w:val="00A01014"/>
    <w:rsid w:val="00A014FD"/>
    <w:rsid w:val="00A0194F"/>
    <w:rsid w:val="00A02351"/>
    <w:rsid w:val="00A02758"/>
    <w:rsid w:val="00A02AA2"/>
    <w:rsid w:val="00A02DC6"/>
    <w:rsid w:val="00A034D1"/>
    <w:rsid w:val="00A03C17"/>
    <w:rsid w:val="00A04C1F"/>
    <w:rsid w:val="00A04C41"/>
    <w:rsid w:val="00A04C8D"/>
    <w:rsid w:val="00A04DB3"/>
    <w:rsid w:val="00A0520D"/>
    <w:rsid w:val="00A05813"/>
    <w:rsid w:val="00A05B3E"/>
    <w:rsid w:val="00A05C07"/>
    <w:rsid w:val="00A05C72"/>
    <w:rsid w:val="00A05C81"/>
    <w:rsid w:val="00A05D59"/>
    <w:rsid w:val="00A06475"/>
    <w:rsid w:val="00A067DD"/>
    <w:rsid w:val="00A06960"/>
    <w:rsid w:val="00A06AAD"/>
    <w:rsid w:val="00A07005"/>
    <w:rsid w:val="00A07016"/>
    <w:rsid w:val="00A070BC"/>
    <w:rsid w:val="00A0739F"/>
    <w:rsid w:val="00A073B2"/>
    <w:rsid w:val="00A07562"/>
    <w:rsid w:val="00A07BBB"/>
    <w:rsid w:val="00A07C1A"/>
    <w:rsid w:val="00A10182"/>
    <w:rsid w:val="00A104A8"/>
    <w:rsid w:val="00A10715"/>
    <w:rsid w:val="00A1084A"/>
    <w:rsid w:val="00A10C19"/>
    <w:rsid w:val="00A10D25"/>
    <w:rsid w:val="00A11C6F"/>
    <w:rsid w:val="00A11F90"/>
    <w:rsid w:val="00A12006"/>
    <w:rsid w:val="00A1251E"/>
    <w:rsid w:val="00A1286E"/>
    <w:rsid w:val="00A12B8D"/>
    <w:rsid w:val="00A12BD4"/>
    <w:rsid w:val="00A13F5D"/>
    <w:rsid w:val="00A13FC6"/>
    <w:rsid w:val="00A14169"/>
    <w:rsid w:val="00A142DE"/>
    <w:rsid w:val="00A1489D"/>
    <w:rsid w:val="00A152CB"/>
    <w:rsid w:val="00A1535B"/>
    <w:rsid w:val="00A15519"/>
    <w:rsid w:val="00A160CE"/>
    <w:rsid w:val="00A160FE"/>
    <w:rsid w:val="00A162F1"/>
    <w:rsid w:val="00A16994"/>
    <w:rsid w:val="00A16E11"/>
    <w:rsid w:val="00A171AF"/>
    <w:rsid w:val="00A171CC"/>
    <w:rsid w:val="00A1763A"/>
    <w:rsid w:val="00A17B10"/>
    <w:rsid w:val="00A17FC1"/>
    <w:rsid w:val="00A2047E"/>
    <w:rsid w:val="00A204C2"/>
    <w:rsid w:val="00A208D4"/>
    <w:rsid w:val="00A209A1"/>
    <w:rsid w:val="00A2102A"/>
    <w:rsid w:val="00A2118E"/>
    <w:rsid w:val="00A211F1"/>
    <w:rsid w:val="00A214B0"/>
    <w:rsid w:val="00A21568"/>
    <w:rsid w:val="00A21DEE"/>
    <w:rsid w:val="00A21F52"/>
    <w:rsid w:val="00A228D8"/>
    <w:rsid w:val="00A229E0"/>
    <w:rsid w:val="00A22B39"/>
    <w:rsid w:val="00A22BEC"/>
    <w:rsid w:val="00A22F9F"/>
    <w:rsid w:val="00A23BDB"/>
    <w:rsid w:val="00A23E36"/>
    <w:rsid w:val="00A23E79"/>
    <w:rsid w:val="00A24781"/>
    <w:rsid w:val="00A249ED"/>
    <w:rsid w:val="00A24BB3"/>
    <w:rsid w:val="00A259F0"/>
    <w:rsid w:val="00A25BF7"/>
    <w:rsid w:val="00A25CD7"/>
    <w:rsid w:val="00A26097"/>
    <w:rsid w:val="00A26253"/>
    <w:rsid w:val="00A26609"/>
    <w:rsid w:val="00A26BF4"/>
    <w:rsid w:val="00A270AE"/>
    <w:rsid w:val="00A27667"/>
    <w:rsid w:val="00A277A9"/>
    <w:rsid w:val="00A27BFA"/>
    <w:rsid w:val="00A27E64"/>
    <w:rsid w:val="00A304BD"/>
    <w:rsid w:val="00A3160B"/>
    <w:rsid w:val="00A32372"/>
    <w:rsid w:val="00A331EA"/>
    <w:rsid w:val="00A34365"/>
    <w:rsid w:val="00A3493C"/>
    <w:rsid w:val="00A35112"/>
    <w:rsid w:val="00A3544B"/>
    <w:rsid w:val="00A359F7"/>
    <w:rsid w:val="00A360EC"/>
    <w:rsid w:val="00A364A4"/>
    <w:rsid w:val="00A36854"/>
    <w:rsid w:val="00A36E3C"/>
    <w:rsid w:val="00A379E1"/>
    <w:rsid w:val="00A4047E"/>
    <w:rsid w:val="00A40693"/>
    <w:rsid w:val="00A409D9"/>
    <w:rsid w:val="00A40BDC"/>
    <w:rsid w:val="00A40C31"/>
    <w:rsid w:val="00A40E96"/>
    <w:rsid w:val="00A4125A"/>
    <w:rsid w:val="00A412DA"/>
    <w:rsid w:val="00A418CD"/>
    <w:rsid w:val="00A41AB3"/>
    <w:rsid w:val="00A41F7D"/>
    <w:rsid w:val="00A42005"/>
    <w:rsid w:val="00A426C5"/>
    <w:rsid w:val="00A42904"/>
    <w:rsid w:val="00A42D8F"/>
    <w:rsid w:val="00A42DC4"/>
    <w:rsid w:val="00A42F5D"/>
    <w:rsid w:val="00A42FCD"/>
    <w:rsid w:val="00A431A3"/>
    <w:rsid w:val="00A4399D"/>
    <w:rsid w:val="00A43BB2"/>
    <w:rsid w:val="00A4414E"/>
    <w:rsid w:val="00A44658"/>
    <w:rsid w:val="00A44822"/>
    <w:rsid w:val="00A448A2"/>
    <w:rsid w:val="00A44988"/>
    <w:rsid w:val="00A4521D"/>
    <w:rsid w:val="00A455B7"/>
    <w:rsid w:val="00A45B40"/>
    <w:rsid w:val="00A45CB0"/>
    <w:rsid w:val="00A45DD8"/>
    <w:rsid w:val="00A4625C"/>
    <w:rsid w:val="00A4637E"/>
    <w:rsid w:val="00A46659"/>
    <w:rsid w:val="00A46C7B"/>
    <w:rsid w:val="00A46FFC"/>
    <w:rsid w:val="00A472C3"/>
    <w:rsid w:val="00A473B1"/>
    <w:rsid w:val="00A4757D"/>
    <w:rsid w:val="00A477A5"/>
    <w:rsid w:val="00A47DDD"/>
    <w:rsid w:val="00A5012D"/>
    <w:rsid w:val="00A505EC"/>
    <w:rsid w:val="00A508C6"/>
    <w:rsid w:val="00A50A77"/>
    <w:rsid w:val="00A50BE4"/>
    <w:rsid w:val="00A50C7A"/>
    <w:rsid w:val="00A50E79"/>
    <w:rsid w:val="00A52014"/>
    <w:rsid w:val="00A52C67"/>
    <w:rsid w:val="00A52E12"/>
    <w:rsid w:val="00A531ED"/>
    <w:rsid w:val="00A537CC"/>
    <w:rsid w:val="00A537E6"/>
    <w:rsid w:val="00A546DF"/>
    <w:rsid w:val="00A5476B"/>
    <w:rsid w:val="00A5488F"/>
    <w:rsid w:val="00A54A3E"/>
    <w:rsid w:val="00A556D8"/>
    <w:rsid w:val="00A55795"/>
    <w:rsid w:val="00A55992"/>
    <w:rsid w:val="00A55F35"/>
    <w:rsid w:val="00A5607E"/>
    <w:rsid w:val="00A56128"/>
    <w:rsid w:val="00A566FA"/>
    <w:rsid w:val="00A56873"/>
    <w:rsid w:val="00A568A3"/>
    <w:rsid w:val="00A579C5"/>
    <w:rsid w:val="00A57C9E"/>
    <w:rsid w:val="00A57D7B"/>
    <w:rsid w:val="00A57F53"/>
    <w:rsid w:val="00A60831"/>
    <w:rsid w:val="00A60877"/>
    <w:rsid w:val="00A60B8A"/>
    <w:rsid w:val="00A60BB8"/>
    <w:rsid w:val="00A61720"/>
    <w:rsid w:val="00A61A32"/>
    <w:rsid w:val="00A61D3C"/>
    <w:rsid w:val="00A62554"/>
    <w:rsid w:val="00A6264A"/>
    <w:rsid w:val="00A62A4C"/>
    <w:rsid w:val="00A62F27"/>
    <w:rsid w:val="00A631D4"/>
    <w:rsid w:val="00A63CE7"/>
    <w:rsid w:val="00A63DEB"/>
    <w:rsid w:val="00A63FF0"/>
    <w:rsid w:val="00A6461C"/>
    <w:rsid w:val="00A64979"/>
    <w:rsid w:val="00A649B1"/>
    <w:rsid w:val="00A64DDE"/>
    <w:rsid w:val="00A6520E"/>
    <w:rsid w:val="00A65732"/>
    <w:rsid w:val="00A6576E"/>
    <w:rsid w:val="00A658CA"/>
    <w:rsid w:val="00A65A52"/>
    <w:rsid w:val="00A65B3D"/>
    <w:rsid w:val="00A667E4"/>
    <w:rsid w:val="00A66C99"/>
    <w:rsid w:val="00A67513"/>
    <w:rsid w:val="00A675BD"/>
    <w:rsid w:val="00A70318"/>
    <w:rsid w:val="00A70819"/>
    <w:rsid w:val="00A710AB"/>
    <w:rsid w:val="00A7169F"/>
    <w:rsid w:val="00A71A14"/>
    <w:rsid w:val="00A72685"/>
    <w:rsid w:val="00A7289A"/>
    <w:rsid w:val="00A734A4"/>
    <w:rsid w:val="00A7351B"/>
    <w:rsid w:val="00A73789"/>
    <w:rsid w:val="00A739C8"/>
    <w:rsid w:val="00A73CC0"/>
    <w:rsid w:val="00A73D36"/>
    <w:rsid w:val="00A7417D"/>
    <w:rsid w:val="00A7452C"/>
    <w:rsid w:val="00A7454D"/>
    <w:rsid w:val="00A74556"/>
    <w:rsid w:val="00A7460E"/>
    <w:rsid w:val="00A75723"/>
    <w:rsid w:val="00A75805"/>
    <w:rsid w:val="00A758C4"/>
    <w:rsid w:val="00A7599A"/>
    <w:rsid w:val="00A76796"/>
    <w:rsid w:val="00A767C6"/>
    <w:rsid w:val="00A76839"/>
    <w:rsid w:val="00A76B05"/>
    <w:rsid w:val="00A76E3D"/>
    <w:rsid w:val="00A76E89"/>
    <w:rsid w:val="00A76EDC"/>
    <w:rsid w:val="00A77181"/>
    <w:rsid w:val="00A773BB"/>
    <w:rsid w:val="00A7789E"/>
    <w:rsid w:val="00A77BBC"/>
    <w:rsid w:val="00A77CB4"/>
    <w:rsid w:val="00A77F6B"/>
    <w:rsid w:val="00A800D1"/>
    <w:rsid w:val="00A804BA"/>
    <w:rsid w:val="00A80566"/>
    <w:rsid w:val="00A80798"/>
    <w:rsid w:val="00A80F65"/>
    <w:rsid w:val="00A8104D"/>
    <w:rsid w:val="00A8112D"/>
    <w:rsid w:val="00A81566"/>
    <w:rsid w:val="00A81BB2"/>
    <w:rsid w:val="00A81CD7"/>
    <w:rsid w:val="00A822A1"/>
    <w:rsid w:val="00A82321"/>
    <w:rsid w:val="00A82970"/>
    <w:rsid w:val="00A83342"/>
    <w:rsid w:val="00A83BD1"/>
    <w:rsid w:val="00A83D36"/>
    <w:rsid w:val="00A8408F"/>
    <w:rsid w:val="00A846EB"/>
    <w:rsid w:val="00A847B8"/>
    <w:rsid w:val="00A85B1A"/>
    <w:rsid w:val="00A85C1F"/>
    <w:rsid w:val="00A85ECE"/>
    <w:rsid w:val="00A85F0C"/>
    <w:rsid w:val="00A86084"/>
    <w:rsid w:val="00A860CA"/>
    <w:rsid w:val="00A865AF"/>
    <w:rsid w:val="00A86B99"/>
    <w:rsid w:val="00A90DF4"/>
    <w:rsid w:val="00A91124"/>
    <w:rsid w:val="00A91683"/>
    <w:rsid w:val="00A91742"/>
    <w:rsid w:val="00A91E35"/>
    <w:rsid w:val="00A92185"/>
    <w:rsid w:val="00A924CC"/>
    <w:rsid w:val="00A925FC"/>
    <w:rsid w:val="00A927FD"/>
    <w:rsid w:val="00A93257"/>
    <w:rsid w:val="00A93274"/>
    <w:rsid w:val="00A933B3"/>
    <w:rsid w:val="00A9387B"/>
    <w:rsid w:val="00A93D4F"/>
    <w:rsid w:val="00A93EE9"/>
    <w:rsid w:val="00A94920"/>
    <w:rsid w:val="00A94F8A"/>
    <w:rsid w:val="00A959AC"/>
    <w:rsid w:val="00A95C62"/>
    <w:rsid w:val="00A95E8E"/>
    <w:rsid w:val="00A967CB"/>
    <w:rsid w:val="00A96F95"/>
    <w:rsid w:val="00A9734A"/>
    <w:rsid w:val="00A974B1"/>
    <w:rsid w:val="00A97897"/>
    <w:rsid w:val="00A97EB3"/>
    <w:rsid w:val="00AA0068"/>
    <w:rsid w:val="00AA0230"/>
    <w:rsid w:val="00AA040E"/>
    <w:rsid w:val="00AA05DC"/>
    <w:rsid w:val="00AA0663"/>
    <w:rsid w:val="00AA076C"/>
    <w:rsid w:val="00AA0D72"/>
    <w:rsid w:val="00AA139E"/>
    <w:rsid w:val="00AA13F0"/>
    <w:rsid w:val="00AA1814"/>
    <w:rsid w:val="00AA190A"/>
    <w:rsid w:val="00AA1AA2"/>
    <w:rsid w:val="00AA202E"/>
    <w:rsid w:val="00AA2032"/>
    <w:rsid w:val="00AA2BEB"/>
    <w:rsid w:val="00AA4170"/>
    <w:rsid w:val="00AA4766"/>
    <w:rsid w:val="00AA4E17"/>
    <w:rsid w:val="00AA5884"/>
    <w:rsid w:val="00AA5A10"/>
    <w:rsid w:val="00AA5C05"/>
    <w:rsid w:val="00AA5F72"/>
    <w:rsid w:val="00AA644F"/>
    <w:rsid w:val="00AA66A5"/>
    <w:rsid w:val="00AA6B4D"/>
    <w:rsid w:val="00AA7C4C"/>
    <w:rsid w:val="00AA7FA8"/>
    <w:rsid w:val="00AB1CF5"/>
    <w:rsid w:val="00AB211A"/>
    <w:rsid w:val="00AB2967"/>
    <w:rsid w:val="00AB2D1A"/>
    <w:rsid w:val="00AB2F9B"/>
    <w:rsid w:val="00AB2FE9"/>
    <w:rsid w:val="00AB32CA"/>
    <w:rsid w:val="00AB3564"/>
    <w:rsid w:val="00AB379D"/>
    <w:rsid w:val="00AB492E"/>
    <w:rsid w:val="00AB4C2C"/>
    <w:rsid w:val="00AB5629"/>
    <w:rsid w:val="00AB57EF"/>
    <w:rsid w:val="00AB5A62"/>
    <w:rsid w:val="00AB643A"/>
    <w:rsid w:val="00AB658A"/>
    <w:rsid w:val="00AB6950"/>
    <w:rsid w:val="00AB7ACA"/>
    <w:rsid w:val="00AB7F64"/>
    <w:rsid w:val="00AC12C0"/>
    <w:rsid w:val="00AC12EC"/>
    <w:rsid w:val="00AC1475"/>
    <w:rsid w:val="00AC152C"/>
    <w:rsid w:val="00AC152E"/>
    <w:rsid w:val="00AC1875"/>
    <w:rsid w:val="00AC1901"/>
    <w:rsid w:val="00AC1A21"/>
    <w:rsid w:val="00AC1AF2"/>
    <w:rsid w:val="00AC1B55"/>
    <w:rsid w:val="00AC1C09"/>
    <w:rsid w:val="00AC29C3"/>
    <w:rsid w:val="00AC2D6D"/>
    <w:rsid w:val="00AC3815"/>
    <w:rsid w:val="00AC3CF5"/>
    <w:rsid w:val="00AC3E2D"/>
    <w:rsid w:val="00AC3E62"/>
    <w:rsid w:val="00AC3EB4"/>
    <w:rsid w:val="00AC3FC4"/>
    <w:rsid w:val="00AC4440"/>
    <w:rsid w:val="00AC4A7C"/>
    <w:rsid w:val="00AC4BBB"/>
    <w:rsid w:val="00AC4BD2"/>
    <w:rsid w:val="00AC4C0D"/>
    <w:rsid w:val="00AC5267"/>
    <w:rsid w:val="00AC56CF"/>
    <w:rsid w:val="00AC58DD"/>
    <w:rsid w:val="00AC5F0B"/>
    <w:rsid w:val="00AC62CA"/>
    <w:rsid w:val="00AC6785"/>
    <w:rsid w:val="00AC6A64"/>
    <w:rsid w:val="00AC6E4A"/>
    <w:rsid w:val="00AC6F51"/>
    <w:rsid w:val="00AC783C"/>
    <w:rsid w:val="00AC7D5E"/>
    <w:rsid w:val="00AC7D83"/>
    <w:rsid w:val="00AD1698"/>
    <w:rsid w:val="00AD184A"/>
    <w:rsid w:val="00AD1A43"/>
    <w:rsid w:val="00AD2166"/>
    <w:rsid w:val="00AD21D6"/>
    <w:rsid w:val="00AD235F"/>
    <w:rsid w:val="00AD2F83"/>
    <w:rsid w:val="00AD319E"/>
    <w:rsid w:val="00AD32CC"/>
    <w:rsid w:val="00AD378B"/>
    <w:rsid w:val="00AD3792"/>
    <w:rsid w:val="00AD3BE0"/>
    <w:rsid w:val="00AD3C10"/>
    <w:rsid w:val="00AD3C5F"/>
    <w:rsid w:val="00AD43F3"/>
    <w:rsid w:val="00AD45E3"/>
    <w:rsid w:val="00AD47E1"/>
    <w:rsid w:val="00AD4A13"/>
    <w:rsid w:val="00AD5279"/>
    <w:rsid w:val="00AD534E"/>
    <w:rsid w:val="00AD5532"/>
    <w:rsid w:val="00AD606A"/>
    <w:rsid w:val="00AD65AA"/>
    <w:rsid w:val="00AD6942"/>
    <w:rsid w:val="00AD6F4E"/>
    <w:rsid w:val="00AD6FAD"/>
    <w:rsid w:val="00AD6FB2"/>
    <w:rsid w:val="00AD6FE7"/>
    <w:rsid w:val="00AD712E"/>
    <w:rsid w:val="00AD7AB6"/>
    <w:rsid w:val="00AD7C73"/>
    <w:rsid w:val="00AE1931"/>
    <w:rsid w:val="00AE1FAA"/>
    <w:rsid w:val="00AE212B"/>
    <w:rsid w:val="00AE22F0"/>
    <w:rsid w:val="00AE25CF"/>
    <w:rsid w:val="00AE29F5"/>
    <w:rsid w:val="00AE2AA5"/>
    <w:rsid w:val="00AE2F06"/>
    <w:rsid w:val="00AE2FFC"/>
    <w:rsid w:val="00AE3062"/>
    <w:rsid w:val="00AE3171"/>
    <w:rsid w:val="00AE40C3"/>
    <w:rsid w:val="00AE42CC"/>
    <w:rsid w:val="00AE43BC"/>
    <w:rsid w:val="00AE47FB"/>
    <w:rsid w:val="00AE48EC"/>
    <w:rsid w:val="00AE4932"/>
    <w:rsid w:val="00AE493A"/>
    <w:rsid w:val="00AE4AB2"/>
    <w:rsid w:val="00AE4CE6"/>
    <w:rsid w:val="00AE5095"/>
    <w:rsid w:val="00AE52AB"/>
    <w:rsid w:val="00AE5626"/>
    <w:rsid w:val="00AE56FB"/>
    <w:rsid w:val="00AE586A"/>
    <w:rsid w:val="00AE5B1E"/>
    <w:rsid w:val="00AE62BD"/>
    <w:rsid w:val="00AE663E"/>
    <w:rsid w:val="00AE66C9"/>
    <w:rsid w:val="00AE6E52"/>
    <w:rsid w:val="00AE6FB2"/>
    <w:rsid w:val="00AE7062"/>
    <w:rsid w:val="00AE74CB"/>
    <w:rsid w:val="00AE7807"/>
    <w:rsid w:val="00AE7A1A"/>
    <w:rsid w:val="00AE7C1A"/>
    <w:rsid w:val="00AF0449"/>
    <w:rsid w:val="00AF0913"/>
    <w:rsid w:val="00AF27F8"/>
    <w:rsid w:val="00AF365C"/>
    <w:rsid w:val="00AF3661"/>
    <w:rsid w:val="00AF37EC"/>
    <w:rsid w:val="00AF39C3"/>
    <w:rsid w:val="00AF3C4E"/>
    <w:rsid w:val="00AF3DE4"/>
    <w:rsid w:val="00AF3E07"/>
    <w:rsid w:val="00AF4C26"/>
    <w:rsid w:val="00AF4F91"/>
    <w:rsid w:val="00AF4FB8"/>
    <w:rsid w:val="00AF5529"/>
    <w:rsid w:val="00AF5D29"/>
    <w:rsid w:val="00AF5D31"/>
    <w:rsid w:val="00AF5D89"/>
    <w:rsid w:val="00AF6047"/>
    <w:rsid w:val="00AF684A"/>
    <w:rsid w:val="00AF6AB4"/>
    <w:rsid w:val="00AF6AC5"/>
    <w:rsid w:val="00AF7945"/>
    <w:rsid w:val="00AF79B4"/>
    <w:rsid w:val="00B000F1"/>
    <w:rsid w:val="00B005CF"/>
    <w:rsid w:val="00B00E8D"/>
    <w:rsid w:val="00B00EE1"/>
    <w:rsid w:val="00B01533"/>
    <w:rsid w:val="00B0158A"/>
    <w:rsid w:val="00B015F9"/>
    <w:rsid w:val="00B0209C"/>
    <w:rsid w:val="00B022A0"/>
    <w:rsid w:val="00B02534"/>
    <w:rsid w:val="00B02873"/>
    <w:rsid w:val="00B02C0C"/>
    <w:rsid w:val="00B02CB6"/>
    <w:rsid w:val="00B03228"/>
    <w:rsid w:val="00B0334E"/>
    <w:rsid w:val="00B03BA4"/>
    <w:rsid w:val="00B04264"/>
    <w:rsid w:val="00B04570"/>
    <w:rsid w:val="00B052BB"/>
    <w:rsid w:val="00B054C3"/>
    <w:rsid w:val="00B057BF"/>
    <w:rsid w:val="00B066EA"/>
    <w:rsid w:val="00B06BF2"/>
    <w:rsid w:val="00B06F4C"/>
    <w:rsid w:val="00B078B5"/>
    <w:rsid w:val="00B106CB"/>
    <w:rsid w:val="00B1089F"/>
    <w:rsid w:val="00B109A3"/>
    <w:rsid w:val="00B10D91"/>
    <w:rsid w:val="00B11862"/>
    <w:rsid w:val="00B11C91"/>
    <w:rsid w:val="00B11EFA"/>
    <w:rsid w:val="00B124B9"/>
    <w:rsid w:val="00B12DB3"/>
    <w:rsid w:val="00B131C0"/>
    <w:rsid w:val="00B13652"/>
    <w:rsid w:val="00B13A76"/>
    <w:rsid w:val="00B13CE0"/>
    <w:rsid w:val="00B13E48"/>
    <w:rsid w:val="00B14761"/>
    <w:rsid w:val="00B14BB1"/>
    <w:rsid w:val="00B14F55"/>
    <w:rsid w:val="00B152AA"/>
    <w:rsid w:val="00B15791"/>
    <w:rsid w:val="00B15B2A"/>
    <w:rsid w:val="00B1608E"/>
    <w:rsid w:val="00B1610E"/>
    <w:rsid w:val="00B16898"/>
    <w:rsid w:val="00B16E8C"/>
    <w:rsid w:val="00B16F71"/>
    <w:rsid w:val="00B17466"/>
    <w:rsid w:val="00B174CD"/>
    <w:rsid w:val="00B17687"/>
    <w:rsid w:val="00B176F0"/>
    <w:rsid w:val="00B205D0"/>
    <w:rsid w:val="00B20751"/>
    <w:rsid w:val="00B20828"/>
    <w:rsid w:val="00B213AC"/>
    <w:rsid w:val="00B224FA"/>
    <w:rsid w:val="00B229AF"/>
    <w:rsid w:val="00B22D14"/>
    <w:rsid w:val="00B23042"/>
    <w:rsid w:val="00B231FA"/>
    <w:rsid w:val="00B2328B"/>
    <w:rsid w:val="00B23330"/>
    <w:rsid w:val="00B23429"/>
    <w:rsid w:val="00B23A2A"/>
    <w:rsid w:val="00B23D71"/>
    <w:rsid w:val="00B23E06"/>
    <w:rsid w:val="00B23E18"/>
    <w:rsid w:val="00B24167"/>
    <w:rsid w:val="00B241D8"/>
    <w:rsid w:val="00B24CD3"/>
    <w:rsid w:val="00B2569A"/>
    <w:rsid w:val="00B25F22"/>
    <w:rsid w:val="00B25F35"/>
    <w:rsid w:val="00B2619A"/>
    <w:rsid w:val="00B26ACD"/>
    <w:rsid w:val="00B271A1"/>
    <w:rsid w:val="00B27CFB"/>
    <w:rsid w:val="00B27E2F"/>
    <w:rsid w:val="00B27EB3"/>
    <w:rsid w:val="00B30378"/>
    <w:rsid w:val="00B303E9"/>
    <w:rsid w:val="00B30CF0"/>
    <w:rsid w:val="00B31856"/>
    <w:rsid w:val="00B31AAA"/>
    <w:rsid w:val="00B31BAC"/>
    <w:rsid w:val="00B31BBE"/>
    <w:rsid w:val="00B3230C"/>
    <w:rsid w:val="00B32519"/>
    <w:rsid w:val="00B328C9"/>
    <w:rsid w:val="00B333DB"/>
    <w:rsid w:val="00B33602"/>
    <w:rsid w:val="00B3370F"/>
    <w:rsid w:val="00B33A50"/>
    <w:rsid w:val="00B34CBD"/>
    <w:rsid w:val="00B34EF7"/>
    <w:rsid w:val="00B3530A"/>
    <w:rsid w:val="00B35606"/>
    <w:rsid w:val="00B358BA"/>
    <w:rsid w:val="00B35EE5"/>
    <w:rsid w:val="00B36387"/>
    <w:rsid w:val="00B376CA"/>
    <w:rsid w:val="00B3770C"/>
    <w:rsid w:val="00B37A5B"/>
    <w:rsid w:val="00B404E4"/>
    <w:rsid w:val="00B40CEA"/>
    <w:rsid w:val="00B411D8"/>
    <w:rsid w:val="00B418C0"/>
    <w:rsid w:val="00B419A0"/>
    <w:rsid w:val="00B41F5B"/>
    <w:rsid w:val="00B42A93"/>
    <w:rsid w:val="00B42B83"/>
    <w:rsid w:val="00B432B1"/>
    <w:rsid w:val="00B4330F"/>
    <w:rsid w:val="00B4338C"/>
    <w:rsid w:val="00B43AD7"/>
    <w:rsid w:val="00B441A1"/>
    <w:rsid w:val="00B444BE"/>
    <w:rsid w:val="00B45415"/>
    <w:rsid w:val="00B4553E"/>
    <w:rsid w:val="00B45991"/>
    <w:rsid w:val="00B4617D"/>
    <w:rsid w:val="00B464C9"/>
    <w:rsid w:val="00B46B13"/>
    <w:rsid w:val="00B46D3B"/>
    <w:rsid w:val="00B4726A"/>
    <w:rsid w:val="00B47993"/>
    <w:rsid w:val="00B47AEA"/>
    <w:rsid w:val="00B513B0"/>
    <w:rsid w:val="00B517D0"/>
    <w:rsid w:val="00B51F9D"/>
    <w:rsid w:val="00B525FD"/>
    <w:rsid w:val="00B543A9"/>
    <w:rsid w:val="00B5496F"/>
    <w:rsid w:val="00B54B00"/>
    <w:rsid w:val="00B54D06"/>
    <w:rsid w:val="00B5556D"/>
    <w:rsid w:val="00B555FF"/>
    <w:rsid w:val="00B55DD2"/>
    <w:rsid w:val="00B562AB"/>
    <w:rsid w:val="00B5639C"/>
    <w:rsid w:val="00B570D4"/>
    <w:rsid w:val="00B57215"/>
    <w:rsid w:val="00B5730B"/>
    <w:rsid w:val="00B5785A"/>
    <w:rsid w:val="00B60427"/>
    <w:rsid w:val="00B6058F"/>
    <w:rsid w:val="00B60CAA"/>
    <w:rsid w:val="00B60DD9"/>
    <w:rsid w:val="00B60EB7"/>
    <w:rsid w:val="00B61AFC"/>
    <w:rsid w:val="00B62124"/>
    <w:rsid w:val="00B62194"/>
    <w:rsid w:val="00B62848"/>
    <w:rsid w:val="00B62D59"/>
    <w:rsid w:val="00B630DB"/>
    <w:rsid w:val="00B63165"/>
    <w:rsid w:val="00B634C8"/>
    <w:rsid w:val="00B637C3"/>
    <w:rsid w:val="00B64193"/>
    <w:rsid w:val="00B6470C"/>
    <w:rsid w:val="00B64817"/>
    <w:rsid w:val="00B648B4"/>
    <w:rsid w:val="00B64A5F"/>
    <w:rsid w:val="00B64B37"/>
    <w:rsid w:val="00B64C44"/>
    <w:rsid w:val="00B6524B"/>
    <w:rsid w:val="00B65443"/>
    <w:rsid w:val="00B654FF"/>
    <w:rsid w:val="00B655AC"/>
    <w:rsid w:val="00B659CC"/>
    <w:rsid w:val="00B65C5A"/>
    <w:rsid w:val="00B66069"/>
    <w:rsid w:val="00B66BE7"/>
    <w:rsid w:val="00B66FBF"/>
    <w:rsid w:val="00B673CA"/>
    <w:rsid w:val="00B67546"/>
    <w:rsid w:val="00B678BB"/>
    <w:rsid w:val="00B67C5B"/>
    <w:rsid w:val="00B7006D"/>
    <w:rsid w:val="00B70974"/>
    <w:rsid w:val="00B70B6C"/>
    <w:rsid w:val="00B70C1F"/>
    <w:rsid w:val="00B71470"/>
    <w:rsid w:val="00B7152C"/>
    <w:rsid w:val="00B716A3"/>
    <w:rsid w:val="00B716D2"/>
    <w:rsid w:val="00B71C78"/>
    <w:rsid w:val="00B72278"/>
    <w:rsid w:val="00B726B2"/>
    <w:rsid w:val="00B72C53"/>
    <w:rsid w:val="00B72C54"/>
    <w:rsid w:val="00B72C84"/>
    <w:rsid w:val="00B72D73"/>
    <w:rsid w:val="00B73168"/>
    <w:rsid w:val="00B73187"/>
    <w:rsid w:val="00B73455"/>
    <w:rsid w:val="00B73569"/>
    <w:rsid w:val="00B735DF"/>
    <w:rsid w:val="00B73700"/>
    <w:rsid w:val="00B741AF"/>
    <w:rsid w:val="00B74E8E"/>
    <w:rsid w:val="00B74F82"/>
    <w:rsid w:val="00B75144"/>
    <w:rsid w:val="00B752A8"/>
    <w:rsid w:val="00B753CE"/>
    <w:rsid w:val="00B759CE"/>
    <w:rsid w:val="00B75E1B"/>
    <w:rsid w:val="00B75F02"/>
    <w:rsid w:val="00B76089"/>
    <w:rsid w:val="00B76DA1"/>
    <w:rsid w:val="00B76DCD"/>
    <w:rsid w:val="00B7759A"/>
    <w:rsid w:val="00B77785"/>
    <w:rsid w:val="00B80024"/>
    <w:rsid w:val="00B80035"/>
    <w:rsid w:val="00B80486"/>
    <w:rsid w:val="00B80B3F"/>
    <w:rsid w:val="00B813B0"/>
    <w:rsid w:val="00B8194C"/>
    <w:rsid w:val="00B81F59"/>
    <w:rsid w:val="00B8275E"/>
    <w:rsid w:val="00B827F1"/>
    <w:rsid w:val="00B829D6"/>
    <w:rsid w:val="00B8322F"/>
    <w:rsid w:val="00B83250"/>
    <w:rsid w:val="00B8352C"/>
    <w:rsid w:val="00B83FCD"/>
    <w:rsid w:val="00B84420"/>
    <w:rsid w:val="00B84652"/>
    <w:rsid w:val="00B8465F"/>
    <w:rsid w:val="00B84827"/>
    <w:rsid w:val="00B848B3"/>
    <w:rsid w:val="00B848D0"/>
    <w:rsid w:val="00B84B25"/>
    <w:rsid w:val="00B859FF"/>
    <w:rsid w:val="00B85A72"/>
    <w:rsid w:val="00B85B66"/>
    <w:rsid w:val="00B86037"/>
    <w:rsid w:val="00B86050"/>
    <w:rsid w:val="00B86383"/>
    <w:rsid w:val="00B87DD2"/>
    <w:rsid w:val="00B90169"/>
    <w:rsid w:val="00B9085A"/>
    <w:rsid w:val="00B90DA3"/>
    <w:rsid w:val="00B91235"/>
    <w:rsid w:val="00B914BA"/>
    <w:rsid w:val="00B91B56"/>
    <w:rsid w:val="00B91E0E"/>
    <w:rsid w:val="00B91E4F"/>
    <w:rsid w:val="00B9214D"/>
    <w:rsid w:val="00B92AA3"/>
    <w:rsid w:val="00B92CD5"/>
    <w:rsid w:val="00B92D6C"/>
    <w:rsid w:val="00B92F8E"/>
    <w:rsid w:val="00B945F4"/>
    <w:rsid w:val="00B94619"/>
    <w:rsid w:val="00B94F6C"/>
    <w:rsid w:val="00B95452"/>
    <w:rsid w:val="00B957D5"/>
    <w:rsid w:val="00B95806"/>
    <w:rsid w:val="00B96010"/>
    <w:rsid w:val="00B96544"/>
    <w:rsid w:val="00B96B74"/>
    <w:rsid w:val="00B970BD"/>
    <w:rsid w:val="00B972FF"/>
    <w:rsid w:val="00B97369"/>
    <w:rsid w:val="00B97982"/>
    <w:rsid w:val="00BA0763"/>
    <w:rsid w:val="00BA0EDD"/>
    <w:rsid w:val="00BA1221"/>
    <w:rsid w:val="00BA145A"/>
    <w:rsid w:val="00BA18F5"/>
    <w:rsid w:val="00BA1C7E"/>
    <w:rsid w:val="00BA1F26"/>
    <w:rsid w:val="00BA2238"/>
    <w:rsid w:val="00BA2965"/>
    <w:rsid w:val="00BA2B77"/>
    <w:rsid w:val="00BA4A82"/>
    <w:rsid w:val="00BA5446"/>
    <w:rsid w:val="00BA54EE"/>
    <w:rsid w:val="00BA599B"/>
    <w:rsid w:val="00BA60B2"/>
    <w:rsid w:val="00BA634E"/>
    <w:rsid w:val="00BA6A79"/>
    <w:rsid w:val="00BA710F"/>
    <w:rsid w:val="00BA729F"/>
    <w:rsid w:val="00BA7470"/>
    <w:rsid w:val="00BA75E2"/>
    <w:rsid w:val="00BA7A47"/>
    <w:rsid w:val="00BA7D7E"/>
    <w:rsid w:val="00BA7FEF"/>
    <w:rsid w:val="00BB02B1"/>
    <w:rsid w:val="00BB0BE6"/>
    <w:rsid w:val="00BB0D67"/>
    <w:rsid w:val="00BB0F68"/>
    <w:rsid w:val="00BB131C"/>
    <w:rsid w:val="00BB155C"/>
    <w:rsid w:val="00BB16D0"/>
    <w:rsid w:val="00BB193C"/>
    <w:rsid w:val="00BB1A34"/>
    <w:rsid w:val="00BB1C33"/>
    <w:rsid w:val="00BB2767"/>
    <w:rsid w:val="00BB3022"/>
    <w:rsid w:val="00BB30DA"/>
    <w:rsid w:val="00BB3C67"/>
    <w:rsid w:val="00BB453E"/>
    <w:rsid w:val="00BB4AA4"/>
    <w:rsid w:val="00BB4E5B"/>
    <w:rsid w:val="00BB5389"/>
    <w:rsid w:val="00BB55A7"/>
    <w:rsid w:val="00BB5972"/>
    <w:rsid w:val="00BB5C6F"/>
    <w:rsid w:val="00BB62CC"/>
    <w:rsid w:val="00BB6484"/>
    <w:rsid w:val="00BB65B4"/>
    <w:rsid w:val="00BB6974"/>
    <w:rsid w:val="00BB6D07"/>
    <w:rsid w:val="00BB7F09"/>
    <w:rsid w:val="00BB7FA1"/>
    <w:rsid w:val="00BB7FAE"/>
    <w:rsid w:val="00BC05C9"/>
    <w:rsid w:val="00BC09C8"/>
    <w:rsid w:val="00BC0EFC"/>
    <w:rsid w:val="00BC113F"/>
    <w:rsid w:val="00BC206A"/>
    <w:rsid w:val="00BC2123"/>
    <w:rsid w:val="00BC2177"/>
    <w:rsid w:val="00BC21DE"/>
    <w:rsid w:val="00BC23BB"/>
    <w:rsid w:val="00BC2927"/>
    <w:rsid w:val="00BC2BAA"/>
    <w:rsid w:val="00BC3251"/>
    <w:rsid w:val="00BC33A0"/>
    <w:rsid w:val="00BC3904"/>
    <w:rsid w:val="00BC4D02"/>
    <w:rsid w:val="00BC50DB"/>
    <w:rsid w:val="00BC587F"/>
    <w:rsid w:val="00BC6144"/>
    <w:rsid w:val="00BC6806"/>
    <w:rsid w:val="00BC6B00"/>
    <w:rsid w:val="00BC733D"/>
    <w:rsid w:val="00BC739A"/>
    <w:rsid w:val="00BC757C"/>
    <w:rsid w:val="00BC7710"/>
    <w:rsid w:val="00BC7A84"/>
    <w:rsid w:val="00BC7C3E"/>
    <w:rsid w:val="00BD09A5"/>
    <w:rsid w:val="00BD09B8"/>
    <w:rsid w:val="00BD0A50"/>
    <w:rsid w:val="00BD0C81"/>
    <w:rsid w:val="00BD0D11"/>
    <w:rsid w:val="00BD1139"/>
    <w:rsid w:val="00BD2150"/>
    <w:rsid w:val="00BD2718"/>
    <w:rsid w:val="00BD2E27"/>
    <w:rsid w:val="00BD32BF"/>
    <w:rsid w:val="00BD35CF"/>
    <w:rsid w:val="00BD3D12"/>
    <w:rsid w:val="00BD3D1D"/>
    <w:rsid w:val="00BD3EE1"/>
    <w:rsid w:val="00BD42FA"/>
    <w:rsid w:val="00BD447A"/>
    <w:rsid w:val="00BD48D5"/>
    <w:rsid w:val="00BD5013"/>
    <w:rsid w:val="00BD5365"/>
    <w:rsid w:val="00BD57D7"/>
    <w:rsid w:val="00BD5EE0"/>
    <w:rsid w:val="00BD60E2"/>
    <w:rsid w:val="00BD6255"/>
    <w:rsid w:val="00BD653A"/>
    <w:rsid w:val="00BD6C92"/>
    <w:rsid w:val="00BD789A"/>
    <w:rsid w:val="00BD7D8E"/>
    <w:rsid w:val="00BE013B"/>
    <w:rsid w:val="00BE05C0"/>
    <w:rsid w:val="00BE05F6"/>
    <w:rsid w:val="00BE0A40"/>
    <w:rsid w:val="00BE0D0D"/>
    <w:rsid w:val="00BE0FCA"/>
    <w:rsid w:val="00BE1254"/>
    <w:rsid w:val="00BE1A86"/>
    <w:rsid w:val="00BE1E52"/>
    <w:rsid w:val="00BE2836"/>
    <w:rsid w:val="00BE2C2C"/>
    <w:rsid w:val="00BE3116"/>
    <w:rsid w:val="00BE340A"/>
    <w:rsid w:val="00BE3E9F"/>
    <w:rsid w:val="00BE4608"/>
    <w:rsid w:val="00BE4A86"/>
    <w:rsid w:val="00BE4AD5"/>
    <w:rsid w:val="00BE4F62"/>
    <w:rsid w:val="00BE5B01"/>
    <w:rsid w:val="00BE5DDB"/>
    <w:rsid w:val="00BE61B6"/>
    <w:rsid w:val="00BE6577"/>
    <w:rsid w:val="00BE6DD1"/>
    <w:rsid w:val="00BE6E2B"/>
    <w:rsid w:val="00BE71AE"/>
    <w:rsid w:val="00BE724E"/>
    <w:rsid w:val="00BE7587"/>
    <w:rsid w:val="00BE75D4"/>
    <w:rsid w:val="00BE7C6D"/>
    <w:rsid w:val="00BF03FE"/>
    <w:rsid w:val="00BF0503"/>
    <w:rsid w:val="00BF0F1C"/>
    <w:rsid w:val="00BF16C8"/>
    <w:rsid w:val="00BF1DCE"/>
    <w:rsid w:val="00BF1F18"/>
    <w:rsid w:val="00BF25E0"/>
    <w:rsid w:val="00BF271B"/>
    <w:rsid w:val="00BF322D"/>
    <w:rsid w:val="00BF33CC"/>
    <w:rsid w:val="00BF38B5"/>
    <w:rsid w:val="00BF409F"/>
    <w:rsid w:val="00BF431C"/>
    <w:rsid w:val="00BF48AC"/>
    <w:rsid w:val="00BF51FE"/>
    <w:rsid w:val="00BF5445"/>
    <w:rsid w:val="00BF570A"/>
    <w:rsid w:val="00BF571A"/>
    <w:rsid w:val="00BF5B6F"/>
    <w:rsid w:val="00BF63BC"/>
    <w:rsid w:val="00BF6DA6"/>
    <w:rsid w:val="00BF6E26"/>
    <w:rsid w:val="00BF70E1"/>
    <w:rsid w:val="00BF7D1E"/>
    <w:rsid w:val="00C0002F"/>
    <w:rsid w:val="00C0029A"/>
    <w:rsid w:val="00C00A8E"/>
    <w:rsid w:val="00C00AA3"/>
    <w:rsid w:val="00C00B6D"/>
    <w:rsid w:val="00C00CD1"/>
    <w:rsid w:val="00C01220"/>
    <w:rsid w:val="00C017CA"/>
    <w:rsid w:val="00C01859"/>
    <w:rsid w:val="00C01B17"/>
    <w:rsid w:val="00C01F68"/>
    <w:rsid w:val="00C02370"/>
    <w:rsid w:val="00C023F4"/>
    <w:rsid w:val="00C033F1"/>
    <w:rsid w:val="00C035EC"/>
    <w:rsid w:val="00C0375C"/>
    <w:rsid w:val="00C03962"/>
    <w:rsid w:val="00C04E84"/>
    <w:rsid w:val="00C05313"/>
    <w:rsid w:val="00C05559"/>
    <w:rsid w:val="00C05CAE"/>
    <w:rsid w:val="00C05CCF"/>
    <w:rsid w:val="00C062FD"/>
    <w:rsid w:val="00C06D50"/>
    <w:rsid w:val="00C07C42"/>
    <w:rsid w:val="00C10149"/>
    <w:rsid w:val="00C10428"/>
    <w:rsid w:val="00C10B41"/>
    <w:rsid w:val="00C10F59"/>
    <w:rsid w:val="00C10F91"/>
    <w:rsid w:val="00C111D0"/>
    <w:rsid w:val="00C12B78"/>
    <w:rsid w:val="00C12FAA"/>
    <w:rsid w:val="00C131FD"/>
    <w:rsid w:val="00C1379F"/>
    <w:rsid w:val="00C13B20"/>
    <w:rsid w:val="00C1412E"/>
    <w:rsid w:val="00C14461"/>
    <w:rsid w:val="00C146E4"/>
    <w:rsid w:val="00C14709"/>
    <w:rsid w:val="00C14DEE"/>
    <w:rsid w:val="00C14E73"/>
    <w:rsid w:val="00C15178"/>
    <w:rsid w:val="00C15C79"/>
    <w:rsid w:val="00C15DB6"/>
    <w:rsid w:val="00C165A4"/>
    <w:rsid w:val="00C16EF6"/>
    <w:rsid w:val="00C16F1F"/>
    <w:rsid w:val="00C17283"/>
    <w:rsid w:val="00C173DF"/>
    <w:rsid w:val="00C17630"/>
    <w:rsid w:val="00C1767B"/>
    <w:rsid w:val="00C178E2"/>
    <w:rsid w:val="00C208FD"/>
    <w:rsid w:val="00C20BEB"/>
    <w:rsid w:val="00C20E99"/>
    <w:rsid w:val="00C210F7"/>
    <w:rsid w:val="00C211E0"/>
    <w:rsid w:val="00C2138E"/>
    <w:rsid w:val="00C21781"/>
    <w:rsid w:val="00C21A12"/>
    <w:rsid w:val="00C21B99"/>
    <w:rsid w:val="00C22370"/>
    <w:rsid w:val="00C22B96"/>
    <w:rsid w:val="00C22C25"/>
    <w:rsid w:val="00C23537"/>
    <w:rsid w:val="00C23C86"/>
    <w:rsid w:val="00C23DA1"/>
    <w:rsid w:val="00C24404"/>
    <w:rsid w:val="00C2484E"/>
    <w:rsid w:val="00C2491D"/>
    <w:rsid w:val="00C24C05"/>
    <w:rsid w:val="00C24F34"/>
    <w:rsid w:val="00C25162"/>
    <w:rsid w:val="00C25227"/>
    <w:rsid w:val="00C253C0"/>
    <w:rsid w:val="00C260E7"/>
    <w:rsid w:val="00C26184"/>
    <w:rsid w:val="00C26865"/>
    <w:rsid w:val="00C26903"/>
    <w:rsid w:val="00C26ED7"/>
    <w:rsid w:val="00C27221"/>
    <w:rsid w:val="00C2763B"/>
    <w:rsid w:val="00C2797D"/>
    <w:rsid w:val="00C3018E"/>
    <w:rsid w:val="00C30B47"/>
    <w:rsid w:val="00C30BAA"/>
    <w:rsid w:val="00C30C6F"/>
    <w:rsid w:val="00C30C71"/>
    <w:rsid w:val="00C3103F"/>
    <w:rsid w:val="00C321FE"/>
    <w:rsid w:val="00C3249D"/>
    <w:rsid w:val="00C3261B"/>
    <w:rsid w:val="00C33A1E"/>
    <w:rsid w:val="00C33FC4"/>
    <w:rsid w:val="00C3415A"/>
    <w:rsid w:val="00C34282"/>
    <w:rsid w:val="00C34296"/>
    <w:rsid w:val="00C3438C"/>
    <w:rsid w:val="00C343C6"/>
    <w:rsid w:val="00C359C8"/>
    <w:rsid w:val="00C35A4D"/>
    <w:rsid w:val="00C35AD8"/>
    <w:rsid w:val="00C35B21"/>
    <w:rsid w:val="00C35B4E"/>
    <w:rsid w:val="00C35E6F"/>
    <w:rsid w:val="00C36294"/>
    <w:rsid w:val="00C36717"/>
    <w:rsid w:val="00C36BAE"/>
    <w:rsid w:val="00C3744B"/>
    <w:rsid w:val="00C3765C"/>
    <w:rsid w:val="00C37866"/>
    <w:rsid w:val="00C37A8C"/>
    <w:rsid w:val="00C37B24"/>
    <w:rsid w:val="00C400EF"/>
    <w:rsid w:val="00C404F6"/>
    <w:rsid w:val="00C40799"/>
    <w:rsid w:val="00C40A62"/>
    <w:rsid w:val="00C40CFC"/>
    <w:rsid w:val="00C41FD7"/>
    <w:rsid w:val="00C42DFB"/>
    <w:rsid w:val="00C43003"/>
    <w:rsid w:val="00C43C5B"/>
    <w:rsid w:val="00C43D0A"/>
    <w:rsid w:val="00C43D4E"/>
    <w:rsid w:val="00C44471"/>
    <w:rsid w:val="00C45B19"/>
    <w:rsid w:val="00C460FF"/>
    <w:rsid w:val="00C46358"/>
    <w:rsid w:val="00C46382"/>
    <w:rsid w:val="00C466CE"/>
    <w:rsid w:val="00C46C9B"/>
    <w:rsid w:val="00C474CD"/>
    <w:rsid w:val="00C47D78"/>
    <w:rsid w:val="00C50376"/>
    <w:rsid w:val="00C50433"/>
    <w:rsid w:val="00C50E7C"/>
    <w:rsid w:val="00C516E1"/>
    <w:rsid w:val="00C5192D"/>
    <w:rsid w:val="00C51D2D"/>
    <w:rsid w:val="00C51DCF"/>
    <w:rsid w:val="00C51DEB"/>
    <w:rsid w:val="00C52747"/>
    <w:rsid w:val="00C52B9F"/>
    <w:rsid w:val="00C53844"/>
    <w:rsid w:val="00C54009"/>
    <w:rsid w:val="00C5543C"/>
    <w:rsid w:val="00C5575B"/>
    <w:rsid w:val="00C55E43"/>
    <w:rsid w:val="00C55E71"/>
    <w:rsid w:val="00C5633E"/>
    <w:rsid w:val="00C5651E"/>
    <w:rsid w:val="00C56803"/>
    <w:rsid w:val="00C5686B"/>
    <w:rsid w:val="00C56FE3"/>
    <w:rsid w:val="00C57249"/>
    <w:rsid w:val="00C57494"/>
    <w:rsid w:val="00C578B3"/>
    <w:rsid w:val="00C57CE9"/>
    <w:rsid w:val="00C57D3D"/>
    <w:rsid w:val="00C57ED0"/>
    <w:rsid w:val="00C6075F"/>
    <w:rsid w:val="00C613FB"/>
    <w:rsid w:val="00C61449"/>
    <w:rsid w:val="00C6155F"/>
    <w:rsid w:val="00C61BAD"/>
    <w:rsid w:val="00C61D14"/>
    <w:rsid w:val="00C62817"/>
    <w:rsid w:val="00C62A77"/>
    <w:rsid w:val="00C62AEE"/>
    <w:rsid w:val="00C63102"/>
    <w:rsid w:val="00C636E4"/>
    <w:rsid w:val="00C639E5"/>
    <w:rsid w:val="00C63F05"/>
    <w:rsid w:val="00C65563"/>
    <w:rsid w:val="00C65E19"/>
    <w:rsid w:val="00C66F0B"/>
    <w:rsid w:val="00C6716F"/>
    <w:rsid w:val="00C67310"/>
    <w:rsid w:val="00C67B6F"/>
    <w:rsid w:val="00C67BEA"/>
    <w:rsid w:val="00C70714"/>
    <w:rsid w:val="00C707E7"/>
    <w:rsid w:val="00C72299"/>
    <w:rsid w:val="00C72737"/>
    <w:rsid w:val="00C72822"/>
    <w:rsid w:val="00C7294D"/>
    <w:rsid w:val="00C72D4E"/>
    <w:rsid w:val="00C730DC"/>
    <w:rsid w:val="00C73121"/>
    <w:rsid w:val="00C733AE"/>
    <w:rsid w:val="00C73501"/>
    <w:rsid w:val="00C73BFA"/>
    <w:rsid w:val="00C73D31"/>
    <w:rsid w:val="00C73E26"/>
    <w:rsid w:val="00C73EFF"/>
    <w:rsid w:val="00C73FDD"/>
    <w:rsid w:val="00C74024"/>
    <w:rsid w:val="00C74BA9"/>
    <w:rsid w:val="00C74E7F"/>
    <w:rsid w:val="00C7510C"/>
    <w:rsid w:val="00C757B0"/>
    <w:rsid w:val="00C774C9"/>
    <w:rsid w:val="00C77910"/>
    <w:rsid w:val="00C77FC2"/>
    <w:rsid w:val="00C806B3"/>
    <w:rsid w:val="00C809CC"/>
    <w:rsid w:val="00C80F96"/>
    <w:rsid w:val="00C8105E"/>
    <w:rsid w:val="00C813D3"/>
    <w:rsid w:val="00C81446"/>
    <w:rsid w:val="00C81574"/>
    <w:rsid w:val="00C8163B"/>
    <w:rsid w:val="00C821E6"/>
    <w:rsid w:val="00C82500"/>
    <w:rsid w:val="00C828AA"/>
    <w:rsid w:val="00C83070"/>
    <w:rsid w:val="00C83597"/>
    <w:rsid w:val="00C835C2"/>
    <w:rsid w:val="00C83942"/>
    <w:rsid w:val="00C83B15"/>
    <w:rsid w:val="00C83FC7"/>
    <w:rsid w:val="00C84125"/>
    <w:rsid w:val="00C8462F"/>
    <w:rsid w:val="00C846DF"/>
    <w:rsid w:val="00C84716"/>
    <w:rsid w:val="00C84B96"/>
    <w:rsid w:val="00C8526A"/>
    <w:rsid w:val="00C85B38"/>
    <w:rsid w:val="00C866D8"/>
    <w:rsid w:val="00C86A4A"/>
    <w:rsid w:val="00C87071"/>
    <w:rsid w:val="00C873EA"/>
    <w:rsid w:val="00C8760C"/>
    <w:rsid w:val="00C9008C"/>
    <w:rsid w:val="00C90A26"/>
    <w:rsid w:val="00C90F77"/>
    <w:rsid w:val="00C910E6"/>
    <w:rsid w:val="00C9124C"/>
    <w:rsid w:val="00C91341"/>
    <w:rsid w:val="00C914ED"/>
    <w:rsid w:val="00C917A3"/>
    <w:rsid w:val="00C91CAD"/>
    <w:rsid w:val="00C9206C"/>
    <w:rsid w:val="00C920CF"/>
    <w:rsid w:val="00C92145"/>
    <w:rsid w:val="00C9232E"/>
    <w:rsid w:val="00C925C8"/>
    <w:rsid w:val="00C927F2"/>
    <w:rsid w:val="00C93062"/>
    <w:rsid w:val="00C93278"/>
    <w:rsid w:val="00C93374"/>
    <w:rsid w:val="00C934F1"/>
    <w:rsid w:val="00C9366B"/>
    <w:rsid w:val="00C93B61"/>
    <w:rsid w:val="00C93D68"/>
    <w:rsid w:val="00C93FA5"/>
    <w:rsid w:val="00C949F3"/>
    <w:rsid w:val="00C94B89"/>
    <w:rsid w:val="00C9553A"/>
    <w:rsid w:val="00C95722"/>
    <w:rsid w:val="00C95D2D"/>
    <w:rsid w:val="00C95E20"/>
    <w:rsid w:val="00C95EB6"/>
    <w:rsid w:val="00C962A9"/>
    <w:rsid w:val="00C9678B"/>
    <w:rsid w:val="00C967B7"/>
    <w:rsid w:val="00C968DC"/>
    <w:rsid w:val="00C9697B"/>
    <w:rsid w:val="00C96EAA"/>
    <w:rsid w:val="00C97752"/>
    <w:rsid w:val="00C97D97"/>
    <w:rsid w:val="00CA0672"/>
    <w:rsid w:val="00CA08C6"/>
    <w:rsid w:val="00CA0AFB"/>
    <w:rsid w:val="00CA18D5"/>
    <w:rsid w:val="00CA24BA"/>
    <w:rsid w:val="00CA2B9D"/>
    <w:rsid w:val="00CA2C54"/>
    <w:rsid w:val="00CA3481"/>
    <w:rsid w:val="00CA349E"/>
    <w:rsid w:val="00CA3696"/>
    <w:rsid w:val="00CA3FCC"/>
    <w:rsid w:val="00CA3FDF"/>
    <w:rsid w:val="00CA4294"/>
    <w:rsid w:val="00CA4741"/>
    <w:rsid w:val="00CA50DB"/>
    <w:rsid w:val="00CA5302"/>
    <w:rsid w:val="00CA5599"/>
    <w:rsid w:val="00CA5960"/>
    <w:rsid w:val="00CA5BDB"/>
    <w:rsid w:val="00CA5C90"/>
    <w:rsid w:val="00CA60EF"/>
    <w:rsid w:val="00CA62E0"/>
    <w:rsid w:val="00CA6340"/>
    <w:rsid w:val="00CA67E3"/>
    <w:rsid w:val="00CA694B"/>
    <w:rsid w:val="00CA6DCB"/>
    <w:rsid w:val="00CA6F2B"/>
    <w:rsid w:val="00CA7020"/>
    <w:rsid w:val="00CA7383"/>
    <w:rsid w:val="00CA79C7"/>
    <w:rsid w:val="00CA7A25"/>
    <w:rsid w:val="00CA7CB7"/>
    <w:rsid w:val="00CA7FB9"/>
    <w:rsid w:val="00CB0230"/>
    <w:rsid w:val="00CB039D"/>
    <w:rsid w:val="00CB0554"/>
    <w:rsid w:val="00CB0AED"/>
    <w:rsid w:val="00CB0BAE"/>
    <w:rsid w:val="00CB0E4E"/>
    <w:rsid w:val="00CB0F70"/>
    <w:rsid w:val="00CB1A40"/>
    <w:rsid w:val="00CB2345"/>
    <w:rsid w:val="00CB2478"/>
    <w:rsid w:val="00CB24D4"/>
    <w:rsid w:val="00CB251A"/>
    <w:rsid w:val="00CB255D"/>
    <w:rsid w:val="00CB2F4D"/>
    <w:rsid w:val="00CB3402"/>
    <w:rsid w:val="00CB3561"/>
    <w:rsid w:val="00CB3D26"/>
    <w:rsid w:val="00CB3E81"/>
    <w:rsid w:val="00CB48ED"/>
    <w:rsid w:val="00CB4B5A"/>
    <w:rsid w:val="00CB52F0"/>
    <w:rsid w:val="00CB5635"/>
    <w:rsid w:val="00CB5C16"/>
    <w:rsid w:val="00CB66CF"/>
    <w:rsid w:val="00CB6EAE"/>
    <w:rsid w:val="00CB6FD8"/>
    <w:rsid w:val="00CB72F1"/>
    <w:rsid w:val="00CB7F84"/>
    <w:rsid w:val="00CC017E"/>
    <w:rsid w:val="00CC04BA"/>
    <w:rsid w:val="00CC1088"/>
    <w:rsid w:val="00CC146E"/>
    <w:rsid w:val="00CC163A"/>
    <w:rsid w:val="00CC168E"/>
    <w:rsid w:val="00CC1790"/>
    <w:rsid w:val="00CC1C07"/>
    <w:rsid w:val="00CC211D"/>
    <w:rsid w:val="00CC22EA"/>
    <w:rsid w:val="00CC2351"/>
    <w:rsid w:val="00CC239A"/>
    <w:rsid w:val="00CC283A"/>
    <w:rsid w:val="00CC30A2"/>
    <w:rsid w:val="00CC311C"/>
    <w:rsid w:val="00CC31EE"/>
    <w:rsid w:val="00CC3CB6"/>
    <w:rsid w:val="00CC3FFD"/>
    <w:rsid w:val="00CC4A1A"/>
    <w:rsid w:val="00CC4A6C"/>
    <w:rsid w:val="00CC50CB"/>
    <w:rsid w:val="00CC51C3"/>
    <w:rsid w:val="00CC58AD"/>
    <w:rsid w:val="00CC6331"/>
    <w:rsid w:val="00CC6469"/>
    <w:rsid w:val="00CC660B"/>
    <w:rsid w:val="00CC675A"/>
    <w:rsid w:val="00CC6D78"/>
    <w:rsid w:val="00CC6E43"/>
    <w:rsid w:val="00CC6EF2"/>
    <w:rsid w:val="00CC71FC"/>
    <w:rsid w:val="00CC73C9"/>
    <w:rsid w:val="00CC7D15"/>
    <w:rsid w:val="00CC7DBF"/>
    <w:rsid w:val="00CD0215"/>
    <w:rsid w:val="00CD025A"/>
    <w:rsid w:val="00CD04EC"/>
    <w:rsid w:val="00CD04F9"/>
    <w:rsid w:val="00CD066D"/>
    <w:rsid w:val="00CD0B8D"/>
    <w:rsid w:val="00CD1176"/>
    <w:rsid w:val="00CD1994"/>
    <w:rsid w:val="00CD1A84"/>
    <w:rsid w:val="00CD1CF6"/>
    <w:rsid w:val="00CD1D7F"/>
    <w:rsid w:val="00CD24AC"/>
    <w:rsid w:val="00CD2C01"/>
    <w:rsid w:val="00CD2F48"/>
    <w:rsid w:val="00CD31DD"/>
    <w:rsid w:val="00CD3415"/>
    <w:rsid w:val="00CD49AA"/>
    <w:rsid w:val="00CD5673"/>
    <w:rsid w:val="00CD5713"/>
    <w:rsid w:val="00CD5D3A"/>
    <w:rsid w:val="00CD608B"/>
    <w:rsid w:val="00CD61A9"/>
    <w:rsid w:val="00CD6271"/>
    <w:rsid w:val="00CD6BF8"/>
    <w:rsid w:val="00CD6EDA"/>
    <w:rsid w:val="00CD70E0"/>
    <w:rsid w:val="00CD77C9"/>
    <w:rsid w:val="00CD7BF2"/>
    <w:rsid w:val="00CE0643"/>
    <w:rsid w:val="00CE12DE"/>
    <w:rsid w:val="00CE18BA"/>
    <w:rsid w:val="00CE1A03"/>
    <w:rsid w:val="00CE1B33"/>
    <w:rsid w:val="00CE2018"/>
    <w:rsid w:val="00CE2384"/>
    <w:rsid w:val="00CE28B8"/>
    <w:rsid w:val="00CE3098"/>
    <w:rsid w:val="00CE3786"/>
    <w:rsid w:val="00CE401B"/>
    <w:rsid w:val="00CE448F"/>
    <w:rsid w:val="00CE4D1D"/>
    <w:rsid w:val="00CE53B5"/>
    <w:rsid w:val="00CE57B8"/>
    <w:rsid w:val="00CE5DFF"/>
    <w:rsid w:val="00CE6E52"/>
    <w:rsid w:val="00CE6EEC"/>
    <w:rsid w:val="00CE6F05"/>
    <w:rsid w:val="00CE7114"/>
    <w:rsid w:val="00CE75E7"/>
    <w:rsid w:val="00CF0217"/>
    <w:rsid w:val="00CF0230"/>
    <w:rsid w:val="00CF05C2"/>
    <w:rsid w:val="00CF07A9"/>
    <w:rsid w:val="00CF0B42"/>
    <w:rsid w:val="00CF1110"/>
    <w:rsid w:val="00CF1B55"/>
    <w:rsid w:val="00CF1B78"/>
    <w:rsid w:val="00CF1CFA"/>
    <w:rsid w:val="00CF1DDC"/>
    <w:rsid w:val="00CF211C"/>
    <w:rsid w:val="00CF2924"/>
    <w:rsid w:val="00CF305E"/>
    <w:rsid w:val="00CF34BB"/>
    <w:rsid w:val="00CF3AF7"/>
    <w:rsid w:val="00CF3C61"/>
    <w:rsid w:val="00CF4747"/>
    <w:rsid w:val="00CF6798"/>
    <w:rsid w:val="00CF7077"/>
    <w:rsid w:val="00CF7630"/>
    <w:rsid w:val="00CF79C5"/>
    <w:rsid w:val="00CF7A47"/>
    <w:rsid w:val="00CF7BCC"/>
    <w:rsid w:val="00CF7E43"/>
    <w:rsid w:val="00D0094C"/>
    <w:rsid w:val="00D0122D"/>
    <w:rsid w:val="00D01A87"/>
    <w:rsid w:val="00D01BC7"/>
    <w:rsid w:val="00D02618"/>
    <w:rsid w:val="00D02B97"/>
    <w:rsid w:val="00D02F0A"/>
    <w:rsid w:val="00D0356F"/>
    <w:rsid w:val="00D036A5"/>
    <w:rsid w:val="00D037A2"/>
    <w:rsid w:val="00D03A4C"/>
    <w:rsid w:val="00D03A8F"/>
    <w:rsid w:val="00D0437B"/>
    <w:rsid w:val="00D0479C"/>
    <w:rsid w:val="00D04F98"/>
    <w:rsid w:val="00D05298"/>
    <w:rsid w:val="00D0540B"/>
    <w:rsid w:val="00D05661"/>
    <w:rsid w:val="00D06526"/>
    <w:rsid w:val="00D06A30"/>
    <w:rsid w:val="00D06BE7"/>
    <w:rsid w:val="00D06BEA"/>
    <w:rsid w:val="00D06C9D"/>
    <w:rsid w:val="00D070B4"/>
    <w:rsid w:val="00D07EBE"/>
    <w:rsid w:val="00D07ED3"/>
    <w:rsid w:val="00D104D1"/>
    <w:rsid w:val="00D10531"/>
    <w:rsid w:val="00D113C4"/>
    <w:rsid w:val="00D1174B"/>
    <w:rsid w:val="00D1188A"/>
    <w:rsid w:val="00D11BFC"/>
    <w:rsid w:val="00D11DC2"/>
    <w:rsid w:val="00D11F1D"/>
    <w:rsid w:val="00D1269E"/>
    <w:rsid w:val="00D127D0"/>
    <w:rsid w:val="00D1299A"/>
    <w:rsid w:val="00D129BC"/>
    <w:rsid w:val="00D12BA3"/>
    <w:rsid w:val="00D14318"/>
    <w:rsid w:val="00D14836"/>
    <w:rsid w:val="00D148D3"/>
    <w:rsid w:val="00D14B3D"/>
    <w:rsid w:val="00D14BBA"/>
    <w:rsid w:val="00D14D32"/>
    <w:rsid w:val="00D14E9B"/>
    <w:rsid w:val="00D15199"/>
    <w:rsid w:val="00D1592F"/>
    <w:rsid w:val="00D16130"/>
    <w:rsid w:val="00D163E0"/>
    <w:rsid w:val="00D16571"/>
    <w:rsid w:val="00D1694A"/>
    <w:rsid w:val="00D17478"/>
    <w:rsid w:val="00D1756E"/>
    <w:rsid w:val="00D1769B"/>
    <w:rsid w:val="00D176BF"/>
    <w:rsid w:val="00D1777F"/>
    <w:rsid w:val="00D17F5B"/>
    <w:rsid w:val="00D20384"/>
    <w:rsid w:val="00D20522"/>
    <w:rsid w:val="00D207CE"/>
    <w:rsid w:val="00D20B26"/>
    <w:rsid w:val="00D20F88"/>
    <w:rsid w:val="00D21355"/>
    <w:rsid w:val="00D21FCC"/>
    <w:rsid w:val="00D22215"/>
    <w:rsid w:val="00D223C3"/>
    <w:rsid w:val="00D22697"/>
    <w:rsid w:val="00D22B95"/>
    <w:rsid w:val="00D22DC5"/>
    <w:rsid w:val="00D2313C"/>
    <w:rsid w:val="00D231DB"/>
    <w:rsid w:val="00D239CD"/>
    <w:rsid w:val="00D23BA0"/>
    <w:rsid w:val="00D24220"/>
    <w:rsid w:val="00D2452E"/>
    <w:rsid w:val="00D258A2"/>
    <w:rsid w:val="00D25D44"/>
    <w:rsid w:val="00D25DF8"/>
    <w:rsid w:val="00D2604C"/>
    <w:rsid w:val="00D269E2"/>
    <w:rsid w:val="00D26C14"/>
    <w:rsid w:val="00D26CA8"/>
    <w:rsid w:val="00D26D4C"/>
    <w:rsid w:val="00D26EF9"/>
    <w:rsid w:val="00D27056"/>
    <w:rsid w:val="00D2723C"/>
    <w:rsid w:val="00D272DA"/>
    <w:rsid w:val="00D27877"/>
    <w:rsid w:val="00D278C2"/>
    <w:rsid w:val="00D27C73"/>
    <w:rsid w:val="00D27D07"/>
    <w:rsid w:val="00D27E2F"/>
    <w:rsid w:val="00D30346"/>
    <w:rsid w:val="00D30937"/>
    <w:rsid w:val="00D3116B"/>
    <w:rsid w:val="00D319D4"/>
    <w:rsid w:val="00D32020"/>
    <w:rsid w:val="00D32360"/>
    <w:rsid w:val="00D323E6"/>
    <w:rsid w:val="00D32531"/>
    <w:rsid w:val="00D3327D"/>
    <w:rsid w:val="00D33710"/>
    <w:rsid w:val="00D338EC"/>
    <w:rsid w:val="00D3393A"/>
    <w:rsid w:val="00D33D76"/>
    <w:rsid w:val="00D34528"/>
    <w:rsid w:val="00D34E04"/>
    <w:rsid w:val="00D34E88"/>
    <w:rsid w:val="00D3538C"/>
    <w:rsid w:val="00D3599B"/>
    <w:rsid w:val="00D36EED"/>
    <w:rsid w:val="00D37D63"/>
    <w:rsid w:val="00D4051A"/>
    <w:rsid w:val="00D40F4C"/>
    <w:rsid w:val="00D41475"/>
    <w:rsid w:val="00D4150E"/>
    <w:rsid w:val="00D41812"/>
    <w:rsid w:val="00D41D23"/>
    <w:rsid w:val="00D41E99"/>
    <w:rsid w:val="00D424A9"/>
    <w:rsid w:val="00D42BF1"/>
    <w:rsid w:val="00D4342B"/>
    <w:rsid w:val="00D434E2"/>
    <w:rsid w:val="00D43C45"/>
    <w:rsid w:val="00D43D6A"/>
    <w:rsid w:val="00D440B1"/>
    <w:rsid w:val="00D442AF"/>
    <w:rsid w:val="00D447D3"/>
    <w:rsid w:val="00D44894"/>
    <w:rsid w:val="00D44EAA"/>
    <w:rsid w:val="00D4539F"/>
    <w:rsid w:val="00D45C57"/>
    <w:rsid w:val="00D461E4"/>
    <w:rsid w:val="00D46617"/>
    <w:rsid w:val="00D46A2B"/>
    <w:rsid w:val="00D46E27"/>
    <w:rsid w:val="00D476A7"/>
    <w:rsid w:val="00D47EF8"/>
    <w:rsid w:val="00D47F4B"/>
    <w:rsid w:val="00D47F64"/>
    <w:rsid w:val="00D50937"/>
    <w:rsid w:val="00D50A38"/>
    <w:rsid w:val="00D50DBA"/>
    <w:rsid w:val="00D50E3B"/>
    <w:rsid w:val="00D51245"/>
    <w:rsid w:val="00D51450"/>
    <w:rsid w:val="00D51BC4"/>
    <w:rsid w:val="00D5295B"/>
    <w:rsid w:val="00D52C06"/>
    <w:rsid w:val="00D52DDC"/>
    <w:rsid w:val="00D52FAD"/>
    <w:rsid w:val="00D5374D"/>
    <w:rsid w:val="00D544E5"/>
    <w:rsid w:val="00D545D6"/>
    <w:rsid w:val="00D547B3"/>
    <w:rsid w:val="00D552EA"/>
    <w:rsid w:val="00D5534C"/>
    <w:rsid w:val="00D55379"/>
    <w:rsid w:val="00D555AA"/>
    <w:rsid w:val="00D55864"/>
    <w:rsid w:val="00D559C7"/>
    <w:rsid w:val="00D559CF"/>
    <w:rsid w:val="00D55BDE"/>
    <w:rsid w:val="00D56B25"/>
    <w:rsid w:val="00D57014"/>
    <w:rsid w:val="00D57330"/>
    <w:rsid w:val="00D57616"/>
    <w:rsid w:val="00D5762E"/>
    <w:rsid w:val="00D5791D"/>
    <w:rsid w:val="00D57C93"/>
    <w:rsid w:val="00D60443"/>
    <w:rsid w:val="00D60782"/>
    <w:rsid w:val="00D62177"/>
    <w:rsid w:val="00D62417"/>
    <w:rsid w:val="00D6259F"/>
    <w:rsid w:val="00D629FB"/>
    <w:rsid w:val="00D635FD"/>
    <w:rsid w:val="00D63704"/>
    <w:rsid w:val="00D64076"/>
    <w:rsid w:val="00D64125"/>
    <w:rsid w:val="00D64258"/>
    <w:rsid w:val="00D6429B"/>
    <w:rsid w:val="00D64ACB"/>
    <w:rsid w:val="00D64DB5"/>
    <w:rsid w:val="00D65167"/>
    <w:rsid w:val="00D65379"/>
    <w:rsid w:val="00D66066"/>
    <w:rsid w:val="00D67385"/>
    <w:rsid w:val="00D70653"/>
    <w:rsid w:val="00D707B5"/>
    <w:rsid w:val="00D70A3E"/>
    <w:rsid w:val="00D710A9"/>
    <w:rsid w:val="00D7153D"/>
    <w:rsid w:val="00D71D10"/>
    <w:rsid w:val="00D72741"/>
    <w:rsid w:val="00D72A45"/>
    <w:rsid w:val="00D73073"/>
    <w:rsid w:val="00D73448"/>
    <w:rsid w:val="00D7348F"/>
    <w:rsid w:val="00D73673"/>
    <w:rsid w:val="00D73719"/>
    <w:rsid w:val="00D737B9"/>
    <w:rsid w:val="00D73B40"/>
    <w:rsid w:val="00D73FFF"/>
    <w:rsid w:val="00D7427C"/>
    <w:rsid w:val="00D743B8"/>
    <w:rsid w:val="00D7458B"/>
    <w:rsid w:val="00D74EBB"/>
    <w:rsid w:val="00D74F01"/>
    <w:rsid w:val="00D75518"/>
    <w:rsid w:val="00D75775"/>
    <w:rsid w:val="00D7578C"/>
    <w:rsid w:val="00D75DA1"/>
    <w:rsid w:val="00D7637F"/>
    <w:rsid w:val="00D76835"/>
    <w:rsid w:val="00D7690E"/>
    <w:rsid w:val="00D80DB5"/>
    <w:rsid w:val="00D80E50"/>
    <w:rsid w:val="00D81975"/>
    <w:rsid w:val="00D8198C"/>
    <w:rsid w:val="00D81CD0"/>
    <w:rsid w:val="00D81FA0"/>
    <w:rsid w:val="00D820DB"/>
    <w:rsid w:val="00D823B8"/>
    <w:rsid w:val="00D82E6F"/>
    <w:rsid w:val="00D8379A"/>
    <w:rsid w:val="00D83B03"/>
    <w:rsid w:val="00D840BD"/>
    <w:rsid w:val="00D841CD"/>
    <w:rsid w:val="00D8473F"/>
    <w:rsid w:val="00D84B93"/>
    <w:rsid w:val="00D84C64"/>
    <w:rsid w:val="00D84D51"/>
    <w:rsid w:val="00D850D9"/>
    <w:rsid w:val="00D85C97"/>
    <w:rsid w:val="00D85CCA"/>
    <w:rsid w:val="00D85E4D"/>
    <w:rsid w:val="00D85FF8"/>
    <w:rsid w:val="00D86100"/>
    <w:rsid w:val="00D862C0"/>
    <w:rsid w:val="00D86BBA"/>
    <w:rsid w:val="00D870AF"/>
    <w:rsid w:val="00D87394"/>
    <w:rsid w:val="00D876D5"/>
    <w:rsid w:val="00D87BAA"/>
    <w:rsid w:val="00D87F31"/>
    <w:rsid w:val="00D90164"/>
    <w:rsid w:val="00D90298"/>
    <w:rsid w:val="00D90327"/>
    <w:rsid w:val="00D90337"/>
    <w:rsid w:val="00D903A8"/>
    <w:rsid w:val="00D90B85"/>
    <w:rsid w:val="00D90BE7"/>
    <w:rsid w:val="00D90F5F"/>
    <w:rsid w:val="00D91402"/>
    <w:rsid w:val="00D91538"/>
    <w:rsid w:val="00D916C8"/>
    <w:rsid w:val="00D91B1E"/>
    <w:rsid w:val="00D927AC"/>
    <w:rsid w:val="00D92B3C"/>
    <w:rsid w:val="00D92D2E"/>
    <w:rsid w:val="00D931CA"/>
    <w:rsid w:val="00D93240"/>
    <w:rsid w:val="00D937AB"/>
    <w:rsid w:val="00D93905"/>
    <w:rsid w:val="00D939BA"/>
    <w:rsid w:val="00D9428E"/>
    <w:rsid w:val="00D94514"/>
    <w:rsid w:val="00D9497E"/>
    <w:rsid w:val="00D94E1A"/>
    <w:rsid w:val="00D94F8C"/>
    <w:rsid w:val="00D955CA"/>
    <w:rsid w:val="00D95F44"/>
    <w:rsid w:val="00D9619A"/>
    <w:rsid w:val="00D96229"/>
    <w:rsid w:val="00D964C0"/>
    <w:rsid w:val="00D97EC6"/>
    <w:rsid w:val="00DA009F"/>
    <w:rsid w:val="00DA0F86"/>
    <w:rsid w:val="00DA1318"/>
    <w:rsid w:val="00DA1631"/>
    <w:rsid w:val="00DA1852"/>
    <w:rsid w:val="00DA196F"/>
    <w:rsid w:val="00DA1A1E"/>
    <w:rsid w:val="00DA1BE7"/>
    <w:rsid w:val="00DA1E10"/>
    <w:rsid w:val="00DA213F"/>
    <w:rsid w:val="00DA2AC0"/>
    <w:rsid w:val="00DA2ACF"/>
    <w:rsid w:val="00DA37B7"/>
    <w:rsid w:val="00DA42D3"/>
    <w:rsid w:val="00DA447D"/>
    <w:rsid w:val="00DA4F25"/>
    <w:rsid w:val="00DA5885"/>
    <w:rsid w:val="00DA58ED"/>
    <w:rsid w:val="00DA5EB7"/>
    <w:rsid w:val="00DA6013"/>
    <w:rsid w:val="00DA6B3B"/>
    <w:rsid w:val="00DA6F14"/>
    <w:rsid w:val="00DA7242"/>
    <w:rsid w:val="00DA7342"/>
    <w:rsid w:val="00DA755B"/>
    <w:rsid w:val="00DA7928"/>
    <w:rsid w:val="00DA7EA3"/>
    <w:rsid w:val="00DA7FDE"/>
    <w:rsid w:val="00DB00BC"/>
    <w:rsid w:val="00DB0553"/>
    <w:rsid w:val="00DB0593"/>
    <w:rsid w:val="00DB0619"/>
    <w:rsid w:val="00DB0AB2"/>
    <w:rsid w:val="00DB0D28"/>
    <w:rsid w:val="00DB1FBF"/>
    <w:rsid w:val="00DB2413"/>
    <w:rsid w:val="00DB24FC"/>
    <w:rsid w:val="00DB2A29"/>
    <w:rsid w:val="00DB2E59"/>
    <w:rsid w:val="00DB358F"/>
    <w:rsid w:val="00DB3C39"/>
    <w:rsid w:val="00DB4231"/>
    <w:rsid w:val="00DB4305"/>
    <w:rsid w:val="00DB441D"/>
    <w:rsid w:val="00DB4505"/>
    <w:rsid w:val="00DB4CFD"/>
    <w:rsid w:val="00DB547B"/>
    <w:rsid w:val="00DB57F7"/>
    <w:rsid w:val="00DB5818"/>
    <w:rsid w:val="00DB5B95"/>
    <w:rsid w:val="00DB5CF2"/>
    <w:rsid w:val="00DB6664"/>
    <w:rsid w:val="00DB6E9F"/>
    <w:rsid w:val="00DB6F7B"/>
    <w:rsid w:val="00DB7E70"/>
    <w:rsid w:val="00DB7FD2"/>
    <w:rsid w:val="00DC0060"/>
    <w:rsid w:val="00DC02B0"/>
    <w:rsid w:val="00DC04E0"/>
    <w:rsid w:val="00DC0B3C"/>
    <w:rsid w:val="00DC0CD0"/>
    <w:rsid w:val="00DC0E1D"/>
    <w:rsid w:val="00DC1351"/>
    <w:rsid w:val="00DC1592"/>
    <w:rsid w:val="00DC187E"/>
    <w:rsid w:val="00DC2553"/>
    <w:rsid w:val="00DC2CFE"/>
    <w:rsid w:val="00DC3082"/>
    <w:rsid w:val="00DC3464"/>
    <w:rsid w:val="00DC3D01"/>
    <w:rsid w:val="00DC44F1"/>
    <w:rsid w:val="00DC45FC"/>
    <w:rsid w:val="00DC4F0E"/>
    <w:rsid w:val="00DC4F80"/>
    <w:rsid w:val="00DC5363"/>
    <w:rsid w:val="00DC6425"/>
    <w:rsid w:val="00DC6AAD"/>
    <w:rsid w:val="00DC6CE1"/>
    <w:rsid w:val="00DC71CC"/>
    <w:rsid w:val="00DC7436"/>
    <w:rsid w:val="00DC7E18"/>
    <w:rsid w:val="00DD0100"/>
    <w:rsid w:val="00DD02D5"/>
    <w:rsid w:val="00DD0DF5"/>
    <w:rsid w:val="00DD12F6"/>
    <w:rsid w:val="00DD1A96"/>
    <w:rsid w:val="00DD1C61"/>
    <w:rsid w:val="00DD22FF"/>
    <w:rsid w:val="00DD2344"/>
    <w:rsid w:val="00DD27EA"/>
    <w:rsid w:val="00DD29D5"/>
    <w:rsid w:val="00DD31CA"/>
    <w:rsid w:val="00DD32C1"/>
    <w:rsid w:val="00DD33CC"/>
    <w:rsid w:val="00DD3458"/>
    <w:rsid w:val="00DD3A0F"/>
    <w:rsid w:val="00DD3A57"/>
    <w:rsid w:val="00DD3DDF"/>
    <w:rsid w:val="00DD41A9"/>
    <w:rsid w:val="00DD435E"/>
    <w:rsid w:val="00DD4CAF"/>
    <w:rsid w:val="00DD4E78"/>
    <w:rsid w:val="00DD4ED9"/>
    <w:rsid w:val="00DD5601"/>
    <w:rsid w:val="00DD5816"/>
    <w:rsid w:val="00DD585A"/>
    <w:rsid w:val="00DD5D60"/>
    <w:rsid w:val="00DD6135"/>
    <w:rsid w:val="00DD6772"/>
    <w:rsid w:val="00DD74A3"/>
    <w:rsid w:val="00DD7B70"/>
    <w:rsid w:val="00DD7D54"/>
    <w:rsid w:val="00DE0C37"/>
    <w:rsid w:val="00DE0E9B"/>
    <w:rsid w:val="00DE1342"/>
    <w:rsid w:val="00DE17D3"/>
    <w:rsid w:val="00DE1BF7"/>
    <w:rsid w:val="00DE1D21"/>
    <w:rsid w:val="00DE1D9C"/>
    <w:rsid w:val="00DE29BC"/>
    <w:rsid w:val="00DE2EFD"/>
    <w:rsid w:val="00DE3162"/>
    <w:rsid w:val="00DE3B11"/>
    <w:rsid w:val="00DE49D1"/>
    <w:rsid w:val="00DE4DD4"/>
    <w:rsid w:val="00DE508F"/>
    <w:rsid w:val="00DE547F"/>
    <w:rsid w:val="00DE5535"/>
    <w:rsid w:val="00DE5C1E"/>
    <w:rsid w:val="00DE5D47"/>
    <w:rsid w:val="00DE6178"/>
    <w:rsid w:val="00DE64E0"/>
    <w:rsid w:val="00DE7271"/>
    <w:rsid w:val="00DE7623"/>
    <w:rsid w:val="00DE77F0"/>
    <w:rsid w:val="00DE784A"/>
    <w:rsid w:val="00DE78F4"/>
    <w:rsid w:val="00DE7BEC"/>
    <w:rsid w:val="00DE7CEC"/>
    <w:rsid w:val="00DE7E18"/>
    <w:rsid w:val="00DF0059"/>
    <w:rsid w:val="00DF09EA"/>
    <w:rsid w:val="00DF0AF7"/>
    <w:rsid w:val="00DF0B40"/>
    <w:rsid w:val="00DF1115"/>
    <w:rsid w:val="00DF118C"/>
    <w:rsid w:val="00DF11F5"/>
    <w:rsid w:val="00DF1A7F"/>
    <w:rsid w:val="00DF1CD6"/>
    <w:rsid w:val="00DF1FD1"/>
    <w:rsid w:val="00DF227E"/>
    <w:rsid w:val="00DF252D"/>
    <w:rsid w:val="00DF25A9"/>
    <w:rsid w:val="00DF2924"/>
    <w:rsid w:val="00DF2BEE"/>
    <w:rsid w:val="00DF2C10"/>
    <w:rsid w:val="00DF2C1B"/>
    <w:rsid w:val="00DF3762"/>
    <w:rsid w:val="00DF3823"/>
    <w:rsid w:val="00DF3C06"/>
    <w:rsid w:val="00DF3E48"/>
    <w:rsid w:val="00DF4111"/>
    <w:rsid w:val="00DF4880"/>
    <w:rsid w:val="00DF4B83"/>
    <w:rsid w:val="00DF4BD9"/>
    <w:rsid w:val="00DF4E78"/>
    <w:rsid w:val="00DF514F"/>
    <w:rsid w:val="00DF5165"/>
    <w:rsid w:val="00DF5320"/>
    <w:rsid w:val="00DF547F"/>
    <w:rsid w:val="00DF576E"/>
    <w:rsid w:val="00DF5E9B"/>
    <w:rsid w:val="00DF634D"/>
    <w:rsid w:val="00DF646F"/>
    <w:rsid w:val="00DF690F"/>
    <w:rsid w:val="00DF6D26"/>
    <w:rsid w:val="00DF72FD"/>
    <w:rsid w:val="00DF7441"/>
    <w:rsid w:val="00DF7883"/>
    <w:rsid w:val="00DF7F83"/>
    <w:rsid w:val="00E00513"/>
    <w:rsid w:val="00E01DB4"/>
    <w:rsid w:val="00E01EC0"/>
    <w:rsid w:val="00E02892"/>
    <w:rsid w:val="00E02938"/>
    <w:rsid w:val="00E02BB5"/>
    <w:rsid w:val="00E033BA"/>
    <w:rsid w:val="00E0344E"/>
    <w:rsid w:val="00E039F4"/>
    <w:rsid w:val="00E03BAE"/>
    <w:rsid w:val="00E03BB5"/>
    <w:rsid w:val="00E0427C"/>
    <w:rsid w:val="00E046B2"/>
    <w:rsid w:val="00E0496E"/>
    <w:rsid w:val="00E04F15"/>
    <w:rsid w:val="00E04F85"/>
    <w:rsid w:val="00E04FCD"/>
    <w:rsid w:val="00E04FE3"/>
    <w:rsid w:val="00E05D3E"/>
    <w:rsid w:val="00E05E38"/>
    <w:rsid w:val="00E05EFE"/>
    <w:rsid w:val="00E05F34"/>
    <w:rsid w:val="00E06465"/>
    <w:rsid w:val="00E07127"/>
    <w:rsid w:val="00E0733B"/>
    <w:rsid w:val="00E078C3"/>
    <w:rsid w:val="00E079A7"/>
    <w:rsid w:val="00E1035F"/>
    <w:rsid w:val="00E104FC"/>
    <w:rsid w:val="00E1076F"/>
    <w:rsid w:val="00E10AAF"/>
    <w:rsid w:val="00E10D22"/>
    <w:rsid w:val="00E10DD4"/>
    <w:rsid w:val="00E1201F"/>
    <w:rsid w:val="00E122FB"/>
    <w:rsid w:val="00E12381"/>
    <w:rsid w:val="00E125DA"/>
    <w:rsid w:val="00E12EBD"/>
    <w:rsid w:val="00E1306F"/>
    <w:rsid w:val="00E13254"/>
    <w:rsid w:val="00E133CD"/>
    <w:rsid w:val="00E13483"/>
    <w:rsid w:val="00E135D1"/>
    <w:rsid w:val="00E13884"/>
    <w:rsid w:val="00E13F2F"/>
    <w:rsid w:val="00E14025"/>
    <w:rsid w:val="00E1418D"/>
    <w:rsid w:val="00E14454"/>
    <w:rsid w:val="00E145C6"/>
    <w:rsid w:val="00E15091"/>
    <w:rsid w:val="00E16806"/>
    <w:rsid w:val="00E16D5D"/>
    <w:rsid w:val="00E170E7"/>
    <w:rsid w:val="00E171AE"/>
    <w:rsid w:val="00E172A6"/>
    <w:rsid w:val="00E1763E"/>
    <w:rsid w:val="00E20030"/>
    <w:rsid w:val="00E207DF"/>
    <w:rsid w:val="00E20E9C"/>
    <w:rsid w:val="00E210A6"/>
    <w:rsid w:val="00E21745"/>
    <w:rsid w:val="00E217D7"/>
    <w:rsid w:val="00E22164"/>
    <w:rsid w:val="00E2326E"/>
    <w:rsid w:val="00E234BC"/>
    <w:rsid w:val="00E235DB"/>
    <w:rsid w:val="00E23822"/>
    <w:rsid w:val="00E23E9F"/>
    <w:rsid w:val="00E24301"/>
    <w:rsid w:val="00E2438C"/>
    <w:rsid w:val="00E24ED1"/>
    <w:rsid w:val="00E24EE6"/>
    <w:rsid w:val="00E24F91"/>
    <w:rsid w:val="00E25737"/>
    <w:rsid w:val="00E25770"/>
    <w:rsid w:val="00E25898"/>
    <w:rsid w:val="00E25A10"/>
    <w:rsid w:val="00E25BCF"/>
    <w:rsid w:val="00E25C0F"/>
    <w:rsid w:val="00E2647D"/>
    <w:rsid w:val="00E265FD"/>
    <w:rsid w:val="00E26698"/>
    <w:rsid w:val="00E26BE6"/>
    <w:rsid w:val="00E26BF1"/>
    <w:rsid w:val="00E27038"/>
    <w:rsid w:val="00E27134"/>
    <w:rsid w:val="00E27C8D"/>
    <w:rsid w:val="00E27E01"/>
    <w:rsid w:val="00E27E32"/>
    <w:rsid w:val="00E27F28"/>
    <w:rsid w:val="00E30367"/>
    <w:rsid w:val="00E304A6"/>
    <w:rsid w:val="00E3054D"/>
    <w:rsid w:val="00E30628"/>
    <w:rsid w:val="00E30956"/>
    <w:rsid w:val="00E3160D"/>
    <w:rsid w:val="00E318A7"/>
    <w:rsid w:val="00E31D8E"/>
    <w:rsid w:val="00E3291C"/>
    <w:rsid w:val="00E32E18"/>
    <w:rsid w:val="00E330FB"/>
    <w:rsid w:val="00E336F8"/>
    <w:rsid w:val="00E340DF"/>
    <w:rsid w:val="00E3447C"/>
    <w:rsid w:val="00E3451B"/>
    <w:rsid w:val="00E34840"/>
    <w:rsid w:val="00E34F1A"/>
    <w:rsid w:val="00E350AE"/>
    <w:rsid w:val="00E35136"/>
    <w:rsid w:val="00E3557F"/>
    <w:rsid w:val="00E35A69"/>
    <w:rsid w:val="00E35B7C"/>
    <w:rsid w:val="00E3626C"/>
    <w:rsid w:val="00E3637A"/>
    <w:rsid w:val="00E364A0"/>
    <w:rsid w:val="00E36508"/>
    <w:rsid w:val="00E37188"/>
    <w:rsid w:val="00E373F7"/>
    <w:rsid w:val="00E375E2"/>
    <w:rsid w:val="00E376D8"/>
    <w:rsid w:val="00E376E3"/>
    <w:rsid w:val="00E3799C"/>
    <w:rsid w:val="00E379D4"/>
    <w:rsid w:val="00E37F2F"/>
    <w:rsid w:val="00E403E9"/>
    <w:rsid w:val="00E40C11"/>
    <w:rsid w:val="00E40D7A"/>
    <w:rsid w:val="00E41051"/>
    <w:rsid w:val="00E41234"/>
    <w:rsid w:val="00E41269"/>
    <w:rsid w:val="00E4167D"/>
    <w:rsid w:val="00E419A1"/>
    <w:rsid w:val="00E422F2"/>
    <w:rsid w:val="00E424C6"/>
    <w:rsid w:val="00E424C8"/>
    <w:rsid w:val="00E42BEF"/>
    <w:rsid w:val="00E42C5F"/>
    <w:rsid w:val="00E43054"/>
    <w:rsid w:val="00E435D5"/>
    <w:rsid w:val="00E43FE9"/>
    <w:rsid w:val="00E4402D"/>
    <w:rsid w:val="00E44286"/>
    <w:rsid w:val="00E446DE"/>
    <w:rsid w:val="00E44BF9"/>
    <w:rsid w:val="00E44E27"/>
    <w:rsid w:val="00E44FC0"/>
    <w:rsid w:val="00E454F6"/>
    <w:rsid w:val="00E4571F"/>
    <w:rsid w:val="00E45754"/>
    <w:rsid w:val="00E45922"/>
    <w:rsid w:val="00E45C0C"/>
    <w:rsid w:val="00E46C9B"/>
    <w:rsid w:val="00E46DC9"/>
    <w:rsid w:val="00E47549"/>
    <w:rsid w:val="00E475F3"/>
    <w:rsid w:val="00E47BEE"/>
    <w:rsid w:val="00E50131"/>
    <w:rsid w:val="00E505C3"/>
    <w:rsid w:val="00E50704"/>
    <w:rsid w:val="00E50CCD"/>
    <w:rsid w:val="00E50D0D"/>
    <w:rsid w:val="00E516C9"/>
    <w:rsid w:val="00E52043"/>
    <w:rsid w:val="00E522B7"/>
    <w:rsid w:val="00E527CB"/>
    <w:rsid w:val="00E536CB"/>
    <w:rsid w:val="00E54888"/>
    <w:rsid w:val="00E5519F"/>
    <w:rsid w:val="00E5521F"/>
    <w:rsid w:val="00E5526D"/>
    <w:rsid w:val="00E559F9"/>
    <w:rsid w:val="00E56196"/>
    <w:rsid w:val="00E567BC"/>
    <w:rsid w:val="00E56C8C"/>
    <w:rsid w:val="00E56EC8"/>
    <w:rsid w:val="00E5733C"/>
    <w:rsid w:val="00E57748"/>
    <w:rsid w:val="00E578B2"/>
    <w:rsid w:val="00E57ED3"/>
    <w:rsid w:val="00E60255"/>
    <w:rsid w:val="00E60385"/>
    <w:rsid w:val="00E60BAF"/>
    <w:rsid w:val="00E60F3F"/>
    <w:rsid w:val="00E616E0"/>
    <w:rsid w:val="00E619B8"/>
    <w:rsid w:val="00E61BA1"/>
    <w:rsid w:val="00E62472"/>
    <w:rsid w:val="00E62E75"/>
    <w:rsid w:val="00E6316B"/>
    <w:rsid w:val="00E63867"/>
    <w:rsid w:val="00E638ED"/>
    <w:rsid w:val="00E63D7B"/>
    <w:rsid w:val="00E63E07"/>
    <w:rsid w:val="00E640EA"/>
    <w:rsid w:val="00E64200"/>
    <w:rsid w:val="00E6468A"/>
    <w:rsid w:val="00E6544E"/>
    <w:rsid w:val="00E65769"/>
    <w:rsid w:val="00E66618"/>
    <w:rsid w:val="00E670C8"/>
    <w:rsid w:val="00E671B6"/>
    <w:rsid w:val="00E674E3"/>
    <w:rsid w:val="00E674F1"/>
    <w:rsid w:val="00E67A30"/>
    <w:rsid w:val="00E67B38"/>
    <w:rsid w:val="00E67C08"/>
    <w:rsid w:val="00E705CD"/>
    <w:rsid w:val="00E707BD"/>
    <w:rsid w:val="00E7083E"/>
    <w:rsid w:val="00E70BAA"/>
    <w:rsid w:val="00E70BF4"/>
    <w:rsid w:val="00E713BD"/>
    <w:rsid w:val="00E717F1"/>
    <w:rsid w:val="00E718E3"/>
    <w:rsid w:val="00E71AA8"/>
    <w:rsid w:val="00E71BF4"/>
    <w:rsid w:val="00E72279"/>
    <w:rsid w:val="00E72910"/>
    <w:rsid w:val="00E72A6E"/>
    <w:rsid w:val="00E7305D"/>
    <w:rsid w:val="00E73F93"/>
    <w:rsid w:val="00E74CDC"/>
    <w:rsid w:val="00E74F3D"/>
    <w:rsid w:val="00E75B8B"/>
    <w:rsid w:val="00E7619F"/>
    <w:rsid w:val="00E76459"/>
    <w:rsid w:val="00E7695F"/>
    <w:rsid w:val="00E76A55"/>
    <w:rsid w:val="00E770C4"/>
    <w:rsid w:val="00E771A3"/>
    <w:rsid w:val="00E7738E"/>
    <w:rsid w:val="00E8057B"/>
    <w:rsid w:val="00E80BC6"/>
    <w:rsid w:val="00E8154D"/>
    <w:rsid w:val="00E8192A"/>
    <w:rsid w:val="00E81984"/>
    <w:rsid w:val="00E83982"/>
    <w:rsid w:val="00E842AD"/>
    <w:rsid w:val="00E8447A"/>
    <w:rsid w:val="00E84AB3"/>
    <w:rsid w:val="00E84F5A"/>
    <w:rsid w:val="00E84FF0"/>
    <w:rsid w:val="00E8501A"/>
    <w:rsid w:val="00E85D0E"/>
    <w:rsid w:val="00E862C1"/>
    <w:rsid w:val="00E866CD"/>
    <w:rsid w:val="00E86E92"/>
    <w:rsid w:val="00E86F64"/>
    <w:rsid w:val="00E87202"/>
    <w:rsid w:val="00E87BA1"/>
    <w:rsid w:val="00E9020B"/>
    <w:rsid w:val="00E906E6"/>
    <w:rsid w:val="00E90829"/>
    <w:rsid w:val="00E913ED"/>
    <w:rsid w:val="00E91525"/>
    <w:rsid w:val="00E9167C"/>
    <w:rsid w:val="00E91853"/>
    <w:rsid w:val="00E91A12"/>
    <w:rsid w:val="00E91EF4"/>
    <w:rsid w:val="00E9213E"/>
    <w:rsid w:val="00E921D7"/>
    <w:rsid w:val="00E92201"/>
    <w:rsid w:val="00E92923"/>
    <w:rsid w:val="00E92AF9"/>
    <w:rsid w:val="00E92B03"/>
    <w:rsid w:val="00E930FF"/>
    <w:rsid w:val="00E93837"/>
    <w:rsid w:val="00E939FF"/>
    <w:rsid w:val="00E9402E"/>
    <w:rsid w:val="00E94379"/>
    <w:rsid w:val="00E94535"/>
    <w:rsid w:val="00E9486D"/>
    <w:rsid w:val="00E949FA"/>
    <w:rsid w:val="00E950BA"/>
    <w:rsid w:val="00E950D4"/>
    <w:rsid w:val="00E952CF"/>
    <w:rsid w:val="00E95BE1"/>
    <w:rsid w:val="00E96B3C"/>
    <w:rsid w:val="00E97D81"/>
    <w:rsid w:val="00EA02AE"/>
    <w:rsid w:val="00EA0661"/>
    <w:rsid w:val="00EA1273"/>
    <w:rsid w:val="00EA1483"/>
    <w:rsid w:val="00EA1B49"/>
    <w:rsid w:val="00EA1C84"/>
    <w:rsid w:val="00EA239B"/>
    <w:rsid w:val="00EA23AF"/>
    <w:rsid w:val="00EA248C"/>
    <w:rsid w:val="00EA2523"/>
    <w:rsid w:val="00EA2620"/>
    <w:rsid w:val="00EA2A8D"/>
    <w:rsid w:val="00EA2B62"/>
    <w:rsid w:val="00EA2C48"/>
    <w:rsid w:val="00EA30C5"/>
    <w:rsid w:val="00EA3486"/>
    <w:rsid w:val="00EA3B15"/>
    <w:rsid w:val="00EA41F5"/>
    <w:rsid w:val="00EA4572"/>
    <w:rsid w:val="00EA479F"/>
    <w:rsid w:val="00EA50B6"/>
    <w:rsid w:val="00EA51BF"/>
    <w:rsid w:val="00EA5413"/>
    <w:rsid w:val="00EA5E8F"/>
    <w:rsid w:val="00EA6191"/>
    <w:rsid w:val="00EA648C"/>
    <w:rsid w:val="00EA68E9"/>
    <w:rsid w:val="00EA6C68"/>
    <w:rsid w:val="00EA6C93"/>
    <w:rsid w:val="00EA780C"/>
    <w:rsid w:val="00EA78C5"/>
    <w:rsid w:val="00EA7FA5"/>
    <w:rsid w:val="00EB0744"/>
    <w:rsid w:val="00EB0F03"/>
    <w:rsid w:val="00EB1606"/>
    <w:rsid w:val="00EB1E2C"/>
    <w:rsid w:val="00EB1E5A"/>
    <w:rsid w:val="00EB1EEE"/>
    <w:rsid w:val="00EB1F4F"/>
    <w:rsid w:val="00EB2179"/>
    <w:rsid w:val="00EB2565"/>
    <w:rsid w:val="00EB321B"/>
    <w:rsid w:val="00EB346E"/>
    <w:rsid w:val="00EB3D7A"/>
    <w:rsid w:val="00EB42D1"/>
    <w:rsid w:val="00EB4C54"/>
    <w:rsid w:val="00EB5037"/>
    <w:rsid w:val="00EB54BA"/>
    <w:rsid w:val="00EB570F"/>
    <w:rsid w:val="00EB5737"/>
    <w:rsid w:val="00EB57CD"/>
    <w:rsid w:val="00EB59BC"/>
    <w:rsid w:val="00EB606D"/>
    <w:rsid w:val="00EB6242"/>
    <w:rsid w:val="00EB679C"/>
    <w:rsid w:val="00EB69D3"/>
    <w:rsid w:val="00EB6B19"/>
    <w:rsid w:val="00EB7A2D"/>
    <w:rsid w:val="00EC1511"/>
    <w:rsid w:val="00EC1663"/>
    <w:rsid w:val="00EC1670"/>
    <w:rsid w:val="00EC181A"/>
    <w:rsid w:val="00EC18B6"/>
    <w:rsid w:val="00EC1B16"/>
    <w:rsid w:val="00EC26AF"/>
    <w:rsid w:val="00EC3118"/>
    <w:rsid w:val="00EC31BF"/>
    <w:rsid w:val="00EC320E"/>
    <w:rsid w:val="00EC38F4"/>
    <w:rsid w:val="00EC3A16"/>
    <w:rsid w:val="00EC3DF0"/>
    <w:rsid w:val="00EC4086"/>
    <w:rsid w:val="00EC49F8"/>
    <w:rsid w:val="00EC4ADF"/>
    <w:rsid w:val="00EC4D32"/>
    <w:rsid w:val="00EC5593"/>
    <w:rsid w:val="00EC7353"/>
    <w:rsid w:val="00EC77D4"/>
    <w:rsid w:val="00EC7969"/>
    <w:rsid w:val="00EC7C89"/>
    <w:rsid w:val="00EC7D40"/>
    <w:rsid w:val="00ED0490"/>
    <w:rsid w:val="00ED0685"/>
    <w:rsid w:val="00ED0BFC"/>
    <w:rsid w:val="00ED0E47"/>
    <w:rsid w:val="00ED178B"/>
    <w:rsid w:val="00ED1936"/>
    <w:rsid w:val="00ED1C29"/>
    <w:rsid w:val="00ED1FC4"/>
    <w:rsid w:val="00ED2ABA"/>
    <w:rsid w:val="00ED2FD6"/>
    <w:rsid w:val="00ED3252"/>
    <w:rsid w:val="00ED343D"/>
    <w:rsid w:val="00ED345C"/>
    <w:rsid w:val="00ED3C50"/>
    <w:rsid w:val="00ED40CA"/>
    <w:rsid w:val="00ED40EE"/>
    <w:rsid w:val="00ED44F0"/>
    <w:rsid w:val="00ED452D"/>
    <w:rsid w:val="00ED4DCC"/>
    <w:rsid w:val="00ED4DDE"/>
    <w:rsid w:val="00ED5126"/>
    <w:rsid w:val="00ED5291"/>
    <w:rsid w:val="00ED5B10"/>
    <w:rsid w:val="00ED5F6F"/>
    <w:rsid w:val="00ED62B3"/>
    <w:rsid w:val="00ED64EA"/>
    <w:rsid w:val="00ED6673"/>
    <w:rsid w:val="00ED676B"/>
    <w:rsid w:val="00ED6894"/>
    <w:rsid w:val="00ED6AC0"/>
    <w:rsid w:val="00ED6DF2"/>
    <w:rsid w:val="00ED7129"/>
    <w:rsid w:val="00ED71FA"/>
    <w:rsid w:val="00ED783F"/>
    <w:rsid w:val="00ED7CD1"/>
    <w:rsid w:val="00ED7EE4"/>
    <w:rsid w:val="00ED7FA5"/>
    <w:rsid w:val="00EE01AB"/>
    <w:rsid w:val="00EE05A2"/>
    <w:rsid w:val="00EE0748"/>
    <w:rsid w:val="00EE1089"/>
    <w:rsid w:val="00EE17E8"/>
    <w:rsid w:val="00EE1B0A"/>
    <w:rsid w:val="00EE1F5E"/>
    <w:rsid w:val="00EE245B"/>
    <w:rsid w:val="00EE246E"/>
    <w:rsid w:val="00EE2DBC"/>
    <w:rsid w:val="00EE2F7F"/>
    <w:rsid w:val="00EE3673"/>
    <w:rsid w:val="00EE3F3E"/>
    <w:rsid w:val="00EE403D"/>
    <w:rsid w:val="00EE405F"/>
    <w:rsid w:val="00EE41A0"/>
    <w:rsid w:val="00EE426D"/>
    <w:rsid w:val="00EE45F4"/>
    <w:rsid w:val="00EE46C3"/>
    <w:rsid w:val="00EE49E1"/>
    <w:rsid w:val="00EE4DF4"/>
    <w:rsid w:val="00EE509C"/>
    <w:rsid w:val="00EE52FE"/>
    <w:rsid w:val="00EE5C79"/>
    <w:rsid w:val="00EE60BB"/>
    <w:rsid w:val="00EE6A88"/>
    <w:rsid w:val="00EE6CFA"/>
    <w:rsid w:val="00EE7239"/>
    <w:rsid w:val="00EE72FB"/>
    <w:rsid w:val="00EE7A68"/>
    <w:rsid w:val="00EE7A83"/>
    <w:rsid w:val="00EE7B35"/>
    <w:rsid w:val="00EE7B45"/>
    <w:rsid w:val="00EE7CFE"/>
    <w:rsid w:val="00EF061E"/>
    <w:rsid w:val="00EF0C34"/>
    <w:rsid w:val="00EF10F4"/>
    <w:rsid w:val="00EF1196"/>
    <w:rsid w:val="00EF163E"/>
    <w:rsid w:val="00EF1641"/>
    <w:rsid w:val="00EF1778"/>
    <w:rsid w:val="00EF1BD4"/>
    <w:rsid w:val="00EF1C27"/>
    <w:rsid w:val="00EF2C55"/>
    <w:rsid w:val="00EF2D4E"/>
    <w:rsid w:val="00EF2DF5"/>
    <w:rsid w:val="00EF349E"/>
    <w:rsid w:val="00EF3995"/>
    <w:rsid w:val="00EF3C6B"/>
    <w:rsid w:val="00EF3D68"/>
    <w:rsid w:val="00EF5145"/>
    <w:rsid w:val="00EF51ED"/>
    <w:rsid w:val="00EF5219"/>
    <w:rsid w:val="00EF5959"/>
    <w:rsid w:val="00EF5B6A"/>
    <w:rsid w:val="00EF66B4"/>
    <w:rsid w:val="00EF677D"/>
    <w:rsid w:val="00EF68CB"/>
    <w:rsid w:val="00EF72DC"/>
    <w:rsid w:val="00EF7581"/>
    <w:rsid w:val="00EF787A"/>
    <w:rsid w:val="00EF7CE1"/>
    <w:rsid w:val="00F00461"/>
    <w:rsid w:val="00F012EB"/>
    <w:rsid w:val="00F0176A"/>
    <w:rsid w:val="00F0188D"/>
    <w:rsid w:val="00F024F3"/>
    <w:rsid w:val="00F02778"/>
    <w:rsid w:val="00F0331C"/>
    <w:rsid w:val="00F045EB"/>
    <w:rsid w:val="00F04A65"/>
    <w:rsid w:val="00F04A6F"/>
    <w:rsid w:val="00F0519F"/>
    <w:rsid w:val="00F05789"/>
    <w:rsid w:val="00F058BB"/>
    <w:rsid w:val="00F0596F"/>
    <w:rsid w:val="00F05A9E"/>
    <w:rsid w:val="00F0601C"/>
    <w:rsid w:val="00F06499"/>
    <w:rsid w:val="00F06A8C"/>
    <w:rsid w:val="00F07546"/>
    <w:rsid w:val="00F07590"/>
    <w:rsid w:val="00F076A9"/>
    <w:rsid w:val="00F076EF"/>
    <w:rsid w:val="00F078AF"/>
    <w:rsid w:val="00F07F0E"/>
    <w:rsid w:val="00F1011B"/>
    <w:rsid w:val="00F10153"/>
    <w:rsid w:val="00F10449"/>
    <w:rsid w:val="00F105C2"/>
    <w:rsid w:val="00F10684"/>
    <w:rsid w:val="00F107E9"/>
    <w:rsid w:val="00F1100B"/>
    <w:rsid w:val="00F1102B"/>
    <w:rsid w:val="00F1126B"/>
    <w:rsid w:val="00F1133D"/>
    <w:rsid w:val="00F1168C"/>
    <w:rsid w:val="00F11AE3"/>
    <w:rsid w:val="00F11E04"/>
    <w:rsid w:val="00F12323"/>
    <w:rsid w:val="00F12370"/>
    <w:rsid w:val="00F1273C"/>
    <w:rsid w:val="00F1283B"/>
    <w:rsid w:val="00F12A70"/>
    <w:rsid w:val="00F12C6D"/>
    <w:rsid w:val="00F12E8B"/>
    <w:rsid w:val="00F13114"/>
    <w:rsid w:val="00F135FF"/>
    <w:rsid w:val="00F138EB"/>
    <w:rsid w:val="00F13927"/>
    <w:rsid w:val="00F13E8D"/>
    <w:rsid w:val="00F1414F"/>
    <w:rsid w:val="00F1447C"/>
    <w:rsid w:val="00F14547"/>
    <w:rsid w:val="00F147B0"/>
    <w:rsid w:val="00F14F9E"/>
    <w:rsid w:val="00F150C3"/>
    <w:rsid w:val="00F152F1"/>
    <w:rsid w:val="00F15496"/>
    <w:rsid w:val="00F157D8"/>
    <w:rsid w:val="00F15920"/>
    <w:rsid w:val="00F15BD3"/>
    <w:rsid w:val="00F1611B"/>
    <w:rsid w:val="00F1633F"/>
    <w:rsid w:val="00F16852"/>
    <w:rsid w:val="00F16A98"/>
    <w:rsid w:val="00F16B3B"/>
    <w:rsid w:val="00F16BAC"/>
    <w:rsid w:val="00F16E6C"/>
    <w:rsid w:val="00F21BFB"/>
    <w:rsid w:val="00F21DC0"/>
    <w:rsid w:val="00F21E3E"/>
    <w:rsid w:val="00F227A8"/>
    <w:rsid w:val="00F22827"/>
    <w:rsid w:val="00F22DE1"/>
    <w:rsid w:val="00F239E5"/>
    <w:rsid w:val="00F23A36"/>
    <w:rsid w:val="00F2493E"/>
    <w:rsid w:val="00F24F0D"/>
    <w:rsid w:val="00F250EF"/>
    <w:rsid w:val="00F2601E"/>
    <w:rsid w:val="00F26E25"/>
    <w:rsid w:val="00F2772B"/>
    <w:rsid w:val="00F3023E"/>
    <w:rsid w:val="00F304EA"/>
    <w:rsid w:val="00F309E2"/>
    <w:rsid w:val="00F30CAB"/>
    <w:rsid w:val="00F30DC0"/>
    <w:rsid w:val="00F311E8"/>
    <w:rsid w:val="00F31ADF"/>
    <w:rsid w:val="00F31D66"/>
    <w:rsid w:val="00F31DD5"/>
    <w:rsid w:val="00F31F97"/>
    <w:rsid w:val="00F32629"/>
    <w:rsid w:val="00F329F4"/>
    <w:rsid w:val="00F32F6E"/>
    <w:rsid w:val="00F341FF"/>
    <w:rsid w:val="00F34361"/>
    <w:rsid w:val="00F343BB"/>
    <w:rsid w:val="00F34F1A"/>
    <w:rsid w:val="00F3559C"/>
    <w:rsid w:val="00F35C7C"/>
    <w:rsid w:val="00F35D28"/>
    <w:rsid w:val="00F3608C"/>
    <w:rsid w:val="00F36139"/>
    <w:rsid w:val="00F361CD"/>
    <w:rsid w:val="00F36253"/>
    <w:rsid w:val="00F363A0"/>
    <w:rsid w:val="00F363EC"/>
    <w:rsid w:val="00F36673"/>
    <w:rsid w:val="00F3667E"/>
    <w:rsid w:val="00F369BD"/>
    <w:rsid w:val="00F3707B"/>
    <w:rsid w:val="00F371E4"/>
    <w:rsid w:val="00F375D4"/>
    <w:rsid w:val="00F375F4"/>
    <w:rsid w:val="00F4002B"/>
    <w:rsid w:val="00F4058A"/>
    <w:rsid w:val="00F4086E"/>
    <w:rsid w:val="00F408A9"/>
    <w:rsid w:val="00F40BDD"/>
    <w:rsid w:val="00F40BE6"/>
    <w:rsid w:val="00F40C92"/>
    <w:rsid w:val="00F40E2A"/>
    <w:rsid w:val="00F40F9E"/>
    <w:rsid w:val="00F413AC"/>
    <w:rsid w:val="00F41416"/>
    <w:rsid w:val="00F41596"/>
    <w:rsid w:val="00F41A0F"/>
    <w:rsid w:val="00F425E4"/>
    <w:rsid w:val="00F42987"/>
    <w:rsid w:val="00F42F7F"/>
    <w:rsid w:val="00F43447"/>
    <w:rsid w:val="00F4354C"/>
    <w:rsid w:val="00F43966"/>
    <w:rsid w:val="00F439D4"/>
    <w:rsid w:val="00F43A73"/>
    <w:rsid w:val="00F43B81"/>
    <w:rsid w:val="00F43EB3"/>
    <w:rsid w:val="00F44BEC"/>
    <w:rsid w:val="00F44F59"/>
    <w:rsid w:val="00F454A2"/>
    <w:rsid w:val="00F45A61"/>
    <w:rsid w:val="00F45CAD"/>
    <w:rsid w:val="00F46E7E"/>
    <w:rsid w:val="00F470E6"/>
    <w:rsid w:val="00F476DA"/>
    <w:rsid w:val="00F47CF8"/>
    <w:rsid w:val="00F50399"/>
    <w:rsid w:val="00F50EA1"/>
    <w:rsid w:val="00F51CBB"/>
    <w:rsid w:val="00F51E43"/>
    <w:rsid w:val="00F5202E"/>
    <w:rsid w:val="00F52035"/>
    <w:rsid w:val="00F52073"/>
    <w:rsid w:val="00F522C8"/>
    <w:rsid w:val="00F52956"/>
    <w:rsid w:val="00F52BB1"/>
    <w:rsid w:val="00F52CD3"/>
    <w:rsid w:val="00F52D79"/>
    <w:rsid w:val="00F52ED2"/>
    <w:rsid w:val="00F5339D"/>
    <w:rsid w:val="00F538AD"/>
    <w:rsid w:val="00F538C8"/>
    <w:rsid w:val="00F539A4"/>
    <w:rsid w:val="00F5407B"/>
    <w:rsid w:val="00F540F8"/>
    <w:rsid w:val="00F54919"/>
    <w:rsid w:val="00F552C6"/>
    <w:rsid w:val="00F5555F"/>
    <w:rsid w:val="00F55A1B"/>
    <w:rsid w:val="00F55E38"/>
    <w:rsid w:val="00F55E73"/>
    <w:rsid w:val="00F562EA"/>
    <w:rsid w:val="00F56609"/>
    <w:rsid w:val="00F56911"/>
    <w:rsid w:val="00F56B50"/>
    <w:rsid w:val="00F56E29"/>
    <w:rsid w:val="00F573F3"/>
    <w:rsid w:val="00F5797A"/>
    <w:rsid w:val="00F57B74"/>
    <w:rsid w:val="00F60A0B"/>
    <w:rsid w:val="00F60DF1"/>
    <w:rsid w:val="00F6119C"/>
    <w:rsid w:val="00F617D1"/>
    <w:rsid w:val="00F618D0"/>
    <w:rsid w:val="00F61937"/>
    <w:rsid w:val="00F619DA"/>
    <w:rsid w:val="00F62201"/>
    <w:rsid w:val="00F62536"/>
    <w:rsid w:val="00F63012"/>
    <w:rsid w:val="00F636B2"/>
    <w:rsid w:val="00F63E34"/>
    <w:rsid w:val="00F6418D"/>
    <w:rsid w:val="00F64407"/>
    <w:rsid w:val="00F646E5"/>
    <w:rsid w:val="00F64C43"/>
    <w:rsid w:val="00F64C46"/>
    <w:rsid w:val="00F6572F"/>
    <w:rsid w:val="00F65951"/>
    <w:rsid w:val="00F65A62"/>
    <w:rsid w:val="00F65CD4"/>
    <w:rsid w:val="00F65F2C"/>
    <w:rsid w:val="00F66187"/>
    <w:rsid w:val="00F67583"/>
    <w:rsid w:val="00F678C4"/>
    <w:rsid w:val="00F67D86"/>
    <w:rsid w:val="00F70109"/>
    <w:rsid w:val="00F70BF6"/>
    <w:rsid w:val="00F70E1A"/>
    <w:rsid w:val="00F712DB"/>
    <w:rsid w:val="00F7161A"/>
    <w:rsid w:val="00F718BF"/>
    <w:rsid w:val="00F729AE"/>
    <w:rsid w:val="00F72A5E"/>
    <w:rsid w:val="00F72B23"/>
    <w:rsid w:val="00F72DDB"/>
    <w:rsid w:val="00F731D3"/>
    <w:rsid w:val="00F7371B"/>
    <w:rsid w:val="00F7373F"/>
    <w:rsid w:val="00F73B28"/>
    <w:rsid w:val="00F73F6F"/>
    <w:rsid w:val="00F74640"/>
    <w:rsid w:val="00F7477C"/>
    <w:rsid w:val="00F747BB"/>
    <w:rsid w:val="00F749AC"/>
    <w:rsid w:val="00F75BE4"/>
    <w:rsid w:val="00F766D7"/>
    <w:rsid w:val="00F767D8"/>
    <w:rsid w:val="00F769D1"/>
    <w:rsid w:val="00F76ABA"/>
    <w:rsid w:val="00F770E7"/>
    <w:rsid w:val="00F77302"/>
    <w:rsid w:val="00F800F3"/>
    <w:rsid w:val="00F802B8"/>
    <w:rsid w:val="00F8061B"/>
    <w:rsid w:val="00F8084D"/>
    <w:rsid w:val="00F80BDB"/>
    <w:rsid w:val="00F81755"/>
    <w:rsid w:val="00F82383"/>
    <w:rsid w:val="00F82845"/>
    <w:rsid w:val="00F82AC4"/>
    <w:rsid w:val="00F82F8E"/>
    <w:rsid w:val="00F831DF"/>
    <w:rsid w:val="00F83337"/>
    <w:rsid w:val="00F84F33"/>
    <w:rsid w:val="00F8506C"/>
    <w:rsid w:val="00F8566E"/>
    <w:rsid w:val="00F86EC6"/>
    <w:rsid w:val="00F8713C"/>
    <w:rsid w:val="00F87342"/>
    <w:rsid w:val="00F87493"/>
    <w:rsid w:val="00F878AC"/>
    <w:rsid w:val="00F90042"/>
    <w:rsid w:val="00F90103"/>
    <w:rsid w:val="00F905D3"/>
    <w:rsid w:val="00F91028"/>
    <w:rsid w:val="00F91863"/>
    <w:rsid w:val="00F91FE2"/>
    <w:rsid w:val="00F922E2"/>
    <w:rsid w:val="00F92620"/>
    <w:rsid w:val="00F92C9C"/>
    <w:rsid w:val="00F92E2A"/>
    <w:rsid w:val="00F92E6B"/>
    <w:rsid w:val="00F9392E"/>
    <w:rsid w:val="00F93E95"/>
    <w:rsid w:val="00F94990"/>
    <w:rsid w:val="00F951B4"/>
    <w:rsid w:val="00F958E7"/>
    <w:rsid w:val="00F95CCF"/>
    <w:rsid w:val="00F96075"/>
    <w:rsid w:val="00F967F0"/>
    <w:rsid w:val="00F969FF"/>
    <w:rsid w:val="00F970FA"/>
    <w:rsid w:val="00F971DE"/>
    <w:rsid w:val="00F97EE9"/>
    <w:rsid w:val="00F97F17"/>
    <w:rsid w:val="00FA00CC"/>
    <w:rsid w:val="00FA0167"/>
    <w:rsid w:val="00FA0264"/>
    <w:rsid w:val="00FA04B5"/>
    <w:rsid w:val="00FA098E"/>
    <w:rsid w:val="00FA1B51"/>
    <w:rsid w:val="00FA20C5"/>
    <w:rsid w:val="00FA210B"/>
    <w:rsid w:val="00FA23AA"/>
    <w:rsid w:val="00FA23EF"/>
    <w:rsid w:val="00FA25C0"/>
    <w:rsid w:val="00FA346F"/>
    <w:rsid w:val="00FA3757"/>
    <w:rsid w:val="00FA416C"/>
    <w:rsid w:val="00FA4179"/>
    <w:rsid w:val="00FA4272"/>
    <w:rsid w:val="00FA452A"/>
    <w:rsid w:val="00FA460B"/>
    <w:rsid w:val="00FA4C5E"/>
    <w:rsid w:val="00FA5186"/>
    <w:rsid w:val="00FA5271"/>
    <w:rsid w:val="00FA5508"/>
    <w:rsid w:val="00FA5533"/>
    <w:rsid w:val="00FA56DF"/>
    <w:rsid w:val="00FA5EE9"/>
    <w:rsid w:val="00FA61BD"/>
    <w:rsid w:val="00FA633B"/>
    <w:rsid w:val="00FA6370"/>
    <w:rsid w:val="00FA6E72"/>
    <w:rsid w:val="00FA7026"/>
    <w:rsid w:val="00FA708E"/>
    <w:rsid w:val="00FA724F"/>
    <w:rsid w:val="00FA7284"/>
    <w:rsid w:val="00FA760D"/>
    <w:rsid w:val="00FB0105"/>
    <w:rsid w:val="00FB0356"/>
    <w:rsid w:val="00FB1494"/>
    <w:rsid w:val="00FB19BE"/>
    <w:rsid w:val="00FB1B50"/>
    <w:rsid w:val="00FB1DBA"/>
    <w:rsid w:val="00FB1EB7"/>
    <w:rsid w:val="00FB2926"/>
    <w:rsid w:val="00FB2F9B"/>
    <w:rsid w:val="00FB3086"/>
    <w:rsid w:val="00FB384A"/>
    <w:rsid w:val="00FB3A66"/>
    <w:rsid w:val="00FB3B55"/>
    <w:rsid w:val="00FB3FC5"/>
    <w:rsid w:val="00FB44A6"/>
    <w:rsid w:val="00FB48D0"/>
    <w:rsid w:val="00FB65A4"/>
    <w:rsid w:val="00FB68B6"/>
    <w:rsid w:val="00FB71DF"/>
    <w:rsid w:val="00FB7A52"/>
    <w:rsid w:val="00FB7C81"/>
    <w:rsid w:val="00FB7D47"/>
    <w:rsid w:val="00FC05AB"/>
    <w:rsid w:val="00FC0B52"/>
    <w:rsid w:val="00FC12CE"/>
    <w:rsid w:val="00FC17F9"/>
    <w:rsid w:val="00FC1B0D"/>
    <w:rsid w:val="00FC283D"/>
    <w:rsid w:val="00FC2D38"/>
    <w:rsid w:val="00FC2EBC"/>
    <w:rsid w:val="00FC3DB4"/>
    <w:rsid w:val="00FC42EF"/>
    <w:rsid w:val="00FC46EB"/>
    <w:rsid w:val="00FC4789"/>
    <w:rsid w:val="00FC4AE9"/>
    <w:rsid w:val="00FC4DE4"/>
    <w:rsid w:val="00FC50C7"/>
    <w:rsid w:val="00FC5321"/>
    <w:rsid w:val="00FC5691"/>
    <w:rsid w:val="00FC5961"/>
    <w:rsid w:val="00FC5970"/>
    <w:rsid w:val="00FC5DCC"/>
    <w:rsid w:val="00FC66DE"/>
    <w:rsid w:val="00FC7318"/>
    <w:rsid w:val="00FC74B9"/>
    <w:rsid w:val="00FD0B2D"/>
    <w:rsid w:val="00FD0CA0"/>
    <w:rsid w:val="00FD0D09"/>
    <w:rsid w:val="00FD0E46"/>
    <w:rsid w:val="00FD1204"/>
    <w:rsid w:val="00FD14AD"/>
    <w:rsid w:val="00FD1815"/>
    <w:rsid w:val="00FD2105"/>
    <w:rsid w:val="00FD22AA"/>
    <w:rsid w:val="00FD2FDB"/>
    <w:rsid w:val="00FD36E4"/>
    <w:rsid w:val="00FD3819"/>
    <w:rsid w:val="00FD3CF6"/>
    <w:rsid w:val="00FD480A"/>
    <w:rsid w:val="00FD4946"/>
    <w:rsid w:val="00FD4F4D"/>
    <w:rsid w:val="00FD5D06"/>
    <w:rsid w:val="00FD5DB1"/>
    <w:rsid w:val="00FD5E96"/>
    <w:rsid w:val="00FD6B6D"/>
    <w:rsid w:val="00FD6C13"/>
    <w:rsid w:val="00FD799C"/>
    <w:rsid w:val="00FE0546"/>
    <w:rsid w:val="00FE0689"/>
    <w:rsid w:val="00FE0936"/>
    <w:rsid w:val="00FE0C84"/>
    <w:rsid w:val="00FE1207"/>
    <w:rsid w:val="00FE12B7"/>
    <w:rsid w:val="00FE1CFB"/>
    <w:rsid w:val="00FE23A0"/>
    <w:rsid w:val="00FE298C"/>
    <w:rsid w:val="00FE2A46"/>
    <w:rsid w:val="00FE2B1D"/>
    <w:rsid w:val="00FE31FB"/>
    <w:rsid w:val="00FE358F"/>
    <w:rsid w:val="00FE3852"/>
    <w:rsid w:val="00FE3E65"/>
    <w:rsid w:val="00FE41C1"/>
    <w:rsid w:val="00FE5311"/>
    <w:rsid w:val="00FE54B4"/>
    <w:rsid w:val="00FE5A9A"/>
    <w:rsid w:val="00FE5CF2"/>
    <w:rsid w:val="00FE6303"/>
    <w:rsid w:val="00FE6341"/>
    <w:rsid w:val="00FE6426"/>
    <w:rsid w:val="00FE6B22"/>
    <w:rsid w:val="00FE725C"/>
    <w:rsid w:val="00FE725F"/>
    <w:rsid w:val="00FE740E"/>
    <w:rsid w:val="00FE7493"/>
    <w:rsid w:val="00FE7B39"/>
    <w:rsid w:val="00FE7D21"/>
    <w:rsid w:val="00FE7F40"/>
    <w:rsid w:val="00FF0543"/>
    <w:rsid w:val="00FF05AC"/>
    <w:rsid w:val="00FF0D1B"/>
    <w:rsid w:val="00FF0D46"/>
    <w:rsid w:val="00FF10EC"/>
    <w:rsid w:val="00FF18AF"/>
    <w:rsid w:val="00FF1C4F"/>
    <w:rsid w:val="00FF21C8"/>
    <w:rsid w:val="00FF227E"/>
    <w:rsid w:val="00FF266A"/>
    <w:rsid w:val="00FF26FD"/>
    <w:rsid w:val="00FF2918"/>
    <w:rsid w:val="00FF2E1A"/>
    <w:rsid w:val="00FF2FD7"/>
    <w:rsid w:val="00FF35C4"/>
    <w:rsid w:val="00FF360F"/>
    <w:rsid w:val="00FF381B"/>
    <w:rsid w:val="00FF3A17"/>
    <w:rsid w:val="00FF3B79"/>
    <w:rsid w:val="00FF3DF3"/>
    <w:rsid w:val="00FF457A"/>
    <w:rsid w:val="00FF459B"/>
    <w:rsid w:val="00FF5484"/>
    <w:rsid w:val="00FF5B0C"/>
    <w:rsid w:val="00FF5EE4"/>
    <w:rsid w:val="00FF609D"/>
    <w:rsid w:val="00FF691D"/>
    <w:rsid w:val="00FF6A63"/>
    <w:rsid w:val="00FF6A67"/>
    <w:rsid w:val="00FF6C94"/>
    <w:rsid w:val="00FF6D1C"/>
    <w:rsid w:val="00FF7F7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4460D98E"/>
  <w15:chartTrackingRefBased/>
  <w15:docId w15:val="{2D6415CC-FB0F-45DA-99EE-36D7A1F25C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color w:val="000000" w:themeColor="text1"/>
        <w:sz w:val="24"/>
        <w:szCs w:val="24"/>
        <w:lang w:val="en-US" w:eastAsia="ja-JP" w:bidi="ar-SA"/>
      </w:rPr>
    </w:rPrDefault>
    <w:pPrDefault>
      <w:pPr>
        <w:spacing w:line="480" w:lineRule="auto"/>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5" w:unhideWhenUsed="1" w:qFormat="1"/>
    <w:lsdException w:name="heading 3" w:semiHidden="1" w:uiPriority="3" w:unhideWhenUsed="1" w:qFormat="1"/>
    <w:lsdException w:name="heading 4" w:semiHidden="1" w:uiPriority="3" w:unhideWhenUsed="1" w:qFormat="1"/>
    <w:lsdException w:name="heading 5" w:semiHidden="1" w:uiPriority="3" w:unhideWhenUsed="1" w:qFormat="1"/>
    <w:lsdException w:name="heading 6" w:semiHidden="1" w:uiPriority="9" w:qFormat="1"/>
    <w:lsdException w:name="heading 7" w:semiHidden="1" w:uiPriority="5" w:qFormat="1"/>
    <w:lsdException w:name="heading 8" w:semiHidden="1" w:uiPriority="5" w:qFormat="1"/>
    <w:lsdException w:name="heading 9" w:semiHidden="1" w:uiPriority="5"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qFormat="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8"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72"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2F3E00"/>
  </w:style>
  <w:style w:type="paragraph" w:styleId="berschrift1">
    <w:name w:val="heading 1"/>
    <w:basedOn w:val="Standard"/>
    <w:next w:val="Standard"/>
    <w:link w:val="berschrift1Zchn"/>
    <w:uiPriority w:val="5"/>
    <w:qFormat/>
    <w:pPr>
      <w:keepNext/>
      <w:keepLines/>
      <w:ind w:firstLine="0"/>
      <w:jc w:val="center"/>
      <w:outlineLvl w:val="0"/>
    </w:pPr>
    <w:rPr>
      <w:rFonts w:asciiTheme="majorHAnsi" w:eastAsiaTheme="majorEastAsia" w:hAnsiTheme="majorHAnsi" w:cstheme="majorBidi"/>
      <w:b/>
      <w:bCs/>
    </w:rPr>
  </w:style>
  <w:style w:type="paragraph" w:styleId="berschrift2">
    <w:name w:val="heading 2"/>
    <w:basedOn w:val="Standard"/>
    <w:next w:val="Standard"/>
    <w:link w:val="berschrift2Zchn"/>
    <w:uiPriority w:val="5"/>
    <w:qFormat/>
    <w:pPr>
      <w:keepNext/>
      <w:keepLines/>
      <w:ind w:firstLine="0"/>
      <w:outlineLvl w:val="1"/>
    </w:pPr>
    <w:rPr>
      <w:rFonts w:asciiTheme="majorHAnsi" w:eastAsiaTheme="majorEastAsia" w:hAnsiTheme="majorHAnsi" w:cstheme="majorBidi"/>
      <w:b/>
      <w:bCs/>
    </w:rPr>
  </w:style>
  <w:style w:type="paragraph" w:styleId="berschrift3">
    <w:name w:val="heading 3"/>
    <w:basedOn w:val="Standard"/>
    <w:next w:val="Standard"/>
    <w:link w:val="berschrift3Zchn"/>
    <w:uiPriority w:val="5"/>
    <w:qFormat/>
    <w:pPr>
      <w:keepNext/>
      <w:keepLines/>
      <w:outlineLvl w:val="2"/>
    </w:pPr>
    <w:rPr>
      <w:rFonts w:asciiTheme="majorHAnsi" w:eastAsiaTheme="majorEastAsia" w:hAnsiTheme="majorHAnsi" w:cstheme="majorBidi"/>
      <w:b/>
      <w:bCs/>
    </w:rPr>
  </w:style>
  <w:style w:type="paragraph" w:styleId="berschrift4">
    <w:name w:val="heading 4"/>
    <w:basedOn w:val="Standard"/>
    <w:next w:val="Standard"/>
    <w:link w:val="berschrift4Zchn"/>
    <w:uiPriority w:val="5"/>
    <w:qFormat/>
    <w:pPr>
      <w:keepNext/>
      <w:keepLines/>
      <w:outlineLvl w:val="3"/>
    </w:pPr>
    <w:rPr>
      <w:rFonts w:asciiTheme="majorHAnsi" w:eastAsiaTheme="majorEastAsia" w:hAnsiTheme="majorHAnsi" w:cstheme="majorBidi"/>
      <w:b/>
      <w:bCs/>
      <w:i/>
      <w:iCs/>
    </w:rPr>
  </w:style>
  <w:style w:type="paragraph" w:styleId="berschrift5">
    <w:name w:val="heading 5"/>
    <w:basedOn w:val="Standard"/>
    <w:next w:val="Standard"/>
    <w:link w:val="berschrift5Zchn"/>
    <w:uiPriority w:val="5"/>
    <w:qFormat/>
    <w:pPr>
      <w:keepNext/>
      <w:keepLines/>
      <w:outlineLvl w:val="4"/>
    </w:pPr>
    <w:rPr>
      <w:rFonts w:asciiTheme="majorHAnsi" w:eastAsiaTheme="majorEastAsia" w:hAnsiTheme="majorHAnsi" w:cstheme="majorBidi"/>
      <w:i/>
      <w:iCs/>
    </w:rPr>
  </w:style>
  <w:style w:type="paragraph" w:styleId="berschrift6">
    <w:name w:val="heading 6"/>
    <w:basedOn w:val="Standard"/>
    <w:next w:val="Standard"/>
    <w:link w:val="berschrift6Zchn"/>
    <w:uiPriority w:val="5"/>
    <w:semiHidden/>
    <w:qFormat/>
    <w:pPr>
      <w:keepNext/>
      <w:keepLines/>
      <w:spacing w:before="40"/>
      <w:ind w:firstLine="0"/>
      <w:outlineLvl w:val="5"/>
    </w:pPr>
    <w:rPr>
      <w:rFonts w:asciiTheme="majorHAnsi" w:eastAsiaTheme="majorEastAsia" w:hAnsiTheme="majorHAnsi" w:cstheme="majorBidi"/>
      <w:color w:val="6E6E6E" w:themeColor="accent1" w:themeShade="7F"/>
    </w:rPr>
  </w:style>
  <w:style w:type="paragraph" w:styleId="berschrift7">
    <w:name w:val="heading 7"/>
    <w:basedOn w:val="Standard"/>
    <w:next w:val="Standard"/>
    <w:link w:val="berschrift7Zchn"/>
    <w:uiPriority w:val="5"/>
    <w:semiHidden/>
    <w:qFormat/>
    <w:rsid w:val="00C01F68"/>
    <w:pPr>
      <w:keepNext/>
      <w:keepLines/>
      <w:spacing w:before="40"/>
      <w:outlineLvl w:val="6"/>
    </w:pPr>
    <w:rPr>
      <w:rFonts w:asciiTheme="majorHAnsi" w:eastAsiaTheme="majorEastAsia" w:hAnsiTheme="majorHAnsi" w:cstheme="majorBidi"/>
      <w:i/>
      <w:iCs/>
      <w:color w:val="6E6E6E" w:themeColor="accent1" w:themeShade="7F"/>
    </w:rPr>
  </w:style>
  <w:style w:type="paragraph" w:styleId="berschrift8">
    <w:name w:val="heading 8"/>
    <w:basedOn w:val="Standard"/>
    <w:next w:val="Standard"/>
    <w:link w:val="berschrift8Zchn"/>
    <w:uiPriority w:val="5"/>
    <w:semiHidden/>
    <w:qFormat/>
    <w:rsid w:val="00C01F68"/>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5"/>
    <w:semiHidden/>
    <w:qFormat/>
    <w:rsid w:val="00C01F68"/>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SectionTitle">
    <w:name w:val="Section Title"/>
    <w:basedOn w:val="Standard"/>
    <w:next w:val="Standard"/>
    <w:link w:val="SectionTitleZchn"/>
    <w:uiPriority w:val="2"/>
    <w:qFormat/>
    <w:rsid w:val="00120211"/>
    <w:pPr>
      <w:pageBreakBefore/>
      <w:ind w:firstLine="0"/>
      <w:jc w:val="center"/>
      <w:outlineLvl w:val="0"/>
    </w:pPr>
    <w:rPr>
      <w:rFonts w:asciiTheme="majorHAnsi" w:eastAsiaTheme="majorEastAsia" w:hAnsiTheme="majorHAnsi" w:cstheme="majorBidi"/>
      <w:b/>
    </w:rPr>
  </w:style>
  <w:style w:type="paragraph" w:styleId="Kopfzeile">
    <w:name w:val="header"/>
    <w:basedOn w:val="Standard"/>
    <w:link w:val="KopfzeileZchn"/>
    <w:uiPriority w:val="99"/>
    <w:qFormat/>
    <w:pPr>
      <w:spacing w:line="240" w:lineRule="auto"/>
      <w:ind w:firstLine="0"/>
    </w:pPr>
  </w:style>
  <w:style w:type="character" w:customStyle="1" w:styleId="KopfzeileZchn">
    <w:name w:val="Kopfzeile Zchn"/>
    <w:basedOn w:val="Absatz-Standardschriftart"/>
    <w:link w:val="Kopfzeile"/>
    <w:uiPriority w:val="99"/>
    <w:rsid w:val="00DB2E59"/>
  </w:style>
  <w:style w:type="character" w:styleId="Platzhaltertext">
    <w:name w:val="Placeholder Text"/>
    <w:basedOn w:val="Absatz-Standardschriftart"/>
    <w:uiPriority w:val="99"/>
    <w:rsid w:val="00EB69D3"/>
    <w:rPr>
      <w:color w:val="000000" w:themeColor="text1"/>
    </w:rPr>
  </w:style>
  <w:style w:type="paragraph" w:styleId="KeinLeerraum">
    <w:name w:val="No Spacing"/>
    <w:aliases w:val="No Indent"/>
    <w:uiPriority w:val="3"/>
    <w:qFormat/>
    <w:pPr>
      <w:ind w:firstLine="0"/>
    </w:pPr>
  </w:style>
  <w:style w:type="character" w:customStyle="1" w:styleId="berschrift1Zchn">
    <w:name w:val="Überschrift 1 Zchn"/>
    <w:basedOn w:val="Absatz-Standardschriftart"/>
    <w:link w:val="berschrift1"/>
    <w:uiPriority w:val="5"/>
    <w:rsid w:val="00DB2E59"/>
    <w:rPr>
      <w:rFonts w:asciiTheme="majorHAnsi" w:eastAsiaTheme="majorEastAsia" w:hAnsiTheme="majorHAnsi" w:cstheme="majorBidi"/>
      <w:b/>
      <w:bCs/>
    </w:rPr>
  </w:style>
  <w:style w:type="character" w:customStyle="1" w:styleId="berschrift2Zchn">
    <w:name w:val="Überschrift 2 Zchn"/>
    <w:basedOn w:val="Absatz-Standardschriftart"/>
    <w:link w:val="berschrift2"/>
    <w:uiPriority w:val="5"/>
    <w:rsid w:val="00DB2E59"/>
    <w:rPr>
      <w:rFonts w:asciiTheme="majorHAnsi" w:eastAsiaTheme="majorEastAsia" w:hAnsiTheme="majorHAnsi" w:cstheme="majorBidi"/>
      <w:b/>
      <w:bCs/>
    </w:rPr>
  </w:style>
  <w:style w:type="paragraph" w:styleId="Titel">
    <w:name w:val="Title"/>
    <w:basedOn w:val="Standard"/>
    <w:next w:val="Standard"/>
    <w:link w:val="TitelZchn"/>
    <w:uiPriority w:val="1"/>
    <w:qFormat/>
    <w:pPr>
      <w:spacing w:before="2400"/>
      <w:ind w:firstLine="0"/>
      <w:contextualSpacing/>
      <w:jc w:val="center"/>
    </w:pPr>
    <w:rPr>
      <w:rFonts w:asciiTheme="majorHAnsi" w:eastAsiaTheme="majorEastAsia" w:hAnsiTheme="majorHAnsi" w:cstheme="majorBidi"/>
    </w:rPr>
  </w:style>
  <w:style w:type="character" w:customStyle="1" w:styleId="TitelZchn">
    <w:name w:val="Titel Zchn"/>
    <w:basedOn w:val="Absatz-Standardschriftart"/>
    <w:link w:val="Titel"/>
    <w:uiPriority w:val="1"/>
    <w:rPr>
      <w:rFonts w:asciiTheme="majorHAnsi" w:eastAsiaTheme="majorEastAsia" w:hAnsiTheme="majorHAnsi" w:cstheme="majorBidi"/>
    </w:rPr>
  </w:style>
  <w:style w:type="character" w:styleId="Hervorhebung">
    <w:name w:val="Emphasis"/>
    <w:basedOn w:val="Absatz-Standardschriftart"/>
    <w:uiPriority w:val="4"/>
    <w:qFormat/>
    <w:rPr>
      <w:i/>
      <w:iCs/>
    </w:rPr>
  </w:style>
  <w:style w:type="character" w:customStyle="1" w:styleId="berschrift3Zchn">
    <w:name w:val="Überschrift 3 Zchn"/>
    <w:basedOn w:val="Absatz-Standardschriftart"/>
    <w:link w:val="berschrift3"/>
    <w:uiPriority w:val="5"/>
    <w:rsid w:val="00DB2E59"/>
    <w:rPr>
      <w:rFonts w:asciiTheme="majorHAnsi" w:eastAsiaTheme="majorEastAsia" w:hAnsiTheme="majorHAnsi" w:cstheme="majorBidi"/>
      <w:b/>
      <w:bCs/>
    </w:rPr>
  </w:style>
  <w:style w:type="character" w:customStyle="1" w:styleId="berschrift4Zchn">
    <w:name w:val="Überschrift 4 Zchn"/>
    <w:basedOn w:val="Absatz-Standardschriftart"/>
    <w:link w:val="berschrift4"/>
    <w:uiPriority w:val="5"/>
    <w:rsid w:val="00DB2E59"/>
    <w:rPr>
      <w:rFonts w:asciiTheme="majorHAnsi" w:eastAsiaTheme="majorEastAsia" w:hAnsiTheme="majorHAnsi" w:cstheme="majorBidi"/>
      <w:b/>
      <w:bCs/>
      <w:i/>
      <w:iCs/>
    </w:rPr>
  </w:style>
  <w:style w:type="character" w:customStyle="1" w:styleId="berschrift5Zchn">
    <w:name w:val="Überschrift 5 Zchn"/>
    <w:basedOn w:val="Absatz-Standardschriftart"/>
    <w:link w:val="berschrift5"/>
    <w:uiPriority w:val="5"/>
    <w:rsid w:val="00DB2E59"/>
    <w:rPr>
      <w:rFonts w:asciiTheme="majorHAnsi" w:eastAsiaTheme="majorEastAsia" w:hAnsiTheme="majorHAnsi" w:cstheme="majorBidi"/>
      <w:i/>
      <w:iCs/>
    </w:rPr>
  </w:style>
  <w:style w:type="paragraph" w:styleId="Sprechblasentext">
    <w:name w:val="Balloon Text"/>
    <w:basedOn w:val="Standard"/>
    <w:link w:val="SprechblasentextZchn"/>
    <w:uiPriority w:val="99"/>
    <w:semiHidden/>
    <w:unhideWhenUsed/>
    <w:rsid w:val="00EB69D3"/>
    <w:pPr>
      <w:spacing w:line="240" w:lineRule="auto"/>
      <w:ind w:firstLine="0"/>
    </w:pPr>
    <w:rPr>
      <w:rFonts w:ascii="Segoe UI" w:hAnsi="Segoe UI" w:cs="Segoe UI"/>
      <w:sz w:val="22"/>
      <w:szCs w:val="18"/>
    </w:rPr>
  </w:style>
  <w:style w:type="character" w:customStyle="1" w:styleId="SprechblasentextZchn">
    <w:name w:val="Sprechblasentext Zchn"/>
    <w:basedOn w:val="Absatz-Standardschriftart"/>
    <w:link w:val="Sprechblasentext"/>
    <w:uiPriority w:val="99"/>
    <w:semiHidden/>
    <w:rsid w:val="00EB69D3"/>
    <w:rPr>
      <w:rFonts w:ascii="Segoe UI" w:hAnsi="Segoe UI" w:cs="Segoe UI"/>
      <w:sz w:val="22"/>
      <w:szCs w:val="18"/>
    </w:rPr>
  </w:style>
  <w:style w:type="paragraph" w:styleId="Literaturverzeichnis">
    <w:name w:val="Bibliography"/>
    <w:basedOn w:val="Standard"/>
    <w:next w:val="Standard"/>
    <w:uiPriority w:val="6"/>
    <w:unhideWhenUsed/>
    <w:qFormat/>
    <w:pPr>
      <w:ind w:left="720" w:hanging="720"/>
    </w:pPr>
  </w:style>
  <w:style w:type="paragraph" w:styleId="Blocktext">
    <w:name w:val="Block Text"/>
    <w:basedOn w:val="Standard"/>
    <w:uiPriority w:val="99"/>
    <w:semiHidden/>
    <w:unhideWhenUsed/>
    <w:rsid w:val="003F7CBD"/>
    <w:pPr>
      <w:pBdr>
        <w:top w:val="single" w:sz="2" w:space="10" w:color="000000" w:themeColor="text2" w:shadow="1"/>
        <w:left w:val="single" w:sz="2" w:space="10" w:color="000000" w:themeColor="text2" w:shadow="1"/>
        <w:bottom w:val="single" w:sz="2" w:space="10" w:color="000000" w:themeColor="text2" w:shadow="1"/>
        <w:right w:val="single" w:sz="2" w:space="10" w:color="000000" w:themeColor="text2" w:shadow="1"/>
      </w:pBdr>
      <w:ind w:left="1152" w:right="1152" w:firstLine="0"/>
    </w:pPr>
    <w:rPr>
      <w:i/>
      <w:iCs/>
      <w:color w:val="000000" w:themeColor="text2"/>
    </w:rPr>
  </w:style>
  <w:style w:type="paragraph" w:styleId="Textkrper">
    <w:name w:val="Body Text"/>
    <w:basedOn w:val="Standard"/>
    <w:link w:val="TextkrperZchn"/>
    <w:uiPriority w:val="99"/>
    <w:unhideWhenUsed/>
    <w:pPr>
      <w:spacing w:after="120"/>
      <w:ind w:firstLine="0"/>
    </w:pPr>
  </w:style>
  <w:style w:type="character" w:customStyle="1" w:styleId="TextkrperZchn">
    <w:name w:val="Textkörper Zchn"/>
    <w:basedOn w:val="Absatz-Standardschriftart"/>
    <w:link w:val="Textkrper"/>
    <w:uiPriority w:val="99"/>
    <w:rPr>
      <w:kern w:val="24"/>
    </w:rPr>
  </w:style>
  <w:style w:type="paragraph" w:styleId="Textkrper2">
    <w:name w:val="Body Text 2"/>
    <w:basedOn w:val="Standard"/>
    <w:link w:val="Textkrper2Zchn"/>
    <w:uiPriority w:val="99"/>
    <w:semiHidden/>
    <w:unhideWhenUsed/>
    <w:pPr>
      <w:spacing w:after="120"/>
      <w:ind w:firstLine="0"/>
    </w:pPr>
  </w:style>
  <w:style w:type="character" w:customStyle="1" w:styleId="Textkrper2Zchn">
    <w:name w:val="Textkörper 2 Zchn"/>
    <w:basedOn w:val="Absatz-Standardschriftart"/>
    <w:link w:val="Textkrper2"/>
    <w:uiPriority w:val="99"/>
    <w:semiHidden/>
    <w:rPr>
      <w:kern w:val="24"/>
    </w:rPr>
  </w:style>
  <w:style w:type="paragraph" w:styleId="Textkrper3">
    <w:name w:val="Body Text 3"/>
    <w:basedOn w:val="Standard"/>
    <w:link w:val="Textkrper3Zchn"/>
    <w:uiPriority w:val="99"/>
    <w:semiHidden/>
    <w:unhideWhenUsed/>
    <w:rsid w:val="00EB69D3"/>
    <w:pPr>
      <w:spacing w:after="120"/>
      <w:ind w:firstLine="0"/>
    </w:pPr>
    <w:rPr>
      <w:sz w:val="22"/>
      <w:szCs w:val="16"/>
    </w:rPr>
  </w:style>
  <w:style w:type="character" w:customStyle="1" w:styleId="Textkrper3Zchn">
    <w:name w:val="Textkörper 3 Zchn"/>
    <w:basedOn w:val="Absatz-Standardschriftart"/>
    <w:link w:val="Textkrper3"/>
    <w:uiPriority w:val="99"/>
    <w:semiHidden/>
    <w:rsid w:val="00EB69D3"/>
    <w:rPr>
      <w:sz w:val="22"/>
      <w:szCs w:val="16"/>
    </w:rPr>
  </w:style>
  <w:style w:type="paragraph" w:styleId="Textkrper-Erstzeileneinzug">
    <w:name w:val="Body Text First Indent"/>
    <w:basedOn w:val="Textkrper"/>
    <w:link w:val="Textkrper-ErstzeileneinzugZchn"/>
    <w:uiPriority w:val="99"/>
    <w:semiHidden/>
    <w:unhideWhenUsed/>
    <w:pPr>
      <w:spacing w:after="0"/>
    </w:pPr>
  </w:style>
  <w:style w:type="character" w:customStyle="1" w:styleId="Textkrper-ErstzeileneinzugZchn">
    <w:name w:val="Textkörper-Erstzeileneinzug Zchn"/>
    <w:basedOn w:val="TextkrperZchn"/>
    <w:link w:val="Textkrper-Erstzeileneinzug"/>
    <w:uiPriority w:val="99"/>
    <w:semiHidden/>
    <w:rPr>
      <w:kern w:val="24"/>
    </w:rPr>
  </w:style>
  <w:style w:type="paragraph" w:styleId="Textkrper-Zeileneinzug">
    <w:name w:val="Body Text Indent"/>
    <w:basedOn w:val="Standard"/>
    <w:link w:val="Textkrper-ZeileneinzugZchn"/>
    <w:uiPriority w:val="99"/>
    <w:semiHidden/>
    <w:unhideWhenUsed/>
    <w:pPr>
      <w:spacing w:after="120"/>
      <w:ind w:left="360" w:firstLine="0"/>
    </w:pPr>
  </w:style>
  <w:style w:type="character" w:customStyle="1" w:styleId="Textkrper-ZeileneinzugZchn">
    <w:name w:val="Textkörper-Zeileneinzug Zchn"/>
    <w:basedOn w:val="Absatz-Standardschriftart"/>
    <w:link w:val="Textkrper-Zeileneinzug"/>
    <w:uiPriority w:val="99"/>
    <w:semiHidden/>
    <w:rPr>
      <w:kern w:val="24"/>
    </w:rPr>
  </w:style>
  <w:style w:type="paragraph" w:styleId="Textkrper-Erstzeileneinzug2">
    <w:name w:val="Body Text First Indent 2"/>
    <w:basedOn w:val="Textkrper-Zeileneinzug"/>
    <w:link w:val="Textkrper-Erstzeileneinzug2Zchn"/>
    <w:uiPriority w:val="99"/>
    <w:semiHidden/>
    <w:unhideWhenUsed/>
    <w:pPr>
      <w:spacing w:after="0"/>
    </w:pPr>
  </w:style>
  <w:style w:type="character" w:customStyle="1" w:styleId="Textkrper-Erstzeileneinzug2Zchn">
    <w:name w:val="Textkörper-Erstzeileneinzug 2 Zchn"/>
    <w:basedOn w:val="Textkrper-ZeileneinzugZchn"/>
    <w:link w:val="Textkrper-Erstzeileneinzug2"/>
    <w:uiPriority w:val="99"/>
    <w:semiHidden/>
    <w:rPr>
      <w:kern w:val="24"/>
    </w:rPr>
  </w:style>
  <w:style w:type="paragraph" w:styleId="Textkrper-Einzug2">
    <w:name w:val="Body Text Indent 2"/>
    <w:basedOn w:val="Standard"/>
    <w:link w:val="Textkrper-Einzug2Zchn"/>
    <w:uiPriority w:val="99"/>
    <w:semiHidden/>
    <w:unhideWhenUsed/>
    <w:pPr>
      <w:spacing w:after="120"/>
      <w:ind w:left="360" w:firstLine="0"/>
    </w:pPr>
  </w:style>
  <w:style w:type="character" w:customStyle="1" w:styleId="Textkrper-Einzug2Zchn">
    <w:name w:val="Textkörper-Einzug 2 Zchn"/>
    <w:basedOn w:val="Absatz-Standardschriftart"/>
    <w:link w:val="Textkrper-Einzug2"/>
    <w:uiPriority w:val="99"/>
    <w:semiHidden/>
    <w:rPr>
      <w:kern w:val="24"/>
    </w:rPr>
  </w:style>
  <w:style w:type="paragraph" w:styleId="Textkrper-Einzug3">
    <w:name w:val="Body Text Indent 3"/>
    <w:basedOn w:val="Standard"/>
    <w:link w:val="Textkrper-Einzug3Zchn"/>
    <w:uiPriority w:val="99"/>
    <w:semiHidden/>
    <w:unhideWhenUsed/>
    <w:rsid w:val="00EB69D3"/>
    <w:pPr>
      <w:spacing w:after="120"/>
      <w:ind w:left="360" w:firstLine="0"/>
    </w:pPr>
    <w:rPr>
      <w:sz w:val="22"/>
      <w:szCs w:val="16"/>
    </w:rPr>
  </w:style>
  <w:style w:type="character" w:customStyle="1" w:styleId="Textkrper-Einzug3Zchn">
    <w:name w:val="Textkörper-Einzug 3 Zchn"/>
    <w:basedOn w:val="Absatz-Standardschriftart"/>
    <w:link w:val="Textkrper-Einzug3"/>
    <w:uiPriority w:val="99"/>
    <w:semiHidden/>
    <w:rsid w:val="00EB69D3"/>
    <w:rPr>
      <w:sz w:val="22"/>
      <w:szCs w:val="16"/>
    </w:rPr>
  </w:style>
  <w:style w:type="paragraph" w:styleId="Beschriftung">
    <w:name w:val="caption"/>
    <w:basedOn w:val="Standard"/>
    <w:next w:val="Standard"/>
    <w:uiPriority w:val="35"/>
    <w:unhideWhenUsed/>
    <w:qFormat/>
    <w:rsid w:val="003A08DD"/>
    <w:pPr>
      <w:spacing w:after="200" w:line="240" w:lineRule="auto"/>
      <w:ind w:firstLine="0"/>
    </w:pPr>
    <w:rPr>
      <w:iCs/>
      <w:color w:val="000000" w:themeColor="text2"/>
      <w:szCs w:val="18"/>
    </w:rPr>
  </w:style>
  <w:style w:type="paragraph" w:styleId="Gruformel">
    <w:name w:val="Closing"/>
    <w:basedOn w:val="Standard"/>
    <w:link w:val="GruformelZchn"/>
    <w:uiPriority w:val="99"/>
    <w:semiHidden/>
    <w:unhideWhenUsed/>
    <w:pPr>
      <w:spacing w:line="240" w:lineRule="auto"/>
      <w:ind w:left="4320" w:firstLine="0"/>
    </w:pPr>
  </w:style>
  <w:style w:type="character" w:customStyle="1" w:styleId="GruformelZchn">
    <w:name w:val="Grußformel Zchn"/>
    <w:basedOn w:val="Absatz-Standardschriftart"/>
    <w:link w:val="Gruformel"/>
    <w:uiPriority w:val="99"/>
    <w:semiHidden/>
    <w:rPr>
      <w:kern w:val="24"/>
    </w:rPr>
  </w:style>
  <w:style w:type="paragraph" w:styleId="Kommentartext">
    <w:name w:val="annotation text"/>
    <w:basedOn w:val="Standard"/>
    <w:link w:val="KommentartextZchn"/>
    <w:uiPriority w:val="99"/>
    <w:unhideWhenUsed/>
    <w:rsid w:val="00EB69D3"/>
    <w:pPr>
      <w:spacing w:line="240" w:lineRule="auto"/>
      <w:ind w:firstLine="0"/>
    </w:pPr>
    <w:rPr>
      <w:sz w:val="22"/>
      <w:szCs w:val="20"/>
    </w:rPr>
  </w:style>
  <w:style w:type="character" w:customStyle="1" w:styleId="KommentartextZchn">
    <w:name w:val="Kommentartext Zchn"/>
    <w:basedOn w:val="Absatz-Standardschriftart"/>
    <w:link w:val="Kommentartext"/>
    <w:uiPriority w:val="99"/>
    <w:rsid w:val="00EB69D3"/>
    <w:rPr>
      <w:sz w:val="22"/>
      <w:szCs w:val="20"/>
    </w:rPr>
  </w:style>
  <w:style w:type="paragraph" w:styleId="Kommentarthema">
    <w:name w:val="annotation subject"/>
    <w:basedOn w:val="Kommentartext"/>
    <w:next w:val="Kommentartext"/>
    <w:link w:val="KommentarthemaZchn"/>
    <w:uiPriority w:val="99"/>
    <w:semiHidden/>
    <w:unhideWhenUsed/>
    <w:rsid w:val="00EB69D3"/>
    <w:rPr>
      <w:b/>
      <w:bCs/>
    </w:rPr>
  </w:style>
  <w:style w:type="character" w:customStyle="1" w:styleId="KommentarthemaZchn">
    <w:name w:val="Kommentarthema Zchn"/>
    <w:basedOn w:val="KommentartextZchn"/>
    <w:link w:val="Kommentarthema"/>
    <w:uiPriority w:val="99"/>
    <w:semiHidden/>
    <w:rsid w:val="00EB69D3"/>
    <w:rPr>
      <w:b/>
      <w:bCs/>
      <w:sz w:val="22"/>
      <w:szCs w:val="20"/>
    </w:rPr>
  </w:style>
  <w:style w:type="paragraph" w:styleId="Datum">
    <w:name w:val="Date"/>
    <w:basedOn w:val="Standard"/>
    <w:next w:val="Standard"/>
    <w:link w:val="DatumZchn"/>
    <w:uiPriority w:val="99"/>
    <w:semiHidden/>
    <w:unhideWhenUsed/>
    <w:pPr>
      <w:ind w:firstLine="0"/>
    </w:pPr>
  </w:style>
  <w:style w:type="character" w:customStyle="1" w:styleId="DatumZchn">
    <w:name w:val="Datum Zchn"/>
    <w:basedOn w:val="Absatz-Standardschriftart"/>
    <w:link w:val="Datum"/>
    <w:uiPriority w:val="99"/>
    <w:semiHidden/>
    <w:rPr>
      <w:kern w:val="24"/>
    </w:rPr>
  </w:style>
  <w:style w:type="paragraph" w:styleId="Dokumentstruktur">
    <w:name w:val="Document Map"/>
    <w:basedOn w:val="Standard"/>
    <w:link w:val="DokumentstrukturZchn"/>
    <w:uiPriority w:val="99"/>
    <w:semiHidden/>
    <w:unhideWhenUsed/>
    <w:rsid w:val="00EB69D3"/>
    <w:pPr>
      <w:spacing w:line="240" w:lineRule="auto"/>
      <w:ind w:firstLine="0"/>
    </w:pPr>
    <w:rPr>
      <w:rFonts w:ascii="Segoe UI" w:hAnsi="Segoe UI" w:cs="Segoe UI"/>
      <w:sz w:val="22"/>
      <w:szCs w:val="16"/>
    </w:rPr>
  </w:style>
  <w:style w:type="character" w:customStyle="1" w:styleId="DokumentstrukturZchn">
    <w:name w:val="Dokumentstruktur Zchn"/>
    <w:basedOn w:val="Absatz-Standardschriftart"/>
    <w:link w:val="Dokumentstruktur"/>
    <w:uiPriority w:val="99"/>
    <w:semiHidden/>
    <w:rsid w:val="00EB69D3"/>
    <w:rPr>
      <w:rFonts w:ascii="Segoe UI" w:hAnsi="Segoe UI" w:cs="Segoe UI"/>
      <w:sz w:val="22"/>
      <w:szCs w:val="16"/>
    </w:rPr>
  </w:style>
  <w:style w:type="paragraph" w:styleId="E-Mail-Signatur">
    <w:name w:val="E-mail Signature"/>
    <w:basedOn w:val="Standard"/>
    <w:link w:val="E-Mail-SignaturZchn"/>
    <w:uiPriority w:val="99"/>
    <w:semiHidden/>
    <w:unhideWhenUsed/>
    <w:pPr>
      <w:spacing w:line="240" w:lineRule="auto"/>
      <w:ind w:firstLine="0"/>
    </w:pPr>
  </w:style>
  <w:style w:type="character" w:customStyle="1" w:styleId="E-Mail-SignaturZchn">
    <w:name w:val="E-Mail-Signatur Zchn"/>
    <w:basedOn w:val="Absatz-Standardschriftart"/>
    <w:link w:val="E-Mail-Signatur"/>
    <w:uiPriority w:val="99"/>
    <w:semiHidden/>
    <w:rPr>
      <w:kern w:val="24"/>
    </w:rPr>
  </w:style>
  <w:style w:type="paragraph" w:styleId="Funotentext">
    <w:name w:val="footnote text"/>
    <w:basedOn w:val="Standard"/>
    <w:link w:val="FunotentextZchn"/>
    <w:uiPriority w:val="99"/>
    <w:semiHidden/>
    <w:unhideWhenUsed/>
    <w:rsid w:val="00EB69D3"/>
    <w:pPr>
      <w:spacing w:line="240" w:lineRule="auto"/>
    </w:pPr>
    <w:rPr>
      <w:sz w:val="22"/>
      <w:szCs w:val="20"/>
    </w:rPr>
  </w:style>
  <w:style w:type="character" w:customStyle="1" w:styleId="FunotentextZchn">
    <w:name w:val="Fußnotentext Zchn"/>
    <w:basedOn w:val="Absatz-Standardschriftart"/>
    <w:link w:val="Funotentext"/>
    <w:uiPriority w:val="99"/>
    <w:semiHidden/>
    <w:rsid w:val="00EB69D3"/>
    <w:rPr>
      <w:sz w:val="22"/>
      <w:szCs w:val="20"/>
    </w:rPr>
  </w:style>
  <w:style w:type="paragraph" w:styleId="Umschlagadresse">
    <w:name w:val="envelope address"/>
    <w:basedOn w:val="Standard"/>
    <w:uiPriority w:val="99"/>
    <w:semiHidden/>
    <w:unhideWhenUsed/>
    <w:pPr>
      <w:framePr w:w="7920" w:h="1980" w:hRule="exact" w:hSpace="180" w:wrap="auto" w:hAnchor="page" w:xAlign="center" w:yAlign="bottom"/>
      <w:spacing w:line="240" w:lineRule="auto"/>
      <w:ind w:left="2880" w:firstLine="0"/>
    </w:pPr>
    <w:rPr>
      <w:rFonts w:asciiTheme="majorHAnsi" w:eastAsiaTheme="majorEastAsia" w:hAnsiTheme="majorHAnsi" w:cstheme="majorBidi"/>
    </w:rPr>
  </w:style>
  <w:style w:type="paragraph" w:styleId="Umschlagabsenderadresse">
    <w:name w:val="envelope return"/>
    <w:basedOn w:val="Standard"/>
    <w:uiPriority w:val="99"/>
    <w:semiHidden/>
    <w:unhideWhenUsed/>
    <w:rsid w:val="00EB69D3"/>
    <w:pPr>
      <w:spacing w:line="240" w:lineRule="auto"/>
      <w:ind w:firstLine="0"/>
    </w:pPr>
    <w:rPr>
      <w:rFonts w:asciiTheme="majorHAnsi" w:eastAsiaTheme="majorEastAsia" w:hAnsiTheme="majorHAnsi" w:cstheme="majorBidi"/>
      <w:sz w:val="22"/>
      <w:szCs w:val="20"/>
    </w:rPr>
  </w:style>
  <w:style w:type="table" w:styleId="Tabellenraster">
    <w:name w:val="Table Grid"/>
    <w:basedOn w:val="NormaleTabelle"/>
    <w:uiPriority w:val="39"/>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emithellemGitternetz">
    <w:name w:val="Grid Table Light"/>
    <w:basedOn w:val="NormaleTabelle"/>
    <w:uiPriority w:val="40"/>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berschrift6Zchn">
    <w:name w:val="Überschrift 6 Zchn"/>
    <w:basedOn w:val="Absatz-Standardschriftart"/>
    <w:link w:val="berschrift6"/>
    <w:uiPriority w:val="5"/>
    <w:semiHidden/>
    <w:rsid w:val="00336906"/>
    <w:rPr>
      <w:rFonts w:asciiTheme="majorHAnsi" w:eastAsiaTheme="majorEastAsia" w:hAnsiTheme="majorHAnsi" w:cstheme="majorBidi"/>
      <w:color w:val="6E6E6E" w:themeColor="accent1" w:themeShade="7F"/>
    </w:rPr>
  </w:style>
  <w:style w:type="paragraph" w:styleId="HTMLAdresse">
    <w:name w:val="HTML Address"/>
    <w:basedOn w:val="Standard"/>
    <w:link w:val="HTMLAdresseZchn"/>
    <w:uiPriority w:val="99"/>
    <w:semiHidden/>
    <w:unhideWhenUsed/>
    <w:pPr>
      <w:spacing w:line="240" w:lineRule="auto"/>
      <w:ind w:firstLine="0"/>
    </w:pPr>
    <w:rPr>
      <w:i/>
      <w:iCs/>
    </w:rPr>
  </w:style>
  <w:style w:type="character" w:customStyle="1" w:styleId="HTMLAdresseZchn">
    <w:name w:val="HTML Adresse Zchn"/>
    <w:basedOn w:val="Absatz-Standardschriftart"/>
    <w:link w:val="HTMLAdresse"/>
    <w:uiPriority w:val="99"/>
    <w:semiHidden/>
    <w:rPr>
      <w:i/>
      <w:iCs/>
      <w:kern w:val="24"/>
    </w:rPr>
  </w:style>
  <w:style w:type="paragraph" w:styleId="HTMLVorformatiert">
    <w:name w:val="HTML Preformatted"/>
    <w:basedOn w:val="Standard"/>
    <w:link w:val="HTMLVorformatiertZchn"/>
    <w:uiPriority w:val="99"/>
    <w:semiHidden/>
    <w:unhideWhenUsed/>
    <w:rsid w:val="00EB69D3"/>
    <w:pPr>
      <w:spacing w:line="240" w:lineRule="auto"/>
      <w:ind w:firstLine="0"/>
    </w:pPr>
    <w:rPr>
      <w:rFonts w:ascii="Consolas" w:hAnsi="Consolas" w:cs="Consolas"/>
      <w:sz w:val="22"/>
      <w:szCs w:val="20"/>
    </w:rPr>
  </w:style>
  <w:style w:type="character" w:customStyle="1" w:styleId="HTMLVorformatiertZchn">
    <w:name w:val="HTML Vorformatiert Zchn"/>
    <w:basedOn w:val="Absatz-Standardschriftart"/>
    <w:link w:val="HTMLVorformatiert"/>
    <w:uiPriority w:val="99"/>
    <w:semiHidden/>
    <w:rsid w:val="00EB69D3"/>
    <w:rPr>
      <w:rFonts w:ascii="Consolas" w:hAnsi="Consolas" w:cs="Consolas"/>
      <w:sz w:val="22"/>
      <w:szCs w:val="20"/>
    </w:rPr>
  </w:style>
  <w:style w:type="paragraph" w:styleId="Index1">
    <w:name w:val="index 1"/>
    <w:basedOn w:val="Standard"/>
    <w:next w:val="Standard"/>
    <w:autoRedefine/>
    <w:uiPriority w:val="99"/>
    <w:semiHidden/>
    <w:unhideWhenUsed/>
    <w:pPr>
      <w:spacing w:line="240" w:lineRule="auto"/>
      <w:ind w:left="240" w:firstLine="0"/>
    </w:pPr>
  </w:style>
  <w:style w:type="paragraph" w:styleId="Index2">
    <w:name w:val="index 2"/>
    <w:basedOn w:val="Standard"/>
    <w:next w:val="Standard"/>
    <w:autoRedefine/>
    <w:uiPriority w:val="99"/>
    <w:semiHidden/>
    <w:unhideWhenUsed/>
    <w:pPr>
      <w:spacing w:line="240" w:lineRule="auto"/>
      <w:ind w:left="480" w:firstLine="0"/>
    </w:pPr>
  </w:style>
  <w:style w:type="paragraph" w:styleId="Index3">
    <w:name w:val="index 3"/>
    <w:basedOn w:val="Standard"/>
    <w:next w:val="Standard"/>
    <w:autoRedefine/>
    <w:uiPriority w:val="99"/>
    <w:semiHidden/>
    <w:unhideWhenUsed/>
    <w:pPr>
      <w:spacing w:line="240" w:lineRule="auto"/>
      <w:ind w:left="720" w:firstLine="0"/>
    </w:pPr>
  </w:style>
  <w:style w:type="paragraph" w:styleId="Index4">
    <w:name w:val="index 4"/>
    <w:basedOn w:val="Standard"/>
    <w:next w:val="Standard"/>
    <w:autoRedefine/>
    <w:uiPriority w:val="99"/>
    <w:semiHidden/>
    <w:unhideWhenUsed/>
    <w:pPr>
      <w:spacing w:line="240" w:lineRule="auto"/>
      <w:ind w:left="960" w:firstLine="0"/>
    </w:pPr>
  </w:style>
  <w:style w:type="paragraph" w:styleId="Index5">
    <w:name w:val="index 5"/>
    <w:basedOn w:val="Standard"/>
    <w:next w:val="Standard"/>
    <w:autoRedefine/>
    <w:uiPriority w:val="99"/>
    <w:semiHidden/>
    <w:unhideWhenUsed/>
    <w:pPr>
      <w:spacing w:line="240" w:lineRule="auto"/>
      <w:ind w:left="1200" w:firstLine="0"/>
    </w:pPr>
  </w:style>
  <w:style w:type="paragraph" w:styleId="Index6">
    <w:name w:val="index 6"/>
    <w:basedOn w:val="Standard"/>
    <w:next w:val="Standard"/>
    <w:autoRedefine/>
    <w:uiPriority w:val="99"/>
    <w:semiHidden/>
    <w:unhideWhenUsed/>
    <w:pPr>
      <w:spacing w:line="240" w:lineRule="auto"/>
      <w:ind w:left="1440" w:firstLine="0"/>
    </w:pPr>
  </w:style>
  <w:style w:type="paragraph" w:styleId="Index7">
    <w:name w:val="index 7"/>
    <w:basedOn w:val="Standard"/>
    <w:next w:val="Standard"/>
    <w:autoRedefine/>
    <w:uiPriority w:val="99"/>
    <w:semiHidden/>
    <w:unhideWhenUsed/>
    <w:pPr>
      <w:spacing w:line="240" w:lineRule="auto"/>
      <w:ind w:left="1680" w:firstLine="0"/>
    </w:pPr>
  </w:style>
  <w:style w:type="paragraph" w:styleId="Index8">
    <w:name w:val="index 8"/>
    <w:basedOn w:val="Standard"/>
    <w:next w:val="Standard"/>
    <w:autoRedefine/>
    <w:uiPriority w:val="99"/>
    <w:semiHidden/>
    <w:unhideWhenUsed/>
    <w:pPr>
      <w:spacing w:line="240" w:lineRule="auto"/>
      <w:ind w:left="1920" w:firstLine="0"/>
    </w:pPr>
  </w:style>
  <w:style w:type="paragraph" w:styleId="Index9">
    <w:name w:val="index 9"/>
    <w:basedOn w:val="Standard"/>
    <w:next w:val="Standard"/>
    <w:autoRedefine/>
    <w:uiPriority w:val="99"/>
    <w:semiHidden/>
    <w:unhideWhenUsed/>
    <w:pPr>
      <w:spacing w:line="240" w:lineRule="auto"/>
      <w:ind w:left="2160" w:firstLine="0"/>
    </w:pPr>
  </w:style>
  <w:style w:type="paragraph" w:styleId="Indexberschrift">
    <w:name w:val="index heading"/>
    <w:basedOn w:val="Standard"/>
    <w:next w:val="Index1"/>
    <w:uiPriority w:val="99"/>
    <w:semiHidden/>
    <w:unhideWhenUsed/>
    <w:pPr>
      <w:ind w:firstLine="0"/>
    </w:pPr>
    <w:rPr>
      <w:rFonts w:asciiTheme="majorHAnsi" w:eastAsiaTheme="majorEastAsia" w:hAnsiTheme="majorHAnsi" w:cstheme="majorBidi"/>
      <w:b/>
      <w:bCs/>
    </w:rPr>
  </w:style>
  <w:style w:type="paragraph" w:styleId="IntensivesZitat">
    <w:name w:val="Intense Quote"/>
    <w:basedOn w:val="Standard"/>
    <w:next w:val="Standard"/>
    <w:link w:val="IntensivesZitatZchn"/>
    <w:uiPriority w:val="30"/>
    <w:semiHidden/>
    <w:unhideWhenUsed/>
    <w:qFormat/>
    <w:rsid w:val="00EB69D3"/>
    <w:pPr>
      <w:pBdr>
        <w:top w:val="single" w:sz="4" w:space="10" w:color="6E6E6E" w:themeColor="accent1" w:themeShade="80"/>
        <w:bottom w:val="single" w:sz="4" w:space="10" w:color="6E6E6E" w:themeColor="accent1" w:themeShade="80"/>
      </w:pBdr>
      <w:spacing w:before="360" w:after="360"/>
      <w:ind w:left="864" w:right="864" w:firstLine="0"/>
      <w:jc w:val="center"/>
    </w:pPr>
    <w:rPr>
      <w:i/>
      <w:iCs/>
      <w:color w:val="6E6E6E" w:themeColor="accent1" w:themeShade="80"/>
    </w:rPr>
  </w:style>
  <w:style w:type="character" w:customStyle="1" w:styleId="IntensivesZitatZchn">
    <w:name w:val="Intensives Zitat Zchn"/>
    <w:basedOn w:val="Absatz-Standardschriftart"/>
    <w:link w:val="IntensivesZitat"/>
    <w:uiPriority w:val="30"/>
    <w:semiHidden/>
    <w:rsid w:val="00EB69D3"/>
    <w:rPr>
      <w:i/>
      <w:iCs/>
      <w:color w:val="6E6E6E" w:themeColor="accent1" w:themeShade="80"/>
    </w:rPr>
  </w:style>
  <w:style w:type="paragraph" w:styleId="Liste">
    <w:name w:val="List"/>
    <w:basedOn w:val="Standard"/>
    <w:uiPriority w:val="99"/>
    <w:semiHidden/>
    <w:unhideWhenUsed/>
    <w:pPr>
      <w:ind w:left="360" w:firstLine="0"/>
      <w:contextualSpacing/>
    </w:pPr>
  </w:style>
  <w:style w:type="paragraph" w:styleId="Liste2">
    <w:name w:val="List 2"/>
    <w:basedOn w:val="Standard"/>
    <w:uiPriority w:val="99"/>
    <w:semiHidden/>
    <w:unhideWhenUsed/>
    <w:pPr>
      <w:ind w:left="720" w:firstLine="0"/>
      <w:contextualSpacing/>
    </w:pPr>
  </w:style>
  <w:style w:type="paragraph" w:styleId="Liste3">
    <w:name w:val="List 3"/>
    <w:basedOn w:val="Standard"/>
    <w:uiPriority w:val="99"/>
    <w:semiHidden/>
    <w:unhideWhenUsed/>
    <w:pPr>
      <w:ind w:left="1080" w:firstLine="0"/>
      <w:contextualSpacing/>
    </w:pPr>
  </w:style>
  <w:style w:type="paragraph" w:styleId="Liste4">
    <w:name w:val="List 4"/>
    <w:basedOn w:val="Standard"/>
    <w:uiPriority w:val="99"/>
    <w:semiHidden/>
    <w:unhideWhenUsed/>
    <w:pPr>
      <w:ind w:left="1440" w:firstLine="0"/>
      <w:contextualSpacing/>
    </w:pPr>
  </w:style>
  <w:style w:type="paragraph" w:styleId="Liste5">
    <w:name w:val="List 5"/>
    <w:basedOn w:val="Standard"/>
    <w:uiPriority w:val="99"/>
    <w:semiHidden/>
    <w:unhideWhenUsed/>
    <w:pPr>
      <w:ind w:left="1800" w:firstLine="0"/>
      <w:contextualSpacing/>
    </w:pPr>
  </w:style>
  <w:style w:type="paragraph" w:styleId="Aufzhlungszeichen">
    <w:name w:val="List Bullet"/>
    <w:basedOn w:val="Standard"/>
    <w:uiPriority w:val="8"/>
    <w:unhideWhenUsed/>
    <w:qFormat/>
    <w:pPr>
      <w:numPr>
        <w:numId w:val="1"/>
      </w:numPr>
      <w:contextualSpacing/>
    </w:pPr>
  </w:style>
  <w:style w:type="paragraph" w:styleId="Aufzhlungszeichen2">
    <w:name w:val="List Bullet 2"/>
    <w:basedOn w:val="Standard"/>
    <w:uiPriority w:val="99"/>
    <w:semiHidden/>
    <w:unhideWhenUsed/>
    <w:pPr>
      <w:numPr>
        <w:numId w:val="2"/>
      </w:numPr>
      <w:ind w:firstLine="0"/>
      <w:contextualSpacing/>
    </w:pPr>
  </w:style>
  <w:style w:type="paragraph" w:styleId="Aufzhlungszeichen3">
    <w:name w:val="List Bullet 3"/>
    <w:basedOn w:val="Standard"/>
    <w:uiPriority w:val="99"/>
    <w:semiHidden/>
    <w:unhideWhenUsed/>
    <w:pPr>
      <w:numPr>
        <w:numId w:val="3"/>
      </w:numPr>
      <w:ind w:firstLine="0"/>
      <w:contextualSpacing/>
    </w:pPr>
  </w:style>
  <w:style w:type="paragraph" w:styleId="Aufzhlungszeichen4">
    <w:name w:val="List Bullet 4"/>
    <w:basedOn w:val="Standard"/>
    <w:uiPriority w:val="99"/>
    <w:semiHidden/>
    <w:unhideWhenUsed/>
    <w:pPr>
      <w:numPr>
        <w:numId w:val="4"/>
      </w:numPr>
      <w:ind w:firstLine="0"/>
      <w:contextualSpacing/>
    </w:pPr>
  </w:style>
  <w:style w:type="paragraph" w:styleId="Aufzhlungszeichen5">
    <w:name w:val="List Bullet 5"/>
    <w:basedOn w:val="Standard"/>
    <w:uiPriority w:val="99"/>
    <w:semiHidden/>
    <w:unhideWhenUsed/>
    <w:pPr>
      <w:numPr>
        <w:numId w:val="5"/>
      </w:numPr>
      <w:ind w:firstLine="0"/>
      <w:contextualSpacing/>
    </w:pPr>
  </w:style>
  <w:style w:type="paragraph" w:styleId="Listenfortsetzung">
    <w:name w:val="List Continue"/>
    <w:basedOn w:val="Standard"/>
    <w:uiPriority w:val="99"/>
    <w:semiHidden/>
    <w:unhideWhenUsed/>
    <w:pPr>
      <w:spacing w:after="120"/>
      <w:ind w:left="360" w:firstLine="0"/>
      <w:contextualSpacing/>
    </w:pPr>
  </w:style>
  <w:style w:type="paragraph" w:styleId="Listenfortsetzung2">
    <w:name w:val="List Continue 2"/>
    <w:basedOn w:val="Standard"/>
    <w:uiPriority w:val="99"/>
    <w:semiHidden/>
    <w:unhideWhenUsed/>
    <w:pPr>
      <w:spacing w:after="120"/>
      <w:ind w:left="720" w:firstLine="0"/>
      <w:contextualSpacing/>
    </w:pPr>
  </w:style>
  <w:style w:type="paragraph" w:styleId="Listenfortsetzung3">
    <w:name w:val="List Continue 3"/>
    <w:basedOn w:val="Standard"/>
    <w:uiPriority w:val="99"/>
    <w:semiHidden/>
    <w:unhideWhenUsed/>
    <w:pPr>
      <w:spacing w:after="120"/>
      <w:ind w:left="1080" w:firstLine="0"/>
      <w:contextualSpacing/>
    </w:pPr>
  </w:style>
  <w:style w:type="paragraph" w:styleId="Listenfortsetzung4">
    <w:name w:val="List Continue 4"/>
    <w:basedOn w:val="Standard"/>
    <w:uiPriority w:val="99"/>
    <w:semiHidden/>
    <w:unhideWhenUsed/>
    <w:pPr>
      <w:spacing w:after="120"/>
      <w:ind w:left="1440" w:firstLine="0"/>
      <w:contextualSpacing/>
    </w:pPr>
  </w:style>
  <w:style w:type="paragraph" w:styleId="Listenfortsetzung5">
    <w:name w:val="List Continue 5"/>
    <w:basedOn w:val="Standard"/>
    <w:uiPriority w:val="99"/>
    <w:semiHidden/>
    <w:unhideWhenUsed/>
    <w:pPr>
      <w:spacing w:after="120"/>
      <w:ind w:left="1800" w:firstLine="0"/>
      <w:contextualSpacing/>
    </w:pPr>
  </w:style>
  <w:style w:type="paragraph" w:styleId="Listennummer">
    <w:name w:val="List Number"/>
    <w:basedOn w:val="Standard"/>
    <w:uiPriority w:val="8"/>
    <w:unhideWhenUsed/>
    <w:qFormat/>
    <w:pPr>
      <w:numPr>
        <w:numId w:val="6"/>
      </w:numPr>
      <w:contextualSpacing/>
    </w:pPr>
  </w:style>
  <w:style w:type="paragraph" w:styleId="Listennummer2">
    <w:name w:val="List Number 2"/>
    <w:basedOn w:val="Standard"/>
    <w:uiPriority w:val="99"/>
    <w:semiHidden/>
    <w:unhideWhenUsed/>
    <w:pPr>
      <w:numPr>
        <w:numId w:val="7"/>
      </w:numPr>
      <w:ind w:firstLine="0"/>
      <w:contextualSpacing/>
    </w:pPr>
  </w:style>
  <w:style w:type="paragraph" w:styleId="Listennummer3">
    <w:name w:val="List Number 3"/>
    <w:basedOn w:val="Standard"/>
    <w:uiPriority w:val="99"/>
    <w:semiHidden/>
    <w:unhideWhenUsed/>
    <w:pPr>
      <w:numPr>
        <w:numId w:val="8"/>
      </w:numPr>
      <w:ind w:firstLine="0"/>
      <w:contextualSpacing/>
    </w:pPr>
  </w:style>
  <w:style w:type="paragraph" w:styleId="Listennummer4">
    <w:name w:val="List Number 4"/>
    <w:basedOn w:val="Standard"/>
    <w:uiPriority w:val="99"/>
    <w:semiHidden/>
    <w:unhideWhenUsed/>
    <w:pPr>
      <w:numPr>
        <w:numId w:val="9"/>
      </w:numPr>
      <w:ind w:firstLine="0"/>
      <w:contextualSpacing/>
    </w:pPr>
  </w:style>
  <w:style w:type="paragraph" w:styleId="Listennummer5">
    <w:name w:val="List Number 5"/>
    <w:basedOn w:val="Standard"/>
    <w:uiPriority w:val="99"/>
    <w:semiHidden/>
    <w:unhideWhenUsed/>
    <w:pPr>
      <w:numPr>
        <w:numId w:val="10"/>
      </w:numPr>
      <w:ind w:firstLine="0"/>
      <w:contextualSpacing/>
    </w:pPr>
  </w:style>
  <w:style w:type="paragraph" w:styleId="Listenabsatz">
    <w:name w:val="List Paragraph"/>
    <w:basedOn w:val="Standard"/>
    <w:uiPriority w:val="72"/>
    <w:unhideWhenUsed/>
    <w:qFormat/>
    <w:pPr>
      <w:ind w:left="720" w:firstLine="0"/>
      <w:contextualSpacing/>
    </w:pPr>
  </w:style>
  <w:style w:type="paragraph" w:styleId="Makrotext">
    <w:name w:val="macro"/>
    <w:link w:val="MakrotextZchn"/>
    <w:uiPriority w:val="99"/>
    <w:semiHidden/>
    <w:unhideWhenUsed/>
    <w:rsid w:val="00EB69D3"/>
    <w:pPr>
      <w:tabs>
        <w:tab w:val="left" w:pos="480"/>
        <w:tab w:val="left" w:pos="960"/>
        <w:tab w:val="left" w:pos="1440"/>
        <w:tab w:val="left" w:pos="1920"/>
        <w:tab w:val="left" w:pos="2400"/>
        <w:tab w:val="left" w:pos="2880"/>
        <w:tab w:val="left" w:pos="3360"/>
        <w:tab w:val="left" w:pos="3840"/>
        <w:tab w:val="left" w:pos="4320"/>
      </w:tabs>
      <w:ind w:firstLine="0"/>
    </w:pPr>
    <w:rPr>
      <w:rFonts w:ascii="Consolas" w:hAnsi="Consolas" w:cs="Consolas"/>
      <w:kern w:val="24"/>
      <w:sz w:val="22"/>
      <w:szCs w:val="20"/>
    </w:rPr>
  </w:style>
  <w:style w:type="character" w:customStyle="1" w:styleId="MakrotextZchn">
    <w:name w:val="Makrotext Zchn"/>
    <w:basedOn w:val="Absatz-Standardschriftart"/>
    <w:link w:val="Makrotext"/>
    <w:uiPriority w:val="99"/>
    <w:semiHidden/>
    <w:rsid w:val="00EB69D3"/>
    <w:rPr>
      <w:rFonts w:ascii="Consolas" w:hAnsi="Consolas" w:cs="Consolas"/>
      <w:kern w:val="24"/>
      <w:sz w:val="22"/>
      <w:szCs w:val="20"/>
    </w:rPr>
  </w:style>
  <w:style w:type="paragraph" w:styleId="Nachrichtenkopf">
    <w:name w:val="Message Header"/>
    <w:basedOn w:val="Standard"/>
    <w:link w:val="NachrichtenkopfZchn"/>
    <w:uiPriority w:val="99"/>
    <w:semiHidden/>
    <w:unhideWhenUsed/>
    <w:pPr>
      <w:pBdr>
        <w:top w:val="single" w:sz="6" w:space="1" w:color="auto"/>
        <w:left w:val="single" w:sz="6" w:space="1" w:color="auto"/>
        <w:bottom w:val="single" w:sz="6" w:space="1" w:color="auto"/>
        <w:right w:val="single" w:sz="6" w:space="1" w:color="auto"/>
      </w:pBdr>
      <w:shd w:val="pct20" w:color="auto" w:fill="auto"/>
      <w:spacing w:line="240" w:lineRule="auto"/>
      <w:ind w:left="1080" w:firstLine="0"/>
    </w:pPr>
    <w:rPr>
      <w:rFonts w:asciiTheme="majorHAnsi" w:eastAsiaTheme="majorEastAsia" w:hAnsiTheme="majorHAnsi" w:cstheme="majorBidi"/>
    </w:rPr>
  </w:style>
  <w:style w:type="character" w:customStyle="1" w:styleId="NachrichtenkopfZchn">
    <w:name w:val="Nachrichtenkopf Zchn"/>
    <w:basedOn w:val="Absatz-Standardschriftart"/>
    <w:link w:val="Nachrichtenkopf"/>
    <w:uiPriority w:val="99"/>
    <w:semiHidden/>
    <w:rPr>
      <w:rFonts w:asciiTheme="majorHAnsi" w:eastAsiaTheme="majorEastAsia" w:hAnsiTheme="majorHAnsi" w:cstheme="majorBidi"/>
      <w:kern w:val="24"/>
      <w:shd w:val="pct20" w:color="auto" w:fill="auto"/>
    </w:rPr>
  </w:style>
  <w:style w:type="paragraph" w:styleId="StandardWeb">
    <w:name w:val="Normal (Web)"/>
    <w:basedOn w:val="Standard"/>
    <w:uiPriority w:val="99"/>
    <w:unhideWhenUsed/>
    <w:pPr>
      <w:ind w:firstLine="0"/>
    </w:pPr>
    <w:rPr>
      <w:rFonts w:ascii="Times New Roman" w:hAnsi="Times New Roman" w:cs="Times New Roman"/>
    </w:rPr>
  </w:style>
  <w:style w:type="paragraph" w:styleId="Standardeinzug">
    <w:name w:val="Normal Indent"/>
    <w:basedOn w:val="Standard"/>
    <w:uiPriority w:val="99"/>
    <w:semiHidden/>
    <w:unhideWhenUsed/>
    <w:pPr>
      <w:ind w:left="720" w:firstLine="0"/>
    </w:pPr>
  </w:style>
  <w:style w:type="paragraph" w:styleId="Fu-Endnotenberschrift">
    <w:name w:val="Note Heading"/>
    <w:basedOn w:val="Standard"/>
    <w:next w:val="Standard"/>
    <w:link w:val="Fu-EndnotenberschriftZchn"/>
    <w:uiPriority w:val="99"/>
    <w:semiHidden/>
    <w:unhideWhenUsed/>
    <w:pPr>
      <w:spacing w:line="240" w:lineRule="auto"/>
      <w:ind w:firstLine="0"/>
    </w:pPr>
  </w:style>
  <w:style w:type="character" w:customStyle="1" w:styleId="Fu-EndnotenberschriftZchn">
    <w:name w:val="Fuß/-Endnotenüberschrift Zchn"/>
    <w:basedOn w:val="Absatz-Standardschriftart"/>
    <w:link w:val="Fu-Endnotenberschrift"/>
    <w:uiPriority w:val="99"/>
    <w:semiHidden/>
    <w:rPr>
      <w:kern w:val="24"/>
    </w:rPr>
  </w:style>
  <w:style w:type="paragraph" w:styleId="NurText">
    <w:name w:val="Plain Text"/>
    <w:basedOn w:val="Standard"/>
    <w:link w:val="NurTextZchn"/>
    <w:uiPriority w:val="99"/>
    <w:semiHidden/>
    <w:unhideWhenUsed/>
    <w:rsid w:val="00EB69D3"/>
    <w:pPr>
      <w:spacing w:line="240" w:lineRule="auto"/>
      <w:ind w:firstLine="0"/>
    </w:pPr>
    <w:rPr>
      <w:rFonts w:ascii="Consolas" w:hAnsi="Consolas" w:cs="Consolas"/>
      <w:sz w:val="22"/>
      <w:szCs w:val="21"/>
    </w:rPr>
  </w:style>
  <w:style w:type="character" w:customStyle="1" w:styleId="NurTextZchn">
    <w:name w:val="Nur Text Zchn"/>
    <w:basedOn w:val="Absatz-Standardschriftart"/>
    <w:link w:val="NurText"/>
    <w:uiPriority w:val="99"/>
    <w:semiHidden/>
    <w:rsid w:val="00EB69D3"/>
    <w:rPr>
      <w:rFonts w:ascii="Consolas" w:hAnsi="Consolas" w:cs="Consolas"/>
      <w:sz w:val="22"/>
      <w:szCs w:val="21"/>
    </w:rPr>
  </w:style>
  <w:style w:type="paragraph" w:styleId="Zitat">
    <w:name w:val="Quote"/>
    <w:basedOn w:val="Standard"/>
    <w:next w:val="Standard"/>
    <w:link w:val="ZitatZchn"/>
    <w:uiPriority w:val="29"/>
    <w:semiHidden/>
    <w:unhideWhenUsed/>
    <w:qFormat/>
    <w:pPr>
      <w:spacing w:before="200" w:after="160"/>
      <w:ind w:left="864" w:right="864" w:firstLine="0"/>
      <w:jc w:val="center"/>
    </w:pPr>
    <w:rPr>
      <w:i/>
      <w:iCs/>
      <w:color w:val="404040" w:themeColor="text1" w:themeTint="BF"/>
    </w:rPr>
  </w:style>
  <w:style w:type="character" w:customStyle="1" w:styleId="ZitatZchn">
    <w:name w:val="Zitat Zchn"/>
    <w:basedOn w:val="Absatz-Standardschriftart"/>
    <w:link w:val="Zitat"/>
    <w:uiPriority w:val="29"/>
    <w:semiHidden/>
    <w:rPr>
      <w:i/>
      <w:iCs/>
      <w:color w:val="404040" w:themeColor="text1" w:themeTint="BF"/>
      <w:kern w:val="24"/>
    </w:rPr>
  </w:style>
  <w:style w:type="paragraph" w:styleId="Anrede">
    <w:name w:val="Salutation"/>
    <w:basedOn w:val="Standard"/>
    <w:next w:val="Standard"/>
    <w:link w:val="AnredeZchn"/>
    <w:uiPriority w:val="99"/>
    <w:semiHidden/>
    <w:unhideWhenUsed/>
    <w:pPr>
      <w:ind w:firstLine="0"/>
    </w:pPr>
  </w:style>
  <w:style w:type="character" w:customStyle="1" w:styleId="AnredeZchn">
    <w:name w:val="Anrede Zchn"/>
    <w:basedOn w:val="Absatz-Standardschriftart"/>
    <w:link w:val="Anrede"/>
    <w:uiPriority w:val="99"/>
    <w:semiHidden/>
    <w:rPr>
      <w:kern w:val="24"/>
    </w:rPr>
  </w:style>
  <w:style w:type="paragraph" w:styleId="Unterschrift">
    <w:name w:val="Signature"/>
    <w:basedOn w:val="Standard"/>
    <w:link w:val="UnterschriftZchn"/>
    <w:uiPriority w:val="99"/>
    <w:semiHidden/>
    <w:unhideWhenUsed/>
    <w:pPr>
      <w:spacing w:line="240" w:lineRule="auto"/>
      <w:ind w:left="4320" w:firstLine="0"/>
    </w:pPr>
  </w:style>
  <w:style w:type="character" w:customStyle="1" w:styleId="UnterschriftZchn">
    <w:name w:val="Unterschrift Zchn"/>
    <w:basedOn w:val="Absatz-Standardschriftart"/>
    <w:link w:val="Unterschrift"/>
    <w:uiPriority w:val="99"/>
    <w:semiHidden/>
    <w:rPr>
      <w:kern w:val="24"/>
    </w:rPr>
  </w:style>
  <w:style w:type="paragraph" w:customStyle="1" w:styleId="Title2">
    <w:name w:val="Title 2"/>
    <w:basedOn w:val="Standard"/>
    <w:uiPriority w:val="1"/>
    <w:qFormat/>
    <w:pPr>
      <w:ind w:firstLine="0"/>
      <w:jc w:val="center"/>
    </w:pPr>
  </w:style>
  <w:style w:type="paragraph" w:styleId="Rechtsgrundlagenverzeichnis">
    <w:name w:val="table of authorities"/>
    <w:basedOn w:val="Standard"/>
    <w:next w:val="Standard"/>
    <w:uiPriority w:val="99"/>
    <w:semiHidden/>
    <w:unhideWhenUsed/>
    <w:pPr>
      <w:ind w:left="240" w:firstLine="0"/>
    </w:pPr>
  </w:style>
  <w:style w:type="paragraph" w:styleId="Abbildungsverzeichnis">
    <w:name w:val="table of figures"/>
    <w:basedOn w:val="Standard"/>
    <w:next w:val="Standard"/>
    <w:uiPriority w:val="99"/>
    <w:semiHidden/>
    <w:unhideWhenUsed/>
    <w:pPr>
      <w:ind w:firstLine="0"/>
    </w:pPr>
  </w:style>
  <w:style w:type="paragraph" w:styleId="RGV-berschrift">
    <w:name w:val="toa heading"/>
    <w:basedOn w:val="Standard"/>
    <w:next w:val="Standard"/>
    <w:uiPriority w:val="99"/>
    <w:semiHidden/>
    <w:unhideWhenUsed/>
    <w:pPr>
      <w:spacing w:before="120"/>
      <w:ind w:firstLine="0"/>
    </w:pPr>
    <w:rPr>
      <w:rFonts w:asciiTheme="majorHAnsi" w:eastAsiaTheme="majorEastAsia" w:hAnsiTheme="majorHAnsi" w:cstheme="majorBidi"/>
      <w:b/>
      <w:bCs/>
    </w:rPr>
  </w:style>
  <w:style w:type="paragraph" w:styleId="Verzeichnis4">
    <w:name w:val="toc 4"/>
    <w:basedOn w:val="Standard"/>
    <w:next w:val="Standard"/>
    <w:autoRedefine/>
    <w:uiPriority w:val="39"/>
    <w:semiHidden/>
    <w:unhideWhenUsed/>
    <w:pPr>
      <w:spacing w:after="100"/>
      <w:ind w:left="720" w:firstLine="0"/>
    </w:pPr>
  </w:style>
  <w:style w:type="paragraph" w:styleId="Verzeichnis5">
    <w:name w:val="toc 5"/>
    <w:basedOn w:val="Standard"/>
    <w:next w:val="Standard"/>
    <w:autoRedefine/>
    <w:uiPriority w:val="39"/>
    <w:semiHidden/>
    <w:unhideWhenUsed/>
    <w:pPr>
      <w:spacing w:after="100"/>
      <w:ind w:left="960" w:firstLine="0"/>
    </w:pPr>
  </w:style>
  <w:style w:type="paragraph" w:styleId="Verzeichnis6">
    <w:name w:val="toc 6"/>
    <w:basedOn w:val="Standard"/>
    <w:next w:val="Standard"/>
    <w:autoRedefine/>
    <w:uiPriority w:val="39"/>
    <w:semiHidden/>
    <w:unhideWhenUsed/>
    <w:pPr>
      <w:spacing w:after="100"/>
      <w:ind w:left="1200" w:firstLine="0"/>
    </w:pPr>
  </w:style>
  <w:style w:type="paragraph" w:styleId="Verzeichnis7">
    <w:name w:val="toc 7"/>
    <w:basedOn w:val="Standard"/>
    <w:next w:val="Standard"/>
    <w:autoRedefine/>
    <w:uiPriority w:val="39"/>
    <w:semiHidden/>
    <w:unhideWhenUsed/>
    <w:pPr>
      <w:spacing w:after="100"/>
      <w:ind w:left="1440" w:firstLine="0"/>
    </w:pPr>
  </w:style>
  <w:style w:type="paragraph" w:styleId="Verzeichnis8">
    <w:name w:val="toc 8"/>
    <w:basedOn w:val="Standard"/>
    <w:next w:val="Standard"/>
    <w:autoRedefine/>
    <w:uiPriority w:val="39"/>
    <w:semiHidden/>
    <w:unhideWhenUsed/>
    <w:pPr>
      <w:spacing w:after="100"/>
      <w:ind w:left="1680" w:firstLine="0"/>
    </w:pPr>
  </w:style>
  <w:style w:type="paragraph" w:styleId="Verzeichnis9">
    <w:name w:val="toc 9"/>
    <w:basedOn w:val="Standard"/>
    <w:next w:val="Standard"/>
    <w:autoRedefine/>
    <w:uiPriority w:val="39"/>
    <w:semiHidden/>
    <w:unhideWhenUsed/>
    <w:pPr>
      <w:spacing w:after="100"/>
      <w:ind w:left="1920" w:firstLine="0"/>
    </w:pPr>
  </w:style>
  <w:style w:type="character" w:styleId="Endnotenzeichen">
    <w:name w:val="endnote reference"/>
    <w:basedOn w:val="Absatz-Standardschriftart"/>
    <w:uiPriority w:val="99"/>
    <w:semiHidden/>
    <w:unhideWhenUsed/>
    <w:rPr>
      <w:vertAlign w:val="superscript"/>
    </w:rPr>
  </w:style>
  <w:style w:type="character" w:styleId="Funotenzeichen">
    <w:name w:val="footnote reference"/>
    <w:basedOn w:val="Absatz-Standardschriftart"/>
    <w:uiPriority w:val="99"/>
    <w:qFormat/>
    <w:rPr>
      <w:vertAlign w:val="superscript"/>
    </w:rPr>
  </w:style>
  <w:style w:type="table" w:customStyle="1" w:styleId="APAReport">
    <w:name w:val="APA Report"/>
    <w:basedOn w:val="NormaleTabelle"/>
    <w:uiPriority w:val="99"/>
    <w:rsid w:val="003F7CBD"/>
    <w:pPr>
      <w:spacing w:line="240" w:lineRule="auto"/>
      <w:ind w:firstLine="0"/>
    </w:pPr>
    <w:tblPr>
      <w:tblBorders>
        <w:top w:val="single" w:sz="12" w:space="0" w:color="auto"/>
        <w:bottom w:val="single" w:sz="12" w:space="0" w:color="auto"/>
      </w:tblBorders>
    </w:tblPr>
    <w:tblStylePr w:type="firstRow">
      <w:rPr>
        <w:rFonts w:asciiTheme="majorHAnsi" w:hAnsiTheme="majorHAnsi"/>
      </w:rPr>
      <w:tblPr/>
      <w:tcPr>
        <w:tcBorders>
          <w:top w:val="single" w:sz="12" w:space="0" w:color="auto"/>
          <w:left w:val="nil"/>
          <w:bottom w:val="single" w:sz="12" w:space="0" w:color="auto"/>
          <w:right w:val="nil"/>
          <w:insideH w:val="nil"/>
          <w:insideV w:val="nil"/>
          <w:tl2br w:val="nil"/>
          <w:tr2bl w:val="nil"/>
        </w:tcBorders>
      </w:tcPr>
    </w:tblStylePr>
  </w:style>
  <w:style w:type="paragraph" w:customStyle="1" w:styleId="TableFigure">
    <w:name w:val="Table/Figure"/>
    <w:basedOn w:val="Standard"/>
    <w:uiPriority w:val="7"/>
    <w:qFormat/>
    <w:pPr>
      <w:spacing w:before="240"/>
      <w:ind w:firstLine="0"/>
      <w:contextualSpacing/>
    </w:pPr>
  </w:style>
  <w:style w:type="paragraph" w:styleId="Fuzeile">
    <w:name w:val="footer"/>
    <w:basedOn w:val="Standard"/>
    <w:link w:val="FuzeileZchn"/>
    <w:uiPriority w:val="99"/>
    <w:qFormat/>
    <w:pPr>
      <w:tabs>
        <w:tab w:val="center" w:pos="4680"/>
        <w:tab w:val="right" w:pos="9360"/>
      </w:tabs>
      <w:spacing w:line="240" w:lineRule="auto"/>
    </w:pPr>
  </w:style>
  <w:style w:type="character" w:customStyle="1" w:styleId="FuzeileZchn">
    <w:name w:val="Fußzeile Zchn"/>
    <w:basedOn w:val="Absatz-Standardschriftart"/>
    <w:link w:val="Fuzeile"/>
    <w:uiPriority w:val="99"/>
    <w:rsid w:val="00DB2E59"/>
  </w:style>
  <w:style w:type="character" w:styleId="Kommentarzeichen">
    <w:name w:val="annotation reference"/>
    <w:basedOn w:val="Absatz-Standardschriftart"/>
    <w:uiPriority w:val="99"/>
    <w:semiHidden/>
    <w:unhideWhenUsed/>
    <w:rsid w:val="00EB69D3"/>
    <w:rPr>
      <w:sz w:val="22"/>
      <w:szCs w:val="16"/>
    </w:rPr>
  </w:style>
  <w:style w:type="paragraph" w:styleId="Endnotentext">
    <w:name w:val="endnote text"/>
    <w:basedOn w:val="Standard"/>
    <w:link w:val="EndnotentextZchn"/>
    <w:uiPriority w:val="99"/>
    <w:semiHidden/>
    <w:unhideWhenUsed/>
    <w:qFormat/>
    <w:rsid w:val="00EB69D3"/>
    <w:pPr>
      <w:spacing w:line="240" w:lineRule="auto"/>
    </w:pPr>
    <w:rPr>
      <w:sz w:val="22"/>
      <w:szCs w:val="20"/>
    </w:rPr>
  </w:style>
  <w:style w:type="character" w:customStyle="1" w:styleId="EndnotentextZchn">
    <w:name w:val="Endnotentext Zchn"/>
    <w:basedOn w:val="Absatz-Standardschriftart"/>
    <w:link w:val="Endnotentext"/>
    <w:uiPriority w:val="99"/>
    <w:semiHidden/>
    <w:rsid w:val="00EB69D3"/>
    <w:rPr>
      <w:sz w:val="22"/>
      <w:szCs w:val="20"/>
    </w:rPr>
  </w:style>
  <w:style w:type="character" w:styleId="HTMLCode">
    <w:name w:val="HTML Code"/>
    <w:basedOn w:val="Absatz-Standardschriftart"/>
    <w:uiPriority w:val="99"/>
    <w:semiHidden/>
    <w:unhideWhenUsed/>
    <w:rsid w:val="00EB69D3"/>
    <w:rPr>
      <w:rFonts w:ascii="Consolas" w:hAnsi="Consolas"/>
      <w:sz w:val="22"/>
      <w:szCs w:val="20"/>
    </w:rPr>
  </w:style>
  <w:style w:type="character" w:styleId="HTMLTastatur">
    <w:name w:val="HTML Keyboard"/>
    <w:basedOn w:val="Absatz-Standardschriftart"/>
    <w:uiPriority w:val="99"/>
    <w:semiHidden/>
    <w:unhideWhenUsed/>
    <w:rsid w:val="00EB69D3"/>
    <w:rPr>
      <w:rFonts w:ascii="Consolas" w:hAnsi="Consolas"/>
      <w:sz w:val="22"/>
      <w:szCs w:val="20"/>
    </w:rPr>
  </w:style>
  <w:style w:type="character" w:styleId="HTMLSchreibmaschine">
    <w:name w:val="HTML Typewriter"/>
    <w:basedOn w:val="Absatz-Standardschriftart"/>
    <w:uiPriority w:val="99"/>
    <w:semiHidden/>
    <w:unhideWhenUsed/>
    <w:rsid w:val="00EB69D3"/>
    <w:rPr>
      <w:rFonts w:ascii="Consolas" w:hAnsi="Consolas"/>
      <w:sz w:val="22"/>
      <w:szCs w:val="20"/>
    </w:rPr>
  </w:style>
  <w:style w:type="paragraph" w:styleId="Inhaltsverzeichnisberschrift">
    <w:name w:val="TOC Heading"/>
    <w:basedOn w:val="berschrift1"/>
    <w:next w:val="Standard"/>
    <w:uiPriority w:val="39"/>
    <w:semiHidden/>
    <w:unhideWhenUsed/>
    <w:qFormat/>
    <w:rsid w:val="00EB69D3"/>
    <w:pPr>
      <w:spacing w:before="240"/>
      <w:ind w:firstLine="720"/>
      <w:jc w:val="left"/>
      <w:outlineLvl w:val="9"/>
    </w:pPr>
    <w:rPr>
      <w:b w:val="0"/>
      <w:bCs w:val="0"/>
      <w:color w:val="6E6E6E" w:themeColor="accent1" w:themeShade="80"/>
      <w:sz w:val="32"/>
      <w:szCs w:val="32"/>
    </w:rPr>
  </w:style>
  <w:style w:type="character" w:styleId="IntensiverVerweis">
    <w:name w:val="Intense Reference"/>
    <w:basedOn w:val="Absatz-Standardschriftart"/>
    <w:uiPriority w:val="32"/>
    <w:semiHidden/>
    <w:unhideWhenUsed/>
    <w:qFormat/>
    <w:rsid w:val="00EB69D3"/>
    <w:rPr>
      <w:b/>
      <w:bCs/>
      <w:caps w:val="0"/>
      <w:smallCaps/>
      <w:color w:val="6E6E6E" w:themeColor="accent1" w:themeShade="80"/>
      <w:spacing w:val="5"/>
    </w:rPr>
  </w:style>
  <w:style w:type="character" w:styleId="IntensiveHervorhebung">
    <w:name w:val="Intense Emphasis"/>
    <w:basedOn w:val="Absatz-Standardschriftart"/>
    <w:uiPriority w:val="21"/>
    <w:semiHidden/>
    <w:unhideWhenUsed/>
    <w:qFormat/>
    <w:rsid w:val="00EB69D3"/>
    <w:rPr>
      <w:i/>
      <w:iCs/>
      <w:color w:val="6E6E6E" w:themeColor="accent1" w:themeShade="80"/>
    </w:rPr>
  </w:style>
  <w:style w:type="table" w:styleId="Gitternetztabelle4Akzent4">
    <w:name w:val="Grid Table 4 Accent 4"/>
    <w:basedOn w:val="NormaleTabelle"/>
    <w:uiPriority w:val="49"/>
    <w:rsid w:val="003F7CBD"/>
    <w:pPr>
      <w:spacing w:line="240" w:lineRule="auto"/>
    </w:pPr>
    <w:tblPr>
      <w:tblStyleRowBandSize w:val="1"/>
      <w:tblStyleColBandSize w:val="1"/>
      <w:tblBorders>
        <w:top w:val="single" w:sz="4" w:space="0" w:color="B2B2B2" w:themeColor="accent4" w:themeTint="99"/>
        <w:left w:val="single" w:sz="4" w:space="0" w:color="B2B2B2" w:themeColor="accent4" w:themeTint="99"/>
        <w:bottom w:val="single" w:sz="4" w:space="0" w:color="B2B2B2" w:themeColor="accent4" w:themeTint="99"/>
        <w:right w:val="single" w:sz="4" w:space="0" w:color="B2B2B2" w:themeColor="accent4" w:themeTint="99"/>
        <w:insideH w:val="single" w:sz="4" w:space="0" w:color="B2B2B2" w:themeColor="accent4" w:themeTint="99"/>
        <w:insideV w:val="single" w:sz="4" w:space="0" w:color="B2B2B2" w:themeColor="accent4" w:themeTint="99"/>
      </w:tblBorders>
    </w:tblPr>
    <w:tblStylePr w:type="firstRow">
      <w:rPr>
        <w:b/>
        <w:bCs/>
        <w:color w:val="FFFFFF" w:themeColor="background1"/>
      </w:rPr>
      <w:tblPr/>
      <w:tcPr>
        <w:tcBorders>
          <w:top w:val="single" w:sz="4" w:space="0" w:color="808080" w:themeColor="accent4"/>
          <w:left w:val="single" w:sz="4" w:space="0" w:color="808080" w:themeColor="accent4"/>
          <w:bottom w:val="single" w:sz="4" w:space="0" w:color="808080" w:themeColor="accent4"/>
          <w:right w:val="single" w:sz="4" w:space="0" w:color="808080" w:themeColor="accent4"/>
          <w:insideH w:val="nil"/>
          <w:insideV w:val="nil"/>
        </w:tcBorders>
        <w:shd w:val="clear" w:color="auto" w:fill="808080" w:themeFill="accent4"/>
      </w:tcPr>
    </w:tblStylePr>
    <w:tblStylePr w:type="lastRow">
      <w:rPr>
        <w:b/>
        <w:bCs/>
      </w:rPr>
      <w:tblPr/>
      <w:tcPr>
        <w:tcBorders>
          <w:top w:val="double" w:sz="4" w:space="0" w:color="808080" w:themeColor="accent4"/>
        </w:tcBorders>
      </w:tcPr>
    </w:tblStylePr>
    <w:tblStylePr w:type="firstCol">
      <w:rPr>
        <w:b/>
        <w:bCs/>
      </w:rPr>
    </w:tblStylePr>
    <w:tblStylePr w:type="lastCol">
      <w:rPr>
        <w:b/>
        <w:bCs/>
      </w:rPr>
    </w:tblStylePr>
    <w:tblStylePr w:type="band1Vert">
      <w:tblPr/>
      <w:tcPr>
        <w:shd w:val="clear" w:color="auto" w:fill="E5E5E5" w:themeFill="accent4" w:themeFillTint="33"/>
      </w:tcPr>
    </w:tblStylePr>
    <w:tblStylePr w:type="band1Horz">
      <w:tblPr/>
      <w:tcPr>
        <w:shd w:val="clear" w:color="auto" w:fill="E5E5E5" w:themeFill="accent4" w:themeFillTint="33"/>
      </w:tcPr>
    </w:tblStylePr>
  </w:style>
  <w:style w:type="table" w:styleId="Gitternetztabelle2Akzent1">
    <w:name w:val="Grid Table 2 Accent 1"/>
    <w:basedOn w:val="NormaleTabelle"/>
    <w:uiPriority w:val="47"/>
    <w:rsid w:val="008A78F1"/>
    <w:pPr>
      <w:spacing w:line="240" w:lineRule="auto"/>
    </w:pPr>
    <w:tblPr>
      <w:tblStyleRowBandSize w:val="1"/>
      <w:tblStyleColBandSize w:val="1"/>
      <w:tblBorders>
        <w:top w:val="single" w:sz="2" w:space="0" w:color="EAEAEA" w:themeColor="accent1" w:themeTint="99"/>
        <w:bottom w:val="single" w:sz="2" w:space="0" w:color="EAEAEA" w:themeColor="accent1" w:themeTint="99"/>
        <w:insideH w:val="single" w:sz="2" w:space="0" w:color="EAEAEA" w:themeColor="accent1" w:themeTint="99"/>
        <w:insideV w:val="single" w:sz="2" w:space="0" w:color="EAEAEA" w:themeColor="accent1" w:themeTint="99"/>
      </w:tblBorders>
      <w:tblCellMar>
        <w:left w:w="0" w:type="dxa"/>
        <w:right w:w="0" w:type="dxa"/>
      </w:tblCellMar>
    </w:tblPr>
    <w:tblStylePr w:type="firstRow">
      <w:rPr>
        <w:b w:val="0"/>
        <w:bCs/>
        <w:i w:val="0"/>
      </w:rPr>
      <w:tblPr/>
      <w:tcPr>
        <w:tcBorders>
          <w:top w:val="nil"/>
          <w:left w:val="nil"/>
          <w:bottom w:val="nil"/>
          <w:right w:val="nil"/>
          <w:insideH w:val="nil"/>
          <w:insideV w:val="nil"/>
          <w:tl2br w:val="nil"/>
          <w:tr2bl w:val="nil"/>
        </w:tcBorders>
        <w:shd w:val="clear" w:color="auto" w:fill="FFFFFF" w:themeFill="background1"/>
      </w:tcPr>
    </w:tblStylePr>
    <w:tblStylePr w:type="lastRow">
      <w:rPr>
        <w:b/>
        <w:bCs/>
      </w:rPr>
      <w:tblPr/>
      <w:tcPr>
        <w:tcBorders>
          <w:top w:val="double" w:sz="2" w:space="0" w:color="EAEAEA"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8" w:themeFill="accent1" w:themeFillTint="33"/>
      </w:tcPr>
    </w:tblStylePr>
    <w:tblStylePr w:type="band1Horz">
      <w:tblPr/>
      <w:tcPr>
        <w:shd w:val="clear" w:color="auto" w:fill="F8F8F8" w:themeFill="accent1" w:themeFillTint="33"/>
      </w:tcPr>
    </w:tblStylePr>
  </w:style>
  <w:style w:type="paragraph" w:customStyle="1" w:styleId="TableContents">
    <w:name w:val="Table Contents"/>
    <w:basedOn w:val="Standard"/>
    <w:qFormat/>
    <w:rsid w:val="003829C5"/>
    <w:pPr>
      <w:widowControl w:val="0"/>
      <w:suppressLineNumbers/>
      <w:suppressAutoHyphens/>
      <w:spacing w:after="120" w:line="240" w:lineRule="auto"/>
      <w:ind w:firstLine="0"/>
      <w:jc w:val="both"/>
    </w:pPr>
    <w:rPr>
      <w:rFonts w:ascii="Georgia" w:eastAsia="Times New Roman" w:hAnsi="Georgia" w:cs="Georgia"/>
      <w:color w:val="auto"/>
      <w:sz w:val="20"/>
      <w:szCs w:val="20"/>
      <w:lang w:eastAsia="en-US"/>
    </w:rPr>
  </w:style>
  <w:style w:type="character" w:styleId="Buchtitel">
    <w:name w:val="Book Title"/>
    <w:basedOn w:val="Absatz-Standardschriftart"/>
    <w:uiPriority w:val="33"/>
    <w:semiHidden/>
    <w:unhideWhenUsed/>
    <w:qFormat/>
    <w:rsid w:val="00C01F68"/>
    <w:rPr>
      <w:b/>
      <w:bCs/>
      <w:i/>
      <w:iCs/>
      <w:spacing w:val="5"/>
    </w:rPr>
  </w:style>
  <w:style w:type="character" w:styleId="SchwacherVerweis">
    <w:name w:val="Subtle Reference"/>
    <w:basedOn w:val="Absatz-Standardschriftart"/>
    <w:uiPriority w:val="31"/>
    <w:semiHidden/>
    <w:unhideWhenUsed/>
    <w:qFormat/>
    <w:rsid w:val="00C01F68"/>
    <w:rPr>
      <w:smallCaps/>
      <w:color w:val="5A5A5A" w:themeColor="text1" w:themeTint="A5"/>
    </w:rPr>
  </w:style>
  <w:style w:type="character" w:styleId="SchwacheHervorhebung">
    <w:name w:val="Subtle Emphasis"/>
    <w:basedOn w:val="Absatz-Standardschriftart"/>
    <w:uiPriority w:val="19"/>
    <w:semiHidden/>
    <w:unhideWhenUsed/>
    <w:qFormat/>
    <w:rsid w:val="00C01F68"/>
    <w:rPr>
      <w:i/>
      <w:iCs/>
      <w:color w:val="404040" w:themeColor="text1" w:themeTint="BF"/>
    </w:rPr>
  </w:style>
  <w:style w:type="table" w:styleId="MittlereListe1-Akzent1">
    <w:name w:val="Medium List 1 Accent 1"/>
    <w:basedOn w:val="NormaleTabelle"/>
    <w:uiPriority w:val="65"/>
    <w:semiHidden/>
    <w:unhideWhenUsed/>
    <w:rsid w:val="00C01F68"/>
    <w:pPr>
      <w:spacing w:line="240" w:lineRule="auto"/>
    </w:pPr>
    <w:tblPr>
      <w:tblStyleRowBandSize w:val="1"/>
      <w:tblStyleColBandSize w:val="1"/>
      <w:tblBorders>
        <w:top w:val="single" w:sz="8" w:space="0" w:color="DDDDDD" w:themeColor="accent1"/>
        <w:bottom w:val="single" w:sz="8" w:space="0" w:color="DDDDDD" w:themeColor="accent1"/>
      </w:tblBorders>
    </w:tblPr>
    <w:tblStylePr w:type="firstRow">
      <w:rPr>
        <w:rFonts w:asciiTheme="majorHAnsi" w:eastAsiaTheme="majorEastAsia" w:hAnsiTheme="majorHAnsi" w:cstheme="majorBidi"/>
      </w:rPr>
      <w:tblPr/>
      <w:tcPr>
        <w:tcBorders>
          <w:top w:val="nil"/>
          <w:bottom w:val="single" w:sz="8" w:space="0" w:color="DDDDDD" w:themeColor="accent1"/>
        </w:tcBorders>
      </w:tcPr>
    </w:tblStylePr>
    <w:tblStylePr w:type="lastRow">
      <w:rPr>
        <w:b/>
        <w:bCs/>
        <w:color w:val="000000" w:themeColor="text2"/>
      </w:rPr>
      <w:tblPr/>
      <w:tcPr>
        <w:tcBorders>
          <w:top w:val="single" w:sz="8" w:space="0" w:color="DDDDDD" w:themeColor="accent1"/>
          <w:bottom w:val="single" w:sz="8" w:space="0" w:color="DDDDDD" w:themeColor="accent1"/>
        </w:tcBorders>
      </w:tcPr>
    </w:tblStylePr>
    <w:tblStylePr w:type="firstCol">
      <w:rPr>
        <w:b/>
        <w:bCs/>
      </w:rPr>
    </w:tblStylePr>
    <w:tblStylePr w:type="lastCol">
      <w:rPr>
        <w:b/>
        <w:bCs/>
      </w:rPr>
      <w:tblPr/>
      <w:tcPr>
        <w:tcBorders>
          <w:top w:val="single" w:sz="8" w:space="0" w:color="DDDDDD" w:themeColor="accent1"/>
          <w:bottom w:val="single" w:sz="8" w:space="0" w:color="DDDDDD" w:themeColor="accent1"/>
        </w:tcBorders>
      </w:tcPr>
    </w:tblStylePr>
    <w:tblStylePr w:type="band1Vert">
      <w:tblPr/>
      <w:tcPr>
        <w:shd w:val="clear" w:color="auto" w:fill="F6F6F6" w:themeFill="accent1" w:themeFillTint="3F"/>
      </w:tcPr>
    </w:tblStylePr>
    <w:tblStylePr w:type="band1Horz">
      <w:tblPr/>
      <w:tcPr>
        <w:shd w:val="clear" w:color="auto" w:fill="F6F6F6" w:themeFill="accent1" w:themeFillTint="3F"/>
      </w:tcPr>
    </w:tblStylePr>
  </w:style>
  <w:style w:type="table" w:styleId="MittlereSchattierung2-Akzent1">
    <w:name w:val="Medium Shading 2 Accent 1"/>
    <w:basedOn w:val="NormaleTabelle"/>
    <w:uiPriority w:val="64"/>
    <w:semiHidden/>
    <w:unhideWhenUsed/>
    <w:rsid w:val="00C01F6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DDDD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DDDDDD" w:themeFill="accent1"/>
      </w:tcPr>
    </w:tblStylePr>
    <w:tblStylePr w:type="lastCol">
      <w:rPr>
        <w:b/>
        <w:bCs/>
        <w:color w:val="FFFFFF" w:themeColor="background1"/>
      </w:rPr>
      <w:tblPr/>
      <w:tcPr>
        <w:tcBorders>
          <w:left w:val="nil"/>
          <w:right w:val="nil"/>
          <w:insideH w:val="nil"/>
          <w:insideV w:val="nil"/>
        </w:tcBorders>
        <w:shd w:val="clear" w:color="auto" w:fill="DDDDD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Akzent1">
    <w:name w:val="Medium Shading 1 Accent 1"/>
    <w:basedOn w:val="NormaleTabelle"/>
    <w:uiPriority w:val="63"/>
    <w:semiHidden/>
    <w:unhideWhenUsed/>
    <w:rsid w:val="00C01F68"/>
    <w:pPr>
      <w:spacing w:line="240" w:lineRule="auto"/>
    </w:pPr>
    <w:tblPr>
      <w:tblStyleRowBandSize w:val="1"/>
      <w:tblStyleColBandSize w:val="1"/>
      <w:tbl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single" w:sz="8" w:space="0" w:color="E5E5E5" w:themeColor="accent1" w:themeTint="BF"/>
      </w:tblBorders>
    </w:tblPr>
    <w:tblStylePr w:type="firstRow">
      <w:pPr>
        <w:spacing w:before="0" w:after="0" w:line="240" w:lineRule="auto"/>
      </w:pPr>
      <w:rPr>
        <w:b/>
        <w:bCs/>
        <w:color w:val="FFFFFF" w:themeColor="background1"/>
      </w:rPr>
      <w:tblPr/>
      <w:tcPr>
        <w:tcBorders>
          <w:top w:val="single" w:sz="8"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shd w:val="clear" w:color="auto" w:fill="DDDDDD" w:themeFill="accent1"/>
      </w:tcPr>
    </w:tblStylePr>
    <w:tblStylePr w:type="lastRow">
      <w:pPr>
        <w:spacing w:before="0" w:after="0" w:line="240" w:lineRule="auto"/>
      </w:pPr>
      <w:rPr>
        <w:b/>
        <w:bCs/>
      </w:rPr>
      <w:tblPr/>
      <w:tcPr>
        <w:tcBorders>
          <w:top w:val="double" w:sz="6" w:space="0" w:color="E5E5E5" w:themeColor="accent1" w:themeTint="BF"/>
          <w:left w:val="single" w:sz="8" w:space="0" w:color="E5E5E5" w:themeColor="accent1" w:themeTint="BF"/>
          <w:bottom w:val="single" w:sz="8" w:space="0" w:color="E5E5E5" w:themeColor="accent1" w:themeTint="BF"/>
          <w:right w:val="single" w:sz="8" w:space="0" w:color="E5E5E5" w:themeColor="accent1" w:themeTint="BF"/>
          <w:insideH w:val="nil"/>
          <w:insideV w:val="nil"/>
        </w:tcBorders>
      </w:tcPr>
    </w:tblStylePr>
    <w:tblStylePr w:type="firstCol">
      <w:rPr>
        <w:b/>
        <w:bCs/>
      </w:rPr>
    </w:tblStylePr>
    <w:tblStylePr w:type="lastCol">
      <w:rPr>
        <w:b/>
        <w:bCs/>
      </w:rPr>
    </w:tblStylePr>
    <w:tblStylePr w:type="band1Vert">
      <w:tblPr/>
      <w:tcPr>
        <w:shd w:val="clear" w:color="auto" w:fill="F6F6F6" w:themeFill="accent1" w:themeFillTint="3F"/>
      </w:tcPr>
    </w:tblStylePr>
    <w:tblStylePr w:type="band1Horz">
      <w:tblPr/>
      <w:tcPr>
        <w:tcBorders>
          <w:insideH w:val="nil"/>
          <w:insideV w:val="nil"/>
        </w:tcBorders>
        <w:shd w:val="clear" w:color="auto" w:fill="F6F6F6" w:themeFill="accent1" w:themeFillTint="3F"/>
      </w:tcPr>
    </w:tblStylePr>
    <w:tblStylePr w:type="band2Horz">
      <w:tblPr/>
      <w:tcPr>
        <w:tcBorders>
          <w:insideH w:val="nil"/>
          <w:insideV w:val="nil"/>
        </w:tcBorders>
      </w:tcPr>
    </w:tblStylePr>
  </w:style>
  <w:style w:type="table" w:styleId="HellesRaster-Akzent1">
    <w:name w:val="Light Grid Accent 1"/>
    <w:basedOn w:val="NormaleTabelle"/>
    <w:uiPriority w:val="62"/>
    <w:semiHidden/>
    <w:unhideWhenUsed/>
    <w:rsid w:val="00C01F68"/>
    <w:pPr>
      <w:spacing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insideH w:val="single" w:sz="8" w:space="0" w:color="DDDDDD" w:themeColor="accent1"/>
        <w:insideV w:val="single" w:sz="8" w:space="0" w:color="DDDDD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18" w:space="0" w:color="DDDDDD" w:themeColor="accent1"/>
          <w:right w:val="single" w:sz="8" w:space="0" w:color="DDDDDD" w:themeColor="accent1"/>
          <w:insideH w:val="nil"/>
          <w:insideV w:val="single" w:sz="8" w:space="0" w:color="DDDDD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insideH w:val="nil"/>
          <w:insideV w:val="single" w:sz="8" w:space="0" w:color="DDDDD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shd w:val="clear" w:color="auto" w:fill="F6F6F6" w:themeFill="accent1" w:themeFillTint="3F"/>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shd w:val="clear" w:color="auto" w:fill="F6F6F6" w:themeFill="accent1" w:themeFillTint="3F"/>
      </w:tcPr>
    </w:tblStylePr>
    <w:tblStylePr w:type="band2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insideV w:val="single" w:sz="8" w:space="0" w:color="DDDDDD" w:themeColor="accent1"/>
        </w:tcBorders>
      </w:tcPr>
    </w:tblStylePr>
  </w:style>
  <w:style w:type="table" w:styleId="HelleListe-Akzent1">
    <w:name w:val="Light List Accent 1"/>
    <w:basedOn w:val="NormaleTabelle"/>
    <w:uiPriority w:val="61"/>
    <w:semiHidden/>
    <w:unhideWhenUsed/>
    <w:rsid w:val="00C01F68"/>
    <w:pPr>
      <w:spacing w:line="240" w:lineRule="auto"/>
    </w:pPr>
    <w:tblPr>
      <w:tblStyleRowBandSize w:val="1"/>
      <w:tblStyleColBandSize w:val="1"/>
      <w:tblBorders>
        <w:top w:val="single" w:sz="8" w:space="0" w:color="DDDDDD" w:themeColor="accent1"/>
        <w:left w:val="single" w:sz="8" w:space="0" w:color="DDDDDD" w:themeColor="accent1"/>
        <w:bottom w:val="single" w:sz="8" w:space="0" w:color="DDDDDD" w:themeColor="accent1"/>
        <w:right w:val="single" w:sz="8" w:space="0" w:color="DDDDDD" w:themeColor="accent1"/>
      </w:tblBorders>
    </w:tblPr>
    <w:tblStylePr w:type="firstRow">
      <w:pPr>
        <w:spacing w:before="0" w:after="0" w:line="240" w:lineRule="auto"/>
      </w:pPr>
      <w:rPr>
        <w:b/>
        <w:bCs/>
        <w:color w:val="FFFFFF" w:themeColor="background1"/>
      </w:rPr>
      <w:tblPr/>
      <w:tcPr>
        <w:shd w:val="clear" w:color="auto" w:fill="DDDDDD" w:themeFill="accent1"/>
      </w:tcPr>
    </w:tblStylePr>
    <w:tblStylePr w:type="lastRow">
      <w:pPr>
        <w:spacing w:before="0" w:after="0" w:line="240" w:lineRule="auto"/>
      </w:pPr>
      <w:rPr>
        <w:b/>
        <w:bCs/>
      </w:rPr>
      <w:tblPr/>
      <w:tcPr>
        <w:tcBorders>
          <w:top w:val="double" w:sz="6" w:space="0" w:color="DDDDDD" w:themeColor="accent1"/>
          <w:left w:val="single" w:sz="8" w:space="0" w:color="DDDDDD" w:themeColor="accent1"/>
          <w:bottom w:val="single" w:sz="8" w:space="0" w:color="DDDDDD" w:themeColor="accent1"/>
          <w:right w:val="single" w:sz="8" w:space="0" w:color="DDDDDD" w:themeColor="accent1"/>
        </w:tcBorders>
      </w:tcPr>
    </w:tblStylePr>
    <w:tblStylePr w:type="firstCol">
      <w:rPr>
        <w:b/>
        <w:bCs/>
      </w:rPr>
    </w:tblStylePr>
    <w:tblStylePr w:type="lastCol">
      <w:rPr>
        <w:b/>
        <w:bCs/>
      </w:rPr>
    </w:tblStylePr>
    <w:tblStylePr w:type="band1Vert">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tblStylePr w:type="band1Horz">
      <w:tblPr/>
      <w:tcPr>
        <w:tcBorders>
          <w:top w:val="single" w:sz="8" w:space="0" w:color="DDDDDD" w:themeColor="accent1"/>
          <w:left w:val="single" w:sz="8" w:space="0" w:color="DDDDDD" w:themeColor="accent1"/>
          <w:bottom w:val="single" w:sz="8" w:space="0" w:color="DDDDDD" w:themeColor="accent1"/>
          <w:right w:val="single" w:sz="8" w:space="0" w:color="DDDDDD" w:themeColor="accent1"/>
        </w:tcBorders>
      </w:tcPr>
    </w:tblStylePr>
  </w:style>
  <w:style w:type="table" w:styleId="HelleSchattierung-Akzent1">
    <w:name w:val="Light Shading Accent 1"/>
    <w:basedOn w:val="NormaleTabelle"/>
    <w:uiPriority w:val="60"/>
    <w:semiHidden/>
    <w:unhideWhenUsed/>
    <w:rsid w:val="00C01F68"/>
    <w:pPr>
      <w:spacing w:line="240" w:lineRule="auto"/>
    </w:pPr>
    <w:rPr>
      <w:color w:val="A5A5A5" w:themeColor="accent1" w:themeShade="BF"/>
    </w:rPr>
    <w:tblPr>
      <w:tblStyleRowBandSize w:val="1"/>
      <w:tblStyleColBandSize w:val="1"/>
      <w:tblBorders>
        <w:top w:val="single" w:sz="8" w:space="0" w:color="DDDDDD" w:themeColor="accent1"/>
        <w:bottom w:val="single" w:sz="8" w:space="0" w:color="DDDDDD" w:themeColor="accent1"/>
      </w:tblBorders>
    </w:tblPr>
    <w:tblStylePr w:type="fir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lastRow">
      <w:pPr>
        <w:spacing w:before="0" w:after="0" w:line="240" w:lineRule="auto"/>
      </w:pPr>
      <w:rPr>
        <w:b/>
        <w:bCs/>
      </w:rPr>
      <w:tblPr/>
      <w:tcPr>
        <w:tcBorders>
          <w:top w:val="single" w:sz="8" w:space="0" w:color="DDDDDD" w:themeColor="accent1"/>
          <w:left w:val="nil"/>
          <w:bottom w:val="single" w:sz="8" w:space="0" w:color="DDDDD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6F6F6" w:themeFill="accent1" w:themeFillTint="3F"/>
      </w:tcPr>
    </w:tblStylePr>
    <w:tblStylePr w:type="band1Horz">
      <w:tblPr/>
      <w:tcPr>
        <w:tcBorders>
          <w:left w:val="nil"/>
          <w:right w:val="nil"/>
          <w:insideH w:val="nil"/>
          <w:insideV w:val="nil"/>
        </w:tcBorders>
        <w:shd w:val="clear" w:color="auto" w:fill="F6F6F6" w:themeFill="accent1" w:themeFillTint="3F"/>
      </w:tcPr>
    </w:tblStylePr>
  </w:style>
  <w:style w:type="table" w:styleId="FarbigesRaster">
    <w:name w:val="Colorful Grid"/>
    <w:basedOn w:val="NormaleTabelle"/>
    <w:uiPriority w:val="73"/>
    <w:semiHidden/>
    <w:unhideWhenUsed/>
    <w:rsid w:val="00C01F68"/>
    <w:pPr>
      <w:spacing w:line="240" w:lineRule="auto"/>
    </w:p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FarbigeListe">
    <w:name w:val="Colorful List"/>
    <w:basedOn w:val="NormaleTabelle"/>
    <w:uiPriority w:val="72"/>
    <w:semiHidden/>
    <w:unhideWhenUsed/>
    <w:rsid w:val="00C01F68"/>
    <w:pPr>
      <w:spacing w:line="240" w:lineRule="auto"/>
    </w:p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8E8E8E" w:themeFill="accent2" w:themeFillShade="CC"/>
      </w:tcPr>
    </w:tblStylePr>
    <w:tblStylePr w:type="lastRow">
      <w:rPr>
        <w:b/>
        <w:bCs/>
        <w:color w:val="8E8E8E"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FarbigeSchattierung">
    <w:name w:val="Colorful Shading"/>
    <w:basedOn w:val="NormaleTabelle"/>
    <w:uiPriority w:val="71"/>
    <w:semiHidden/>
    <w:unhideWhenUsed/>
    <w:rsid w:val="00C01F68"/>
    <w:pPr>
      <w:spacing w:line="240" w:lineRule="auto"/>
    </w:pPr>
    <w:tblPr>
      <w:tblStyleRowBandSize w:val="1"/>
      <w:tblStyleColBandSize w:val="1"/>
      <w:tblBorders>
        <w:top w:val="single" w:sz="24" w:space="0" w:color="B2B2B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B2B2B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DunkleListe">
    <w:name w:val="Dark List"/>
    <w:basedOn w:val="NormaleTabelle"/>
    <w:uiPriority w:val="70"/>
    <w:semiHidden/>
    <w:unhideWhenUsed/>
    <w:rsid w:val="00C01F68"/>
    <w:pPr>
      <w:spacing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MittleresRaster3">
    <w:name w:val="Medium Grid 3"/>
    <w:basedOn w:val="NormaleTabelle"/>
    <w:uiPriority w:val="69"/>
    <w:semiHidden/>
    <w:unhideWhenUsed/>
    <w:rsid w:val="00C01F68"/>
    <w:pPr>
      <w:spacing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ittleresRaster2">
    <w:name w:val="Medium Grid 2"/>
    <w:basedOn w:val="NormaleTabelle"/>
    <w:uiPriority w:val="68"/>
    <w:semiHidden/>
    <w:unhideWhenUsed/>
    <w:rsid w:val="00C01F68"/>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1">
    <w:name w:val="Medium Grid 1"/>
    <w:basedOn w:val="NormaleTabelle"/>
    <w:uiPriority w:val="67"/>
    <w:semiHidden/>
    <w:unhideWhenUsed/>
    <w:rsid w:val="00C01F6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ittlereListe2">
    <w:name w:val="Medium List 2"/>
    <w:basedOn w:val="NormaleTabelle"/>
    <w:uiPriority w:val="66"/>
    <w:semiHidden/>
    <w:unhideWhenUsed/>
    <w:rsid w:val="00C01F68"/>
    <w:pPr>
      <w:spacing w:line="240" w:lineRule="auto"/>
    </w:pPr>
    <w:rPr>
      <w:rFonts w:asciiTheme="majorHAnsi" w:eastAsiaTheme="majorEastAsia" w:hAnsiTheme="majorHAnsi" w:cstheme="majorBidi"/>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1">
    <w:name w:val="Medium List 1"/>
    <w:basedOn w:val="NormaleTabelle"/>
    <w:uiPriority w:val="65"/>
    <w:semiHidden/>
    <w:unhideWhenUsed/>
    <w:rsid w:val="00C01F68"/>
    <w:pPr>
      <w:spacing w:line="240" w:lineRule="auto"/>
    </w:p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00000"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ittlereSchattierung2">
    <w:name w:val="Medium Shading 2"/>
    <w:basedOn w:val="NormaleTabelle"/>
    <w:uiPriority w:val="64"/>
    <w:semiHidden/>
    <w:unhideWhenUsed/>
    <w:rsid w:val="00C01F68"/>
    <w:pPr>
      <w:spacing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ittlereSchattierung1">
    <w:name w:val="Medium Shading 1"/>
    <w:basedOn w:val="NormaleTabelle"/>
    <w:uiPriority w:val="63"/>
    <w:semiHidden/>
    <w:unhideWhenUsed/>
    <w:rsid w:val="00C01F68"/>
    <w:pPr>
      <w:spacing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HellesRaster">
    <w:name w:val="Light Grid"/>
    <w:basedOn w:val="NormaleTabelle"/>
    <w:uiPriority w:val="62"/>
    <w:semiHidden/>
    <w:unhideWhenUsed/>
    <w:rsid w:val="00C01F6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HelleListe">
    <w:name w:val="Light List"/>
    <w:basedOn w:val="NormaleTabelle"/>
    <w:uiPriority w:val="61"/>
    <w:semiHidden/>
    <w:unhideWhenUsed/>
    <w:rsid w:val="00C01F68"/>
    <w:pPr>
      <w:spacing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HelleSchattierung">
    <w:name w:val="Light Shading"/>
    <w:basedOn w:val="NormaleTabelle"/>
    <w:uiPriority w:val="60"/>
    <w:semiHidden/>
    <w:unhideWhenUsed/>
    <w:rsid w:val="00C01F68"/>
    <w:pPr>
      <w:spacing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styleId="HTMLVariable">
    <w:name w:val="HTML Variable"/>
    <w:basedOn w:val="Absatz-Standardschriftart"/>
    <w:uiPriority w:val="99"/>
    <w:semiHidden/>
    <w:unhideWhenUsed/>
    <w:rsid w:val="00C01F68"/>
    <w:rPr>
      <w:i/>
      <w:iCs/>
    </w:rPr>
  </w:style>
  <w:style w:type="character" w:styleId="HTMLBeispiel">
    <w:name w:val="HTML Sample"/>
    <w:basedOn w:val="Absatz-Standardschriftart"/>
    <w:uiPriority w:val="99"/>
    <w:semiHidden/>
    <w:unhideWhenUsed/>
    <w:rsid w:val="00C01F68"/>
    <w:rPr>
      <w:rFonts w:ascii="Consolas" w:hAnsi="Consolas"/>
      <w:sz w:val="24"/>
      <w:szCs w:val="24"/>
    </w:rPr>
  </w:style>
  <w:style w:type="character" w:styleId="HTMLDefinition">
    <w:name w:val="HTML Definition"/>
    <w:basedOn w:val="Absatz-Standardschriftart"/>
    <w:uiPriority w:val="99"/>
    <w:semiHidden/>
    <w:unhideWhenUsed/>
    <w:rsid w:val="00C01F68"/>
    <w:rPr>
      <w:i/>
      <w:iCs/>
    </w:rPr>
  </w:style>
  <w:style w:type="character" w:styleId="HTMLZitat">
    <w:name w:val="HTML Cite"/>
    <w:basedOn w:val="Absatz-Standardschriftart"/>
    <w:uiPriority w:val="99"/>
    <w:semiHidden/>
    <w:unhideWhenUsed/>
    <w:rsid w:val="00C01F68"/>
    <w:rPr>
      <w:i/>
      <w:iCs/>
    </w:rPr>
  </w:style>
  <w:style w:type="character" w:styleId="HTMLAkronym">
    <w:name w:val="HTML Acronym"/>
    <w:basedOn w:val="Absatz-Standardschriftart"/>
    <w:uiPriority w:val="99"/>
    <w:semiHidden/>
    <w:unhideWhenUsed/>
    <w:rsid w:val="00C01F68"/>
  </w:style>
  <w:style w:type="character" w:styleId="Fett">
    <w:name w:val="Strong"/>
    <w:basedOn w:val="Absatz-Standardschriftart"/>
    <w:uiPriority w:val="22"/>
    <w:unhideWhenUsed/>
    <w:qFormat/>
    <w:rsid w:val="00C01F68"/>
    <w:rPr>
      <w:b/>
      <w:bCs/>
    </w:rPr>
  </w:style>
  <w:style w:type="character" w:styleId="BesuchterLink">
    <w:name w:val="FollowedHyperlink"/>
    <w:basedOn w:val="Absatz-Standardschriftart"/>
    <w:uiPriority w:val="99"/>
    <w:semiHidden/>
    <w:unhideWhenUsed/>
    <w:rsid w:val="00C01F68"/>
    <w:rPr>
      <w:color w:val="6C6C6C" w:themeColor="followedHyperlink"/>
      <w:u w:val="single"/>
    </w:rPr>
  </w:style>
  <w:style w:type="character" w:styleId="Hyperlink">
    <w:name w:val="Hyperlink"/>
    <w:basedOn w:val="Absatz-Standardschriftart"/>
    <w:uiPriority w:val="99"/>
    <w:unhideWhenUsed/>
    <w:rsid w:val="00C01F68"/>
    <w:rPr>
      <w:color w:val="5F5F5F" w:themeColor="hyperlink"/>
      <w:u w:val="single"/>
    </w:rPr>
  </w:style>
  <w:style w:type="paragraph" w:styleId="Untertitel">
    <w:name w:val="Subtitle"/>
    <w:basedOn w:val="Standard"/>
    <w:next w:val="Standard"/>
    <w:link w:val="UntertitelZchn"/>
    <w:uiPriority w:val="18"/>
    <w:semiHidden/>
    <w:unhideWhenUsed/>
    <w:qFormat/>
    <w:rsid w:val="00C01F68"/>
    <w:pPr>
      <w:numPr>
        <w:ilvl w:val="1"/>
      </w:numPr>
      <w:spacing w:after="160"/>
      <w:ind w:firstLine="720"/>
    </w:pPr>
    <w:rPr>
      <w:color w:val="5A5A5A" w:themeColor="text1" w:themeTint="A5"/>
      <w:spacing w:val="15"/>
      <w:sz w:val="22"/>
      <w:szCs w:val="22"/>
    </w:rPr>
  </w:style>
  <w:style w:type="character" w:customStyle="1" w:styleId="UntertitelZchn">
    <w:name w:val="Untertitel Zchn"/>
    <w:basedOn w:val="Absatz-Standardschriftart"/>
    <w:link w:val="Untertitel"/>
    <w:uiPriority w:val="18"/>
    <w:semiHidden/>
    <w:rsid w:val="00C01F68"/>
    <w:rPr>
      <w:color w:val="5A5A5A" w:themeColor="text1" w:themeTint="A5"/>
      <w:spacing w:val="15"/>
      <w:sz w:val="22"/>
      <w:szCs w:val="22"/>
    </w:rPr>
  </w:style>
  <w:style w:type="character" w:styleId="Seitenzahl">
    <w:name w:val="page number"/>
    <w:basedOn w:val="Absatz-Standardschriftart"/>
    <w:uiPriority w:val="99"/>
    <w:semiHidden/>
    <w:unhideWhenUsed/>
    <w:rsid w:val="00C01F68"/>
  </w:style>
  <w:style w:type="character" w:styleId="Zeilennummer">
    <w:name w:val="line number"/>
    <w:basedOn w:val="Absatz-Standardschriftart"/>
    <w:uiPriority w:val="99"/>
    <w:semiHidden/>
    <w:unhideWhenUsed/>
    <w:rsid w:val="00C01F68"/>
  </w:style>
  <w:style w:type="paragraph" w:styleId="Verzeichnis3">
    <w:name w:val="toc 3"/>
    <w:basedOn w:val="Standard"/>
    <w:next w:val="Standard"/>
    <w:autoRedefine/>
    <w:uiPriority w:val="39"/>
    <w:semiHidden/>
    <w:unhideWhenUsed/>
    <w:rsid w:val="00C01F68"/>
    <w:pPr>
      <w:spacing w:after="100"/>
      <w:ind w:left="480"/>
    </w:pPr>
  </w:style>
  <w:style w:type="paragraph" w:styleId="Verzeichnis2">
    <w:name w:val="toc 2"/>
    <w:basedOn w:val="Standard"/>
    <w:next w:val="Standard"/>
    <w:autoRedefine/>
    <w:uiPriority w:val="39"/>
    <w:semiHidden/>
    <w:unhideWhenUsed/>
    <w:rsid w:val="00C01F68"/>
    <w:pPr>
      <w:spacing w:after="100"/>
      <w:ind w:left="240"/>
    </w:pPr>
  </w:style>
  <w:style w:type="paragraph" w:styleId="Verzeichnis1">
    <w:name w:val="toc 1"/>
    <w:basedOn w:val="Standard"/>
    <w:next w:val="Standard"/>
    <w:autoRedefine/>
    <w:uiPriority w:val="39"/>
    <w:semiHidden/>
    <w:unhideWhenUsed/>
    <w:rsid w:val="00C01F68"/>
    <w:pPr>
      <w:spacing w:after="100"/>
    </w:pPr>
  </w:style>
  <w:style w:type="character" w:customStyle="1" w:styleId="berschrift9Zchn">
    <w:name w:val="Überschrift 9 Zchn"/>
    <w:basedOn w:val="Absatz-Standardschriftart"/>
    <w:link w:val="berschrift9"/>
    <w:uiPriority w:val="5"/>
    <w:semiHidden/>
    <w:rsid w:val="00C01F68"/>
    <w:rPr>
      <w:rFonts w:asciiTheme="majorHAnsi" w:eastAsiaTheme="majorEastAsia" w:hAnsiTheme="majorHAnsi" w:cstheme="majorBidi"/>
      <w:i/>
      <w:iCs/>
      <w:color w:val="272727" w:themeColor="text1" w:themeTint="D8"/>
      <w:sz w:val="21"/>
      <w:szCs w:val="21"/>
    </w:rPr>
  </w:style>
  <w:style w:type="character" w:customStyle="1" w:styleId="berschrift8Zchn">
    <w:name w:val="Überschrift 8 Zchn"/>
    <w:basedOn w:val="Absatz-Standardschriftart"/>
    <w:link w:val="berschrift8"/>
    <w:uiPriority w:val="5"/>
    <w:semiHidden/>
    <w:rsid w:val="00C01F68"/>
    <w:rPr>
      <w:rFonts w:asciiTheme="majorHAnsi" w:eastAsiaTheme="majorEastAsia" w:hAnsiTheme="majorHAnsi" w:cstheme="majorBidi"/>
      <w:color w:val="272727" w:themeColor="text1" w:themeTint="D8"/>
      <w:sz w:val="21"/>
      <w:szCs w:val="21"/>
    </w:rPr>
  </w:style>
  <w:style w:type="character" w:customStyle="1" w:styleId="berschrift7Zchn">
    <w:name w:val="Überschrift 7 Zchn"/>
    <w:basedOn w:val="Absatz-Standardschriftart"/>
    <w:link w:val="berschrift7"/>
    <w:uiPriority w:val="5"/>
    <w:semiHidden/>
    <w:rsid w:val="00C01F68"/>
    <w:rPr>
      <w:rFonts w:asciiTheme="majorHAnsi" w:eastAsiaTheme="majorEastAsia" w:hAnsiTheme="majorHAnsi" w:cstheme="majorBidi"/>
      <w:i/>
      <w:iCs/>
      <w:color w:val="6E6E6E" w:themeColor="accent1" w:themeShade="7F"/>
    </w:rPr>
  </w:style>
  <w:style w:type="paragraph" w:customStyle="1" w:styleId="CitaviBibliographyEntry">
    <w:name w:val="Citavi Bibliography Entry"/>
    <w:basedOn w:val="Standard"/>
    <w:link w:val="CitaviBibliographyEntryZchn"/>
    <w:uiPriority w:val="99"/>
    <w:rsid w:val="00C01F68"/>
    <w:pPr>
      <w:tabs>
        <w:tab w:val="left" w:pos="720"/>
      </w:tabs>
      <w:ind w:left="720" w:hanging="720"/>
    </w:pPr>
    <w:rPr>
      <w:rFonts w:asciiTheme="majorHAnsi" w:eastAsiaTheme="majorEastAsia" w:hAnsiTheme="majorHAnsi" w:cstheme="majorBidi"/>
    </w:rPr>
  </w:style>
  <w:style w:type="character" w:customStyle="1" w:styleId="SectionTitleZchn">
    <w:name w:val="Section Title Zchn"/>
    <w:basedOn w:val="Absatz-Standardschriftart"/>
    <w:link w:val="SectionTitle"/>
    <w:uiPriority w:val="2"/>
    <w:rsid w:val="00C01F68"/>
    <w:rPr>
      <w:rFonts w:asciiTheme="majorHAnsi" w:eastAsiaTheme="majorEastAsia" w:hAnsiTheme="majorHAnsi" w:cstheme="majorBidi"/>
      <w:b/>
    </w:rPr>
  </w:style>
  <w:style w:type="character" w:customStyle="1" w:styleId="CitaviBibliographyEntryZchn">
    <w:name w:val="Citavi Bibliography Entry Zchn"/>
    <w:basedOn w:val="SectionTitleZchn"/>
    <w:link w:val="CitaviBibliographyEntry"/>
    <w:uiPriority w:val="99"/>
    <w:rsid w:val="00C01F68"/>
    <w:rPr>
      <w:rFonts w:asciiTheme="majorHAnsi" w:eastAsiaTheme="majorEastAsia" w:hAnsiTheme="majorHAnsi" w:cstheme="majorBidi"/>
      <w:b w:val="0"/>
    </w:rPr>
  </w:style>
  <w:style w:type="paragraph" w:customStyle="1" w:styleId="CitaviBibliographyHeading">
    <w:name w:val="Citavi Bibliography Heading"/>
    <w:basedOn w:val="berschrift1"/>
    <w:link w:val="CitaviBibliographyHeadingZchn"/>
    <w:uiPriority w:val="99"/>
    <w:rsid w:val="00C01F68"/>
    <w:pPr>
      <w:jc w:val="left"/>
    </w:pPr>
  </w:style>
  <w:style w:type="character" w:customStyle="1" w:styleId="CitaviBibliographyHeadingZchn">
    <w:name w:val="Citavi Bibliography Heading Zchn"/>
    <w:basedOn w:val="SectionTitleZchn"/>
    <w:link w:val="CitaviBibliographyHeading"/>
    <w:uiPriority w:val="99"/>
    <w:rsid w:val="00C01F68"/>
    <w:rPr>
      <w:rFonts w:asciiTheme="majorHAnsi" w:eastAsiaTheme="majorEastAsia" w:hAnsiTheme="majorHAnsi" w:cstheme="majorBidi"/>
      <w:b/>
      <w:bCs/>
    </w:rPr>
  </w:style>
  <w:style w:type="paragraph" w:customStyle="1" w:styleId="CitaviChapterBibliographyHeading">
    <w:name w:val="Citavi Chapter Bibliography Heading"/>
    <w:basedOn w:val="berschrift2"/>
    <w:link w:val="CitaviChapterBibliographyHeadingZchn"/>
    <w:uiPriority w:val="99"/>
    <w:rsid w:val="00C01F68"/>
  </w:style>
  <w:style w:type="character" w:customStyle="1" w:styleId="CitaviChapterBibliographyHeadingZchn">
    <w:name w:val="Citavi Chapter Bibliography Heading Zchn"/>
    <w:basedOn w:val="SectionTitleZchn"/>
    <w:link w:val="CitaviChapterBibliographyHeading"/>
    <w:uiPriority w:val="99"/>
    <w:rsid w:val="00C01F68"/>
    <w:rPr>
      <w:rFonts w:asciiTheme="majorHAnsi" w:eastAsiaTheme="majorEastAsia" w:hAnsiTheme="majorHAnsi" w:cstheme="majorBidi"/>
      <w:b/>
      <w:bCs/>
    </w:rPr>
  </w:style>
  <w:style w:type="paragraph" w:customStyle="1" w:styleId="CitaviBibliographySubheading1">
    <w:name w:val="Citavi Bibliography Subheading 1"/>
    <w:basedOn w:val="berschrift2"/>
    <w:link w:val="CitaviBibliographySubheading1Zchn"/>
    <w:uiPriority w:val="99"/>
    <w:rsid w:val="00C01F68"/>
    <w:pPr>
      <w:outlineLvl w:val="9"/>
    </w:pPr>
  </w:style>
  <w:style w:type="character" w:customStyle="1" w:styleId="CitaviBibliographySubheading1Zchn">
    <w:name w:val="Citavi Bibliography Subheading 1 Zchn"/>
    <w:basedOn w:val="SectionTitleZchn"/>
    <w:link w:val="CitaviBibliographySubheading1"/>
    <w:uiPriority w:val="99"/>
    <w:rsid w:val="00C01F68"/>
    <w:rPr>
      <w:rFonts w:asciiTheme="majorHAnsi" w:eastAsiaTheme="majorEastAsia" w:hAnsiTheme="majorHAnsi" w:cstheme="majorBidi"/>
      <w:b/>
      <w:bCs/>
    </w:rPr>
  </w:style>
  <w:style w:type="paragraph" w:customStyle="1" w:styleId="CitaviBibliographySubheading2">
    <w:name w:val="Citavi Bibliography Subheading 2"/>
    <w:basedOn w:val="berschrift3"/>
    <w:link w:val="CitaviBibliographySubheading2Zchn"/>
    <w:uiPriority w:val="99"/>
    <w:rsid w:val="00C01F68"/>
    <w:pPr>
      <w:outlineLvl w:val="9"/>
    </w:pPr>
  </w:style>
  <w:style w:type="character" w:customStyle="1" w:styleId="CitaviBibliographySubheading2Zchn">
    <w:name w:val="Citavi Bibliography Subheading 2 Zchn"/>
    <w:basedOn w:val="SectionTitleZchn"/>
    <w:link w:val="CitaviBibliographySubheading2"/>
    <w:uiPriority w:val="99"/>
    <w:rsid w:val="00C01F68"/>
    <w:rPr>
      <w:rFonts w:asciiTheme="majorHAnsi" w:eastAsiaTheme="majorEastAsia" w:hAnsiTheme="majorHAnsi" w:cstheme="majorBidi"/>
      <w:b/>
      <w:bCs/>
    </w:rPr>
  </w:style>
  <w:style w:type="paragraph" w:customStyle="1" w:styleId="CitaviBibliographySubheading3">
    <w:name w:val="Citavi Bibliography Subheading 3"/>
    <w:basedOn w:val="berschrift4"/>
    <w:link w:val="CitaviBibliographySubheading3Zchn"/>
    <w:uiPriority w:val="99"/>
    <w:rsid w:val="00C01F68"/>
    <w:pPr>
      <w:outlineLvl w:val="9"/>
    </w:pPr>
  </w:style>
  <w:style w:type="character" w:customStyle="1" w:styleId="CitaviBibliographySubheading3Zchn">
    <w:name w:val="Citavi Bibliography Subheading 3 Zchn"/>
    <w:basedOn w:val="SectionTitleZchn"/>
    <w:link w:val="CitaviBibliographySubheading3"/>
    <w:uiPriority w:val="99"/>
    <w:rsid w:val="00C01F68"/>
    <w:rPr>
      <w:rFonts w:asciiTheme="majorHAnsi" w:eastAsiaTheme="majorEastAsia" w:hAnsiTheme="majorHAnsi" w:cstheme="majorBidi"/>
      <w:b/>
      <w:bCs/>
      <w:i/>
      <w:iCs/>
    </w:rPr>
  </w:style>
  <w:style w:type="paragraph" w:customStyle="1" w:styleId="CitaviBibliographySubheading4">
    <w:name w:val="Citavi Bibliography Subheading 4"/>
    <w:basedOn w:val="berschrift5"/>
    <w:link w:val="CitaviBibliographySubheading4Zchn"/>
    <w:uiPriority w:val="99"/>
    <w:rsid w:val="00C01F68"/>
    <w:pPr>
      <w:outlineLvl w:val="9"/>
    </w:pPr>
  </w:style>
  <w:style w:type="character" w:customStyle="1" w:styleId="CitaviBibliographySubheading4Zchn">
    <w:name w:val="Citavi Bibliography Subheading 4 Zchn"/>
    <w:basedOn w:val="SectionTitleZchn"/>
    <w:link w:val="CitaviBibliographySubheading4"/>
    <w:uiPriority w:val="99"/>
    <w:rsid w:val="00C01F68"/>
    <w:rPr>
      <w:rFonts w:asciiTheme="majorHAnsi" w:eastAsiaTheme="majorEastAsia" w:hAnsiTheme="majorHAnsi" w:cstheme="majorBidi"/>
      <w:b w:val="0"/>
      <w:i/>
      <w:iCs/>
    </w:rPr>
  </w:style>
  <w:style w:type="paragraph" w:customStyle="1" w:styleId="CitaviBibliographySubheading5">
    <w:name w:val="Citavi Bibliography Subheading 5"/>
    <w:basedOn w:val="berschrift6"/>
    <w:link w:val="CitaviBibliographySubheading5Zchn"/>
    <w:uiPriority w:val="99"/>
    <w:rsid w:val="00C01F68"/>
    <w:pPr>
      <w:outlineLvl w:val="9"/>
    </w:pPr>
  </w:style>
  <w:style w:type="character" w:customStyle="1" w:styleId="CitaviBibliographySubheading5Zchn">
    <w:name w:val="Citavi Bibliography Subheading 5 Zchn"/>
    <w:basedOn w:val="SectionTitleZchn"/>
    <w:link w:val="CitaviBibliographySubheading5"/>
    <w:uiPriority w:val="99"/>
    <w:rsid w:val="00C01F68"/>
    <w:rPr>
      <w:rFonts w:asciiTheme="majorHAnsi" w:eastAsiaTheme="majorEastAsia" w:hAnsiTheme="majorHAnsi" w:cstheme="majorBidi"/>
      <w:b w:val="0"/>
      <w:color w:val="6E6E6E" w:themeColor="accent1" w:themeShade="7F"/>
    </w:rPr>
  </w:style>
  <w:style w:type="paragraph" w:customStyle="1" w:styleId="CitaviBibliographySubheading6">
    <w:name w:val="Citavi Bibliography Subheading 6"/>
    <w:basedOn w:val="berschrift7"/>
    <w:link w:val="CitaviBibliographySubheading6Zchn"/>
    <w:uiPriority w:val="99"/>
    <w:rsid w:val="00C01F68"/>
    <w:pPr>
      <w:outlineLvl w:val="9"/>
    </w:pPr>
  </w:style>
  <w:style w:type="character" w:customStyle="1" w:styleId="CitaviBibliographySubheading6Zchn">
    <w:name w:val="Citavi Bibliography Subheading 6 Zchn"/>
    <w:basedOn w:val="SectionTitleZchn"/>
    <w:link w:val="CitaviBibliographySubheading6"/>
    <w:uiPriority w:val="99"/>
    <w:rsid w:val="00C01F68"/>
    <w:rPr>
      <w:rFonts w:asciiTheme="majorHAnsi" w:eastAsiaTheme="majorEastAsia" w:hAnsiTheme="majorHAnsi" w:cstheme="majorBidi"/>
      <w:b w:val="0"/>
      <w:i/>
      <w:iCs/>
      <w:color w:val="6E6E6E" w:themeColor="accent1" w:themeShade="7F"/>
    </w:rPr>
  </w:style>
  <w:style w:type="paragraph" w:customStyle="1" w:styleId="CitaviBibliographySubheading7">
    <w:name w:val="Citavi Bibliography Subheading 7"/>
    <w:basedOn w:val="berschrift8"/>
    <w:link w:val="CitaviBibliographySubheading7Zchn"/>
    <w:uiPriority w:val="99"/>
    <w:rsid w:val="00C01F68"/>
    <w:pPr>
      <w:outlineLvl w:val="9"/>
    </w:pPr>
  </w:style>
  <w:style w:type="character" w:customStyle="1" w:styleId="CitaviBibliographySubheading7Zchn">
    <w:name w:val="Citavi Bibliography Subheading 7 Zchn"/>
    <w:basedOn w:val="SectionTitleZchn"/>
    <w:link w:val="CitaviBibliographySubheading7"/>
    <w:uiPriority w:val="99"/>
    <w:rsid w:val="00C01F68"/>
    <w:rPr>
      <w:rFonts w:asciiTheme="majorHAnsi" w:eastAsiaTheme="majorEastAsia" w:hAnsiTheme="majorHAnsi" w:cstheme="majorBidi"/>
      <w:b w:val="0"/>
      <w:color w:val="272727" w:themeColor="text1" w:themeTint="D8"/>
      <w:sz w:val="21"/>
      <w:szCs w:val="21"/>
    </w:rPr>
  </w:style>
  <w:style w:type="paragraph" w:customStyle="1" w:styleId="CitaviBibliographySubheading8">
    <w:name w:val="Citavi Bibliography Subheading 8"/>
    <w:basedOn w:val="berschrift9"/>
    <w:link w:val="CitaviBibliographySubheading8Zchn"/>
    <w:uiPriority w:val="99"/>
    <w:rsid w:val="00C01F68"/>
    <w:pPr>
      <w:outlineLvl w:val="9"/>
    </w:pPr>
  </w:style>
  <w:style w:type="character" w:customStyle="1" w:styleId="CitaviBibliographySubheading8Zchn">
    <w:name w:val="Citavi Bibliography Subheading 8 Zchn"/>
    <w:basedOn w:val="SectionTitleZchn"/>
    <w:link w:val="CitaviBibliographySubheading8"/>
    <w:uiPriority w:val="99"/>
    <w:rsid w:val="00C01F68"/>
    <w:rPr>
      <w:rFonts w:asciiTheme="majorHAnsi" w:eastAsiaTheme="majorEastAsia" w:hAnsiTheme="majorHAnsi" w:cstheme="majorBidi"/>
      <w:b w:val="0"/>
      <w:i/>
      <w:iCs/>
      <w:color w:val="272727" w:themeColor="text1" w:themeTint="D8"/>
      <w:sz w:val="21"/>
      <w:szCs w:val="21"/>
    </w:rPr>
  </w:style>
  <w:style w:type="paragraph" w:styleId="berarbeitung">
    <w:name w:val="Revision"/>
    <w:hidden/>
    <w:uiPriority w:val="99"/>
    <w:semiHidden/>
    <w:rsid w:val="00D34528"/>
    <w:pPr>
      <w:spacing w:line="240" w:lineRule="auto"/>
      <w:ind w:firstLine="0"/>
    </w:pPr>
  </w:style>
  <w:style w:type="character" w:customStyle="1" w:styleId="NichtaufgelsteErwhnung1">
    <w:name w:val="Nicht aufgelöste Erwähnung1"/>
    <w:basedOn w:val="Absatz-Standardschriftart"/>
    <w:uiPriority w:val="99"/>
    <w:semiHidden/>
    <w:unhideWhenUsed/>
    <w:rsid w:val="000436C3"/>
    <w:rPr>
      <w:color w:val="605E5C"/>
      <w:shd w:val="clear" w:color="auto" w:fill="E1DFDD"/>
    </w:rPr>
  </w:style>
  <w:style w:type="character" w:customStyle="1" w:styleId="NichtaufgelsteErwhnung2">
    <w:name w:val="Nicht aufgelöste Erwähnung2"/>
    <w:basedOn w:val="Absatz-Standardschriftart"/>
    <w:uiPriority w:val="99"/>
    <w:semiHidden/>
    <w:unhideWhenUsed/>
    <w:rsid w:val="00B078B5"/>
    <w:rPr>
      <w:color w:val="605E5C"/>
      <w:shd w:val="clear" w:color="auto" w:fill="E1DFDD"/>
    </w:rPr>
  </w:style>
  <w:style w:type="paragraph" w:customStyle="1" w:styleId="address">
    <w:name w:val="address"/>
    <w:basedOn w:val="Standard"/>
    <w:link w:val="addressZchn"/>
    <w:rsid w:val="0010777D"/>
    <w:pPr>
      <w:suppressAutoHyphens/>
      <w:overflowPunct w:val="0"/>
      <w:autoSpaceDE w:val="0"/>
      <w:autoSpaceDN w:val="0"/>
      <w:adjustRightInd w:val="0"/>
      <w:spacing w:after="200" w:line="220" w:lineRule="atLeast"/>
      <w:ind w:firstLine="0"/>
      <w:contextualSpacing/>
      <w:jc w:val="center"/>
      <w:textAlignment w:val="baseline"/>
    </w:pPr>
    <w:rPr>
      <w:rFonts w:ascii="Times New Roman" w:eastAsia="Times New Roman" w:hAnsi="Times New Roman" w:cs="Times New Roman"/>
      <w:color w:val="auto"/>
      <w:sz w:val="18"/>
      <w:szCs w:val="20"/>
      <w:lang w:eastAsia="de-DE"/>
    </w:rPr>
  </w:style>
  <w:style w:type="character" w:customStyle="1" w:styleId="addressZchn">
    <w:name w:val="address Zchn"/>
    <w:link w:val="address"/>
    <w:locked/>
    <w:rsid w:val="0010777D"/>
    <w:rPr>
      <w:rFonts w:ascii="Times New Roman" w:eastAsia="Times New Roman" w:hAnsi="Times New Roman" w:cs="Times New Roman"/>
      <w:color w:val="auto"/>
      <w:sz w:val="18"/>
      <w:szCs w:val="20"/>
      <w:lang w:eastAsia="de-DE"/>
    </w:rPr>
  </w:style>
  <w:style w:type="character" w:customStyle="1" w:styleId="--l">
    <w:name w:val="--l"/>
    <w:basedOn w:val="Absatz-Standardschriftart"/>
    <w:rsid w:val="00E26BF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6321696">
      <w:bodyDiv w:val="1"/>
      <w:marLeft w:val="0"/>
      <w:marRight w:val="0"/>
      <w:marTop w:val="0"/>
      <w:marBottom w:val="0"/>
      <w:divBdr>
        <w:top w:val="none" w:sz="0" w:space="0" w:color="auto"/>
        <w:left w:val="none" w:sz="0" w:space="0" w:color="auto"/>
        <w:bottom w:val="none" w:sz="0" w:space="0" w:color="auto"/>
        <w:right w:val="none" w:sz="0" w:space="0" w:color="auto"/>
      </w:divBdr>
    </w:div>
    <w:div w:id="77679361">
      <w:bodyDiv w:val="1"/>
      <w:marLeft w:val="0"/>
      <w:marRight w:val="0"/>
      <w:marTop w:val="0"/>
      <w:marBottom w:val="0"/>
      <w:divBdr>
        <w:top w:val="none" w:sz="0" w:space="0" w:color="auto"/>
        <w:left w:val="none" w:sz="0" w:space="0" w:color="auto"/>
        <w:bottom w:val="none" w:sz="0" w:space="0" w:color="auto"/>
        <w:right w:val="none" w:sz="0" w:space="0" w:color="auto"/>
      </w:divBdr>
    </w:div>
    <w:div w:id="92169779">
      <w:bodyDiv w:val="1"/>
      <w:marLeft w:val="0"/>
      <w:marRight w:val="0"/>
      <w:marTop w:val="0"/>
      <w:marBottom w:val="0"/>
      <w:divBdr>
        <w:top w:val="none" w:sz="0" w:space="0" w:color="auto"/>
        <w:left w:val="none" w:sz="0" w:space="0" w:color="auto"/>
        <w:bottom w:val="none" w:sz="0" w:space="0" w:color="auto"/>
        <w:right w:val="none" w:sz="0" w:space="0" w:color="auto"/>
      </w:divBdr>
      <w:divsChild>
        <w:div w:id="1527138382">
          <w:marLeft w:val="0"/>
          <w:marRight w:val="0"/>
          <w:marTop w:val="0"/>
          <w:marBottom w:val="0"/>
          <w:divBdr>
            <w:top w:val="none" w:sz="0" w:space="0" w:color="auto"/>
            <w:left w:val="none" w:sz="0" w:space="0" w:color="auto"/>
            <w:bottom w:val="none" w:sz="0" w:space="0" w:color="auto"/>
            <w:right w:val="none" w:sz="0" w:space="0" w:color="auto"/>
          </w:divBdr>
          <w:divsChild>
            <w:div w:id="329482188">
              <w:marLeft w:val="0"/>
              <w:marRight w:val="0"/>
              <w:marTop w:val="0"/>
              <w:marBottom w:val="0"/>
              <w:divBdr>
                <w:top w:val="none" w:sz="0" w:space="0" w:color="auto"/>
                <w:left w:val="none" w:sz="0" w:space="0" w:color="auto"/>
                <w:bottom w:val="none" w:sz="0" w:space="0" w:color="auto"/>
                <w:right w:val="none" w:sz="0" w:space="0" w:color="auto"/>
              </w:divBdr>
              <w:divsChild>
                <w:div w:id="35810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095204">
      <w:bodyDiv w:val="1"/>
      <w:marLeft w:val="0"/>
      <w:marRight w:val="0"/>
      <w:marTop w:val="0"/>
      <w:marBottom w:val="0"/>
      <w:divBdr>
        <w:top w:val="none" w:sz="0" w:space="0" w:color="auto"/>
        <w:left w:val="none" w:sz="0" w:space="0" w:color="auto"/>
        <w:bottom w:val="none" w:sz="0" w:space="0" w:color="auto"/>
        <w:right w:val="none" w:sz="0" w:space="0" w:color="auto"/>
      </w:divBdr>
    </w:div>
    <w:div w:id="142432652">
      <w:bodyDiv w:val="1"/>
      <w:marLeft w:val="0"/>
      <w:marRight w:val="0"/>
      <w:marTop w:val="0"/>
      <w:marBottom w:val="0"/>
      <w:divBdr>
        <w:top w:val="none" w:sz="0" w:space="0" w:color="auto"/>
        <w:left w:val="none" w:sz="0" w:space="0" w:color="auto"/>
        <w:bottom w:val="none" w:sz="0" w:space="0" w:color="auto"/>
        <w:right w:val="none" w:sz="0" w:space="0" w:color="auto"/>
      </w:divBdr>
    </w:div>
    <w:div w:id="148134600">
      <w:bodyDiv w:val="1"/>
      <w:marLeft w:val="0"/>
      <w:marRight w:val="0"/>
      <w:marTop w:val="0"/>
      <w:marBottom w:val="0"/>
      <w:divBdr>
        <w:top w:val="none" w:sz="0" w:space="0" w:color="auto"/>
        <w:left w:val="none" w:sz="0" w:space="0" w:color="auto"/>
        <w:bottom w:val="none" w:sz="0" w:space="0" w:color="auto"/>
        <w:right w:val="none" w:sz="0" w:space="0" w:color="auto"/>
      </w:divBdr>
    </w:div>
    <w:div w:id="251596066">
      <w:bodyDiv w:val="1"/>
      <w:marLeft w:val="0"/>
      <w:marRight w:val="0"/>
      <w:marTop w:val="0"/>
      <w:marBottom w:val="0"/>
      <w:divBdr>
        <w:top w:val="none" w:sz="0" w:space="0" w:color="auto"/>
        <w:left w:val="none" w:sz="0" w:space="0" w:color="auto"/>
        <w:bottom w:val="none" w:sz="0" w:space="0" w:color="auto"/>
        <w:right w:val="none" w:sz="0" w:space="0" w:color="auto"/>
      </w:divBdr>
    </w:div>
    <w:div w:id="281763702">
      <w:bodyDiv w:val="1"/>
      <w:marLeft w:val="0"/>
      <w:marRight w:val="0"/>
      <w:marTop w:val="0"/>
      <w:marBottom w:val="0"/>
      <w:divBdr>
        <w:top w:val="none" w:sz="0" w:space="0" w:color="auto"/>
        <w:left w:val="none" w:sz="0" w:space="0" w:color="auto"/>
        <w:bottom w:val="none" w:sz="0" w:space="0" w:color="auto"/>
        <w:right w:val="none" w:sz="0" w:space="0" w:color="auto"/>
      </w:divBdr>
      <w:divsChild>
        <w:div w:id="684090005">
          <w:marLeft w:val="0"/>
          <w:marRight w:val="0"/>
          <w:marTop w:val="0"/>
          <w:marBottom w:val="0"/>
          <w:divBdr>
            <w:top w:val="none" w:sz="0" w:space="0" w:color="auto"/>
            <w:left w:val="none" w:sz="0" w:space="0" w:color="auto"/>
            <w:bottom w:val="none" w:sz="0" w:space="0" w:color="auto"/>
            <w:right w:val="none" w:sz="0" w:space="0" w:color="auto"/>
          </w:divBdr>
          <w:divsChild>
            <w:div w:id="275254461">
              <w:marLeft w:val="0"/>
              <w:marRight w:val="0"/>
              <w:marTop w:val="0"/>
              <w:marBottom w:val="0"/>
              <w:divBdr>
                <w:top w:val="none" w:sz="0" w:space="0" w:color="auto"/>
                <w:left w:val="none" w:sz="0" w:space="0" w:color="auto"/>
                <w:bottom w:val="none" w:sz="0" w:space="0" w:color="auto"/>
                <w:right w:val="none" w:sz="0" w:space="0" w:color="auto"/>
              </w:divBdr>
              <w:divsChild>
                <w:div w:id="775443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4185887">
      <w:bodyDiv w:val="1"/>
      <w:marLeft w:val="0"/>
      <w:marRight w:val="0"/>
      <w:marTop w:val="0"/>
      <w:marBottom w:val="0"/>
      <w:divBdr>
        <w:top w:val="none" w:sz="0" w:space="0" w:color="auto"/>
        <w:left w:val="none" w:sz="0" w:space="0" w:color="auto"/>
        <w:bottom w:val="none" w:sz="0" w:space="0" w:color="auto"/>
        <w:right w:val="none" w:sz="0" w:space="0" w:color="auto"/>
      </w:divBdr>
    </w:div>
    <w:div w:id="367292930">
      <w:bodyDiv w:val="1"/>
      <w:marLeft w:val="0"/>
      <w:marRight w:val="0"/>
      <w:marTop w:val="0"/>
      <w:marBottom w:val="0"/>
      <w:divBdr>
        <w:top w:val="none" w:sz="0" w:space="0" w:color="auto"/>
        <w:left w:val="none" w:sz="0" w:space="0" w:color="auto"/>
        <w:bottom w:val="none" w:sz="0" w:space="0" w:color="auto"/>
        <w:right w:val="none" w:sz="0" w:space="0" w:color="auto"/>
      </w:divBdr>
    </w:div>
    <w:div w:id="456607757">
      <w:bodyDiv w:val="1"/>
      <w:marLeft w:val="0"/>
      <w:marRight w:val="0"/>
      <w:marTop w:val="0"/>
      <w:marBottom w:val="0"/>
      <w:divBdr>
        <w:top w:val="none" w:sz="0" w:space="0" w:color="auto"/>
        <w:left w:val="none" w:sz="0" w:space="0" w:color="auto"/>
        <w:bottom w:val="none" w:sz="0" w:space="0" w:color="auto"/>
        <w:right w:val="none" w:sz="0" w:space="0" w:color="auto"/>
      </w:divBdr>
    </w:div>
    <w:div w:id="526331759">
      <w:bodyDiv w:val="1"/>
      <w:marLeft w:val="0"/>
      <w:marRight w:val="0"/>
      <w:marTop w:val="0"/>
      <w:marBottom w:val="0"/>
      <w:divBdr>
        <w:top w:val="none" w:sz="0" w:space="0" w:color="auto"/>
        <w:left w:val="none" w:sz="0" w:space="0" w:color="auto"/>
        <w:bottom w:val="none" w:sz="0" w:space="0" w:color="auto"/>
        <w:right w:val="none" w:sz="0" w:space="0" w:color="auto"/>
      </w:divBdr>
    </w:div>
    <w:div w:id="543054677">
      <w:bodyDiv w:val="1"/>
      <w:marLeft w:val="0"/>
      <w:marRight w:val="0"/>
      <w:marTop w:val="0"/>
      <w:marBottom w:val="0"/>
      <w:divBdr>
        <w:top w:val="none" w:sz="0" w:space="0" w:color="auto"/>
        <w:left w:val="none" w:sz="0" w:space="0" w:color="auto"/>
        <w:bottom w:val="none" w:sz="0" w:space="0" w:color="auto"/>
        <w:right w:val="none" w:sz="0" w:space="0" w:color="auto"/>
      </w:divBdr>
    </w:div>
    <w:div w:id="572130530">
      <w:bodyDiv w:val="1"/>
      <w:marLeft w:val="0"/>
      <w:marRight w:val="0"/>
      <w:marTop w:val="0"/>
      <w:marBottom w:val="0"/>
      <w:divBdr>
        <w:top w:val="none" w:sz="0" w:space="0" w:color="auto"/>
        <w:left w:val="none" w:sz="0" w:space="0" w:color="auto"/>
        <w:bottom w:val="none" w:sz="0" w:space="0" w:color="auto"/>
        <w:right w:val="none" w:sz="0" w:space="0" w:color="auto"/>
      </w:divBdr>
    </w:div>
    <w:div w:id="578445464">
      <w:bodyDiv w:val="1"/>
      <w:marLeft w:val="0"/>
      <w:marRight w:val="0"/>
      <w:marTop w:val="0"/>
      <w:marBottom w:val="0"/>
      <w:divBdr>
        <w:top w:val="none" w:sz="0" w:space="0" w:color="auto"/>
        <w:left w:val="none" w:sz="0" w:space="0" w:color="auto"/>
        <w:bottom w:val="none" w:sz="0" w:space="0" w:color="auto"/>
        <w:right w:val="none" w:sz="0" w:space="0" w:color="auto"/>
      </w:divBdr>
    </w:div>
    <w:div w:id="624849579">
      <w:bodyDiv w:val="1"/>
      <w:marLeft w:val="0"/>
      <w:marRight w:val="0"/>
      <w:marTop w:val="0"/>
      <w:marBottom w:val="0"/>
      <w:divBdr>
        <w:top w:val="none" w:sz="0" w:space="0" w:color="auto"/>
        <w:left w:val="none" w:sz="0" w:space="0" w:color="auto"/>
        <w:bottom w:val="none" w:sz="0" w:space="0" w:color="auto"/>
        <w:right w:val="none" w:sz="0" w:space="0" w:color="auto"/>
      </w:divBdr>
      <w:divsChild>
        <w:div w:id="1763331892">
          <w:marLeft w:val="0"/>
          <w:marRight w:val="0"/>
          <w:marTop w:val="0"/>
          <w:marBottom w:val="0"/>
          <w:divBdr>
            <w:top w:val="none" w:sz="0" w:space="0" w:color="auto"/>
            <w:left w:val="none" w:sz="0" w:space="0" w:color="auto"/>
            <w:bottom w:val="none" w:sz="0" w:space="0" w:color="auto"/>
            <w:right w:val="none" w:sz="0" w:space="0" w:color="auto"/>
          </w:divBdr>
        </w:div>
      </w:divsChild>
    </w:div>
    <w:div w:id="655451630">
      <w:bodyDiv w:val="1"/>
      <w:marLeft w:val="0"/>
      <w:marRight w:val="0"/>
      <w:marTop w:val="0"/>
      <w:marBottom w:val="0"/>
      <w:divBdr>
        <w:top w:val="none" w:sz="0" w:space="0" w:color="auto"/>
        <w:left w:val="none" w:sz="0" w:space="0" w:color="auto"/>
        <w:bottom w:val="none" w:sz="0" w:space="0" w:color="auto"/>
        <w:right w:val="none" w:sz="0" w:space="0" w:color="auto"/>
      </w:divBdr>
    </w:div>
    <w:div w:id="656690609">
      <w:bodyDiv w:val="1"/>
      <w:marLeft w:val="0"/>
      <w:marRight w:val="0"/>
      <w:marTop w:val="0"/>
      <w:marBottom w:val="0"/>
      <w:divBdr>
        <w:top w:val="none" w:sz="0" w:space="0" w:color="auto"/>
        <w:left w:val="none" w:sz="0" w:space="0" w:color="auto"/>
        <w:bottom w:val="none" w:sz="0" w:space="0" w:color="auto"/>
        <w:right w:val="none" w:sz="0" w:space="0" w:color="auto"/>
      </w:divBdr>
    </w:div>
    <w:div w:id="668825515">
      <w:bodyDiv w:val="1"/>
      <w:marLeft w:val="0"/>
      <w:marRight w:val="0"/>
      <w:marTop w:val="0"/>
      <w:marBottom w:val="0"/>
      <w:divBdr>
        <w:top w:val="none" w:sz="0" w:space="0" w:color="auto"/>
        <w:left w:val="none" w:sz="0" w:space="0" w:color="auto"/>
        <w:bottom w:val="none" w:sz="0" w:space="0" w:color="auto"/>
        <w:right w:val="none" w:sz="0" w:space="0" w:color="auto"/>
      </w:divBdr>
    </w:div>
    <w:div w:id="682901687">
      <w:bodyDiv w:val="1"/>
      <w:marLeft w:val="0"/>
      <w:marRight w:val="0"/>
      <w:marTop w:val="0"/>
      <w:marBottom w:val="0"/>
      <w:divBdr>
        <w:top w:val="none" w:sz="0" w:space="0" w:color="auto"/>
        <w:left w:val="none" w:sz="0" w:space="0" w:color="auto"/>
        <w:bottom w:val="none" w:sz="0" w:space="0" w:color="auto"/>
        <w:right w:val="none" w:sz="0" w:space="0" w:color="auto"/>
      </w:divBdr>
    </w:div>
    <w:div w:id="723872077">
      <w:bodyDiv w:val="1"/>
      <w:marLeft w:val="0"/>
      <w:marRight w:val="0"/>
      <w:marTop w:val="0"/>
      <w:marBottom w:val="0"/>
      <w:divBdr>
        <w:top w:val="none" w:sz="0" w:space="0" w:color="auto"/>
        <w:left w:val="none" w:sz="0" w:space="0" w:color="auto"/>
        <w:bottom w:val="none" w:sz="0" w:space="0" w:color="auto"/>
        <w:right w:val="none" w:sz="0" w:space="0" w:color="auto"/>
      </w:divBdr>
    </w:div>
    <w:div w:id="736364751">
      <w:bodyDiv w:val="1"/>
      <w:marLeft w:val="0"/>
      <w:marRight w:val="0"/>
      <w:marTop w:val="0"/>
      <w:marBottom w:val="0"/>
      <w:divBdr>
        <w:top w:val="none" w:sz="0" w:space="0" w:color="auto"/>
        <w:left w:val="none" w:sz="0" w:space="0" w:color="auto"/>
        <w:bottom w:val="none" w:sz="0" w:space="0" w:color="auto"/>
        <w:right w:val="none" w:sz="0" w:space="0" w:color="auto"/>
      </w:divBdr>
    </w:div>
    <w:div w:id="808397755">
      <w:bodyDiv w:val="1"/>
      <w:marLeft w:val="0"/>
      <w:marRight w:val="0"/>
      <w:marTop w:val="0"/>
      <w:marBottom w:val="0"/>
      <w:divBdr>
        <w:top w:val="none" w:sz="0" w:space="0" w:color="auto"/>
        <w:left w:val="none" w:sz="0" w:space="0" w:color="auto"/>
        <w:bottom w:val="none" w:sz="0" w:space="0" w:color="auto"/>
        <w:right w:val="none" w:sz="0" w:space="0" w:color="auto"/>
      </w:divBdr>
    </w:div>
    <w:div w:id="995300784">
      <w:bodyDiv w:val="1"/>
      <w:marLeft w:val="0"/>
      <w:marRight w:val="0"/>
      <w:marTop w:val="0"/>
      <w:marBottom w:val="0"/>
      <w:divBdr>
        <w:top w:val="none" w:sz="0" w:space="0" w:color="auto"/>
        <w:left w:val="none" w:sz="0" w:space="0" w:color="auto"/>
        <w:bottom w:val="none" w:sz="0" w:space="0" w:color="auto"/>
        <w:right w:val="none" w:sz="0" w:space="0" w:color="auto"/>
      </w:divBdr>
    </w:div>
    <w:div w:id="1028602194">
      <w:bodyDiv w:val="1"/>
      <w:marLeft w:val="0"/>
      <w:marRight w:val="0"/>
      <w:marTop w:val="0"/>
      <w:marBottom w:val="0"/>
      <w:divBdr>
        <w:top w:val="none" w:sz="0" w:space="0" w:color="auto"/>
        <w:left w:val="none" w:sz="0" w:space="0" w:color="auto"/>
        <w:bottom w:val="none" w:sz="0" w:space="0" w:color="auto"/>
        <w:right w:val="none" w:sz="0" w:space="0" w:color="auto"/>
      </w:divBdr>
    </w:div>
    <w:div w:id="1087076325">
      <w:bodyDiv w:val="1"/>
      <w:marLeft w:val="0"/>
      <w:marRight w:val="0"/>
      <w:marTop w:val="0"/>
      <w:marBottom w:val="0"/>
      <w:divBdr>
        <w:top w:val="none" w:sz="0" w:space="0" w:color="auto"/>
        <w:left w:val="none" w:sz="0" w:space="0" w:color="auto"/>
        <w:bottom w:val="none" w:sz="0" w:space="0" w:color="auto"/>
        <w:right w:val="none" w:sz="0" w:space="0" w:color="auto"/>
      </w:divBdr>
    </w:div>
    <w:div w:id="1089233459">
      <w:bodyDiv w:val="1"/>
      <w:marLeft w:val="0"/>
      <w:marRight w:val="0"/>
      <w:marTop w:val="0"/>
      <w:marBottom w:val="0"/>
      <w:divBdr>
        <w:top w:val="none" w:sz="0" w:space="0" w:color="auto"/>
        <w:left w:val="none" w:sz="0" w:space="0" w:color="auto"/>
        <w:bottom w:val="none" w:sz="0" w:space="0" w:color="auto"/>
        <w:right w:val="none" w:sz="0" w:space="0" w:color="auto"/>
      </w:divBdr>
      <w:divsChild>
        <w:div w:id="495805128">
          <w:marLeft w:val="0"/>
          <w:marRight w:val="0"/>
          <w:marTop w:val="0"/>
          <w:marBottom w:val="0"/>
          <w:divBdr>
            <w:top w:val="none" w:sz="0" w:space="0" w:color="auto"/>
            <w:left w:val="none" w:sz="0" w:space="0" w:color="auto"/>
            <w:bottom w:val="none" w:sz="0" w:space="0" w:color="auto"/>
            <w:right w:val="none" w:sz="0" w:space="0" w:color="auto"/>
          </w:divBdr>
          <w:divsChild>
            <w:div w:id="990478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5123466">
      <w:bodyDiv w:val="1"/>
      <w:marLeft w:val="0"/>
      <w:marRight w:val="0"/>
      <w:marTop w:val="0"/>
      <w:marBottom w:val="0"/>
      <w:divBdr>
        <w:top w:val="none" w:sz="0" w:space="0" w:color="auto"/>
        <w:left w:val="none" w:sz="0" w:space="0" w:color="auto"/>
        <w:bottom w:val="none" w:sz="0" w:space="0" w:color="auto"/>
        <w:right w:val="none" w:sz="0" w:space="0" w:color="auto"/>
      </w:divBdr>
    </w:div>
    <w:div w:id="1155490700">
      <w:bodyDiv w:val="1"/>
      <w:marLeft w:val="0"/>
      <w:marRight w:val="0"/>
      <w:marTop w:val="0"/>
      <w:marBottom w:val="0"/>
      <w:divBdr>
        <w:top w:val="none" w:sz="0" w:space="0" w:color="auto"/>
        <w:left w:val="none" w:sz="0" w:space="0" w:color="auto"/>
        <w:bottom w:val="none" w:sz="0" w:space="0" w:color="auto"/>
        <w:right w:val="none" w:sz="0" w:space="0" w:color="auto"/>
      </w:divBdr>
    </w:div>
    <w:div w:id="1182473480">
      <w:bodyDiv w:val="1"/>
      <w:marLeft w:val="0"/>
      <w:marRight w:val="0"/>
      <w:marTop w:val="0"/>
      <w:marBottom w:val="0"/>
      <w:divBdr>
        <w:top w:val="none" w:sz="0" w:space="0" w:color="auto"/>
        <w:left w:val="none" w:sz="0" w:space="0" w:color="auto"/>
        <w:bottom w:val="none" w:sz="0" w:space="0" w:color="auto"/>
        <w:right w:val="none" w:sz="0" w:space="0" w:color="auto"/>
      </w:divBdr>
    </w:div>
    <w:div w:id="1282223524">
      <w:bodyDiv w:val="1"/>
      <w:marLeft w:val="0"/>
      <w:marRight w:val="0"/>
      <w:marTop w:val="0"/>
      <w:marBottom w:val="0"/>
      <w:divBdr>
        <w:top w:val="none" w:sz="0" w:space="0" w:color="auto"/>
        <w:left w:val="none" w:sz="0" w:space="0" w:color="auto"/>
        <w:bottom w:val="none" w:sz="0" w:space="0" w:color="auto"/>
        <w:right w:val="none" w:sz="0" w:space="0" w:color="auto"/>
      </w:divBdr>
    </w:div>
    <w:div w:id="1319263405">
      <w:bodyDiv w:val="1"/>
      <w:marLeft w:val="0"/>
      <w:marRight w:val="0"/>
      <w:marTop w:val="0"/>
      <w:marBottom w:val="0"/>
      <w:divBdr>
        <w:top w:val="none" w:sz="0" w:space="0" w:color="auto"/>
        <w:left w:val="none" w:sz="0" w:space="0" w:color="auto"/>
        <w:bottom w:val="none" w:sz="0" w:space="0" w:color="auto"/>
        <w:right w:val="none" w:sz="0" w:space="0" w:color="auto"/>
      </w:divBdr>
      <w:divsChild>
        <w:div w:id="1437477986">
          <w:marLeft w:val="0"/>
          <w:marRight w:val="0"/>
          <w:marTop w:val="0"/>
          <w:marBottom w:val="0"/>
          <w:divBdr>
            <w:top w:val="none" w:sz="0" w:space="0" w:color="auto"/>
            <w:left w:val="none" w:sz="0" w:space="0" w:color="auto"/>
            <w:bottom w:val="none" w:sz="0" w:space="0" w:color="auto"/>
            <w:right w:val="none" w:sz="0" w:space="0" w:color="auto"/>
          </w:divBdr>
          <w:divsChild>
            <w:div w:id="2127196427">
              <w:marLeft w:val="0"/>
              <w:marRight w:val="0"/>
              <w:marTop w:val="0"/>
              <w:marBottom w:val="0"/>
              <w:divBdr>
                <w:top w:val="none" w:sz="0" w:space="0" w:color="auto"/>
                <w:left w:val="none" w:sz="0" w:space="0" w:color="auto"/>
                <w:bottom w:val="none" w:sz="0" w:space="0" w:color="auto"/>
                <w:right w:val="none" w:sz="0" w:space="0" w:color="auto"/>
              </w:divBdr>
              <w:divsChild>
                <w:div w:id="21485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3426753">
      <w:bodyDiv w:val="1"/>
      <w:marLeft w:val="0"/>
      <w:marRight w:val="0"/>
      <w:marTop w:val="0"/>
      <w:marBottom w:val="0"/>
      <w:divBdr>
        <w:top w:val="none" w:sz="0" w:space="0" w:color="auto"/>
        <w:left w:val="none" w:sz="0" w:space="0" w:color="auto"/>
        <w:bottom w:val="none" w:sz="0" w:space="0" w:color="auto"/>
        <w:right w:val="none" w:sz="0" w:space="0" w:color="auto"/>
      </w:divBdr>
    </w:div>
    <w:div w:id="1438329994">
      <w:bodyDiv w:val="1"/>
      <w:marLeft w:val="0"/>
      <w:marRight w:val="0"/>
      <w:marTop w:val="0"/>
      <w:marBottom w:val="0"/>
      <w:divBdr>
        <w:top w:val="none" w:sz="0" w:space="0" w:color="auto"/>
        <w:left w:val="none" w:sz="0" w:space="0" w:color="auto"/>
        <w:bottom w:val="none" w:sz="0" w:space="0" w:color="auto"/>
        <w:right w:val="none" w:sz="0" w:space="0" w:color="auto"/>
      </w:divBdr>
    </w:div>
    <w:div w:id="1469972724">
      <w:bodyDiv w:val="1"/>
      <w:marLeft w:val="0"/>
      <w:marRight w:val="0"/>
      <w:marTop w:val="0"/>
      <w:marBottom w:val="0"/>
      <w:divBdr>
        <w:top w:val="none" w:sz="0" w:space="0" w:color="auto"/>
        <w:left w:val="none" w:sz="0" w:space="0" w:color="auto"/>
        <w:bottom w:val="none" w:sz="0" w:space="0" w:color="auto"/>
        <w:right w:val="none" w:sz="0" w:space="0" w:color="auto"/>
      </w:divBdr>
    </w:div>
    <w:div w:id="1509562149">
      <w:bodyDiv w:val="1"/>
      <w:marLeft w:val="0"/>
      <w:marRight w:val="0"/>
      <w:marTop w:val="0"/>
      <w:marBottom w:val="0"/>
      <w:divBdr>
        <w:top w:val="none" w:sz="0" w:space="0" w:color="auto"/>
        <w:left w:val="none" w:sz="0" w:space="0" w:color="auto"/>
        <w:bottom w:val="none" w:sz="0" w:space="0" w:color="auto"/>
        <w:right w:val="none" w:sz="0" w:space="0" w:color="auto"/>
      </w:divBdr>
    </w:div>
    <w:div w:id="1530217469">
      <w:bodyDiv w:val="1"/>
      <w:marLeft w:val="0"/>
      <w:marRight w:val="0"/>
      <w:marTop w:val="0"/>
      <w:marBottom w:val="0"/>
      <w:divBdr>
        <w:top w:val="none" w:sz="0" w:space="0" w:color="auto"/>
        <w:left w:val="none" w:sz="0" w:space="0" w:color="auto"/>
        <w:bottom w:val="none" w:sz="0" w:space="0" w:color="auto"/>
        <w:right w:val="none" w:sz="0" w:space="0" w:color="auto"/>
      </w:divBdr>
    </w:div>
    <w:div w:id="1545367181">
      <w:bodyDiv w:val="1"/>
      <w:marLeft w:val="0"/>
      <w:marRight w:val="0"/>
      <w:marTop w:val="0"/>
      <w:marBottom w:val="0"/>
      <w:divBdr>
        <w:top w:val="none" w:sz="0" w:space="0" w:color="auto"/>
        <w:left w:val="none" w:sz="0" w:space="0" w:color="auto"/>
        <w:bottom w:val="none" w:sz="0" w:space="0" w:color="auto"/>
        <w:right w:val="none" w:sz="0" w:space="0" w:color="auto"/>
      </w:divBdr>
    </w:div>
    <w:div w:id="1546141369">
      <w:bodyDiv w:val="1"/>
      <w:marLeft w:val="0"/>
      <w:marRight w:val="0"/>
      <w:marTop w:val="0"/>
      <w:marBottom w:val="0"/>
      <w:divBdr>
        <w:top w:val="none" w:sz="0" w:space="0" w:color="auto"/>
        <w:left w:val="none" w:sz="0" w:space="0" w:color="auto"/>
        <w:bottom w:val="none" w:sz="0" w:space="0" w:color="auto"/>
        <w:right w:val="none" w:sz="0" w:space="0" w:color="auto"/>
      </w:divBdr>
    </w:div>
    <w:div w:id="1555004455">
      <w:bodyDiv w:val="1"/>
      <w:marLeft w:val="0"/>
      <w:marRight w:val="0"/>
      <w:marTop w:val="0"/>
      <w:marBottom w:val="0"/>
      <w:divBdr>
        <w:top w:val="none" w:sz="0" w:space="0" w:color="auto"/>
        <w:left w:val="none" w:sz="0" w:space="0" w:color="auto"/>
        <w:bottom w:val="none" w:sz="0" w:space="0" w:color="auto"/>
        <w:right w:val="none" w:sz="0" w:space="0" w:color="auto"/>
      </w:divBdr>
    </w:div>
    <w:div w:id="1558783336">
      <w:bodyDiv w:val="1"/>
      <w:marLeft w:val="0"/>
      <w:marRight w:val="0"/>
      <w:marTop w:val="0"/>
      <w:marBottom w:val="0"/>
      <w:divBdr>
        <w:top w:val="none" w:sz="0" w:space="0" w:color="auto"/>
        <w:left w:val="none" w:sz="0" w:space="0" w:color="auto"/>
        <w:bottom w:val="none" w:sz="0" w:space="0" w:color="auto"/>
        <w:right w:val="none" w:sz="0" w:space="0" w:color="auto"/>
      </w:divBdr>
    </w:div>
    <w:div w:id="1574313172">
      <w:bodyDiv w:val="1"/>
      <w:marLeft w:val="0"/>
      <w:marRight w:val="0"/>
      <w:marTop w:val="0"/>
      <w:marBottom w:val="0"/>
      <w:divBdr>
        <w:top w:val="none" w:sz="0" w:space="0" w:color="auto"/>
        <w:left w:val="none" w:sz="0" w:space="0" w:color="auto"/>
        <w:bottom w:val="none" w:sz="0" w:space="0" w:color="auto"/>
        <w:right w:val="none" w:sz="0" w:space="0" w:color="auto"/>
      </w:divBdr>
    </w:div>
    <w:div w:id="1656640868">
      <w:bodyDiv w:val="1"/>
      <w:marLeft w:val="0"/>
      <w:marRight w:val="0"/>
      <w:marTop w:val="0"/>
      <w:marBottom w:val="0"/>
      <w:divBdr>
        <w:top w:val="none" w:sz="0" w:space="0" w:color="auto"/>
        <w:left w:val="none" w:sz="0" w:space="0" w:color="auto"/>
        <w:bottom w:val="none" w:sz="0" w:space="0" w:color="auto"/>
        <w:right w:val="none" w:sz="0" w:space="0" w:color="auto"/>
      </w:divBdr>
    </w:div>
    <w:div w:id="1668094176">
      <w:bodyDiv w:val="1"/>
      <w:marLeft w:val="0"/>
      <w:marRight w:val="0"/>
      <w:marTop w:val="0"/>
      <w:marBottom w:val="0"/>
      <w:divBdr>
        <w:top w:val="none" w:sz="0" w:space="0" w:color="auto"/>
        <w:left w:val="none" w:sz="0" w:space="0" w:color="auto"/>
        <w:bottom w:val="none" w:sz="0" w:space="0" w:color="auto"/>
        <w:right w:val="none" w:sz="0" w:space="0" w:color="auto"/>
      </w:divBdr>
    </w:div>
    <w:div w:id="1694499466">
      <w:bodyDiv w:val="1"/>
      <w:marLeft w:val="0"/>
      <w:marRight w:val="0"/>
      <w:marTop w:val="0"/>
      <w:marBottom w:val="0"/>
      <w:divBdr>
        <w:top w:val="none" w:sz="0" w:space="0" w:color="auto"/>
        <w:left w:val="none" w:sz="0" w:space="0" w:color="auto"/>
        <w:bottom w:val="none" w:sz="0" w:space="0" w:color="auto"/>
        <w:right w:val="none" w:sz="0" w:space="0" w:color="auto"/>
      </w:divBdr>
    </w:div>
    <w:div w:id="1745107885">
      <w:bodyDiv w:val="1"/>
      <w:marLeft w:val="0"/>
      <w:marRight w:val="0"/>
      <w:marTop w:val="0"/>
      <w:marBottom w:val="0"/>
      <w:divBdr>
        <w:top w:val="none" w:sz="0" w:space="0" w:color="auto"/>
        <w:left w:val="none" w:sz="0" w:space="0" w:color="auto"/>
        <w:bottom w:val="none" w:sz="0" w:space="0" w:color="auto"/>
        <w:right w:val="none" w:sz="0" w:space="0" w:color="auto"/>
      </w:divBdr>
    </w:div>
    <w:div w:id="1754813541">
      <w:bodyDiv w:val="1"/>
      <w:marLeft w:val="0"/>
      <w:marRight w:val="0"/>
      <w:marTop w:val="0"/>
      <w:marBottom w:val="0"/>
      <w:divBdr>
        <w:top w:val="none" w:sz="0" w:space="0" w:color="auto"/>
        <w:left w:val="none" w:sz="0" w:space="0" w:color="auto"/>
        <w:bottom w:val="none" w:sz="0" w:space="0" w:color="auto"/>
        <w:right w:val="none" w:sz="0" w:space="0" w:color="auto"/>
      </w:divBdr>
    </w:div>
    <w:div w:id="1788350731">
      <w:bodyDiv w:val="1"/>
      <w:marLeft w:val="0"/>
      <w:marRight w:val="0"/>
      <w:marTop w:val="0"/>
      <w:marBottom w:val="0"/>
      <w:divBdr>
        <w:top w:val="none" w:sz="0" w:space="0" w:color="auto"/>
        <w:left w:val="none" w:sz="0" w:space="0" w:color="auto"/>
        <w:bottom w:val="none" w:sz="0" w:space="0" w:color="auto"/>
        <w:right w:val="none" w:sz="0" w:space="0" w:color="auto"/>
      </w:divBdr>
    </w:div>
    <w:div w:id="1804497293">
      <w:bodyDiv w:val="1"/>
      <w:marLeft w:val="0"/>
      <w:marRight w:val="0"/>
      <w:marTop w:val="0"/>
      <w:marBottom w:val="0"/>
      <w:divBdr>
        <w:top w:val="none" w:sz="0" w:space="0" w:color="auto"/>
        <w:left w:val="none" w:sz="0" w:space="0" w:color="auto"/>
        <w:bottom w:val="none" w:sz="0" w:space="0" w:color="auto"/>
        <w:right w:val="none" w:sz="0" w:space="0" w:color="auto"/>
      </w:divBdr>
    </w:div>
    <w:div w:id="1815483485">
      <w:bodyDiv w:val="1"/>
      <w:marLeft w:val="0"/>
      <w:marRight w:val="0"/>
      <w:marTop w:val="0"/>
      <w:marBottom w:val="0"/>
      <w:divBdr>
        <w:top w:val="none" w:sz="0" w:space="0" w:color="auto"/>
        <w:left w:val="none" w:sz="0" w:space="0" w:color="auto"/>
        <w:bottom w:val="none" w:sz="0" w:space="0" w:color="auto"/>
        <w:right w:val="none" w:sz="0" w:space="0" w:color="auto"/>
      </w:divBdr>
    </w:div>
    <w:div w:id="1874808100">
      <w:bodyDiv w:val="1"/>
      <w:marLeft w:val="0"/>
      <w:marRight w:val="0"/>
      <w:marTop w:val="0"/>
      <w:marBottom w:val="0"/>
      <w:divBdr>
        <w:top w:val="none" w:sz="0" w:space="0" w:color="auto"/>
        <w:left w:val="none" w:sz="0" w:space="0" w:color="auto"/>
        <w:bottom w:val="none" w:sz="0" w:space="0" w:color="auto"/>
        <w:right w:val="none" w:sz="0" w:space="0" w:color="auto"/>
      </w:divBdr>
    </w:div>
    <w:div w:id="1980915583">
      <w:bodyDiv w:val="1"/>
      <w:marLeft w:val="0"/>
      <w:marRight w:val="0"/>
      <w:marTop w:val="0"/>
      <w:marBottom w:val="0"/>
      <w:divBdr>
        <w:top w:val="none" w:sz="0" w:space="0" w:color="auto"/>
        <w:left w:val="none" w:sz="0" w:space="0" w:color="auto"/>
        <w:bottom w:val="none" w:sz="0" w:space="0" w:color="auto"/>
        <w:right w:val="none" w:sz="0" w:space="0" w:color="auto"/>
      </w:divBdr>
    </w:div>
    <w:div w:id="2000618975">
      <w:bodyDiv w:val="1"/>
      <w:marLeft w:val="0"/>
      <w:marRight w:val="0"/>
      <w:marTop w:val="0"/>
      <w:marBottom w:val="0"/>
      <w:divBdr>
        <w:top w:val="none" w:sz="0" w:space="0" w:color="auto"/>
        <w:left w:val="none" w:sz="0" w:space="0" w:color="auto"/>
        <w:bottom w:val="none" w:sz="0" w:space="0" w:color="auto"/>
        <w:right w:val="none" w:sz="0" w:space="0" w:color="auto"/>
      </w:divBdr>
    </w:div>
    <w:div w:id="2093507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5.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header" Target="header2.xml"/><Relationship Id="rId10" Type="http://schemas.openxmlformats.org/officeDocument/2006/relationships/image" Target="media/image2.png"/><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bswe\OneDrive\CL&amp;DE\CL_Tasks_And_Decisions_in_VR.dotx" TargetMode="External"/></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6C6C6C"/>
      </a:folHlink>
    </a:clrScheme>
    <a:fontScheme name="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employees xmlns="http://schemas.microsoft.com/temp/samples">
  <employee>
    <CustomerName>&lt;?xml version="1.0" standalone="yes"?&gt;
&lt;?mso-application progid="Word.Document"?&gt;
&lt;pkg:package xmlns:pkg="http://schemas.microsoft.com/office/2006/xmlPackage"&gt;&lt;pkg:part pkg:name="/_rels/.rels" pkg:contentType="application/vnd.openxmlformats-package.relationships+xml" pkg:padding="512"&gt;&lt;pkg:xmlData&gt;&lt;Relationships xmlns="http://schemas.openxmlformats.org/package/2006/relationships"&gt;&lt;Relationship Id="rId1" Type="http://schemas.openxmlformats.org/officeDocument/2006/relationships/officeDocument" Target="word/document.xml"/&gt;&lt;/Relationships&gt;&lt;/pkg:xmlData&gt;&lt;/pkg:part&gt;&lt;pkg:part pkg:name="/word/document.xml" pkg:contentType="application/vnd.openxmlformats-officedocument.wordprocessingml.document.main+xml"&gt;&lt;pkg:xmlData&gt;&lt;w:document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wp14"&gt;&lt;w:body&gt;&lt;w:p w:rsidR="00000000" w:rsidRDefault="00D34528"&gt;&lt;w:r&gt;&lt;w:rPr&gt;&lt;w:rFonts w:cstheme="minorHAnsi"/&gt;&lt;/w:rPr&gt;&lt;w:t&gt;Consumer Decision&lt;/w:t&gt;&lt;/w:r&gt;&lt;w:r w:rsidR="00442791"&gt;&lt;w:rPr&gt;&lt;w:rFonts w:cstheme="minorHAnsi"/&gt;&lt;/w:rPr&gt;&lt;w:t&gt;s&lt;/w:t&gt;&lt;/w:r&gt;&lt;w:r&gt;&lt;w:rPr&gt;&lt;w:rFonts w:cstheme="minorHAnsi"/&gt;&lt;/w:rPr&gt;&lt;w:t xml:space="preserve"&gt; &lt;/w:t&gt;&lt;/w:r&gt;&lt;w:r&gt;&lt;w:t&gt;in V&lt;/w:t&gt;&lt;/w:r&gt;&lt;w:r w:rsidR="00442791"&gt;&lt;w:t&gt;irtual Commerce&lt;/w:t&gt;&lt;/w:r&gt;&lt;w:sdt&gt;&lt;w:sdtPr&gt;&lt;w:alias w:val="Enter shortened title:"/&gt;&lt;w:tag w:val="Enter shortened title:"/&gt;&lt;w:id w:val="-642112012"/&gt;&lt;w:showingPlcHdr/&gt;&lt;w15:dataBinding w:prefixMappings="xmlns:ns0='http://schemas.microsoft.com/temp/samples' " w:xpath="/ns0:employees[1]/ns0:employee[1]/ns0:CustomerName[1]" w:storeItemID="{B98E728A-96FF-4995-885C-5AF887AB0C35}"/&gt;&lt;w15:appearance w15:val="hidden"/&gt;&lt;/w:sdtPr&gt;&lt;w:sdtContent&gt;&lt;w:r&gt;&lt;w:t xml:space="preserve"&gt;     &lt;/w:t&gt;&lt;/w:r&gt;&lt;/w:sdtContent&gt;&lt;/w:sdt&gt;&lt;/w:p&gt;&lt;w:sectPr w:rsidR="00000000"&gt;&lt;w:pgSz w:w="12240" w:h="15840"/&gt;&lt;w:pgMar w:top="1440" w:right="1440" w:bottom="1440" w:left="1440" w:header="720" w:footer="720" w:gutter="0"/&gt;&lt;w:cols w:space="720"/&gt;&lt;/w:sectPr&gt;&lt;/w:body&gt;&lt;/w:document&gt;&lt;/pkg:xmlData&gt;&lt;/pkg:part&gt;&lt;pkg:part pkg:name="/word/_rels/document.xml.rels" pkg:contentType="application/vnd.openxmlformats-package.relationships+xml" pkg:padding="256"&gt;&lt;pkg:xmlData&gt;&lt;Relationships xmlns="http://schemas.openxmlformats.org/package/2006/relationships"&gt;&lt;Relationship Id="rId1" Type="http://schemas.openxmlformats.org/officeDocument/2006/relationships/styles" Target="styles.xml"/&gt;&lt;/Relationships&gt;&lt;/pkg:xmlData&gt;&lt;/pkg:part&gt;&lt;pkg:part pkg:name="/word/styles.xml" pkg:contentType="application/vnd.openxmlformats-officedocument.wordprocessingml.styles+xml"&gt;&lt;pkg:xmlData&gt;&lt;w:styles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w16sdtdh"&gt;&lt;w:docDefaults&gt;&lt;w:rPrDefault&gt;&lt;w:rPr&gt;&lt;w:rFonts w:asciiTheme="minorHAnsi" w:eastAsiaTheme="minorEastAsia" w:hAnsiTheme="minorHAnsi" w:cstheme="minorBidi"/&gt;&lt;w:color w:val="000000" w:themeColor="text1"/&gt;&lt;w:sz w:val="24"/&gt;&lt;w:szCs w:val="24"/&gt;&lt;w:lang w:val="en-US" w:eastAsia="ja-JP" w:bidi="ar-SA"/&gt;&lt;/w:rPr&gt;&lt;/w:rPrDefault&gt;&lt;w:pPrDefault&gt;&lt;w:pPr&gt;&lt;w:spacing w:line="480" w:lineRule="auto"/&gt;&lt;w:ind w:firstLine="720"/&gt;&lt;/w:pPr&gt;&lt;/w:pPrDefault&gt;&lt;/w:docDefaults&gt;&lt;w:style w:type="paragraph" w:default="1" w:styleId="Standard"&gt;&lt;w:name w:val="Normal"/&gt;&lt;w:qFormat/&gt;&lt;/w:style&gt;&lt;w:style w:type="character" w:default="1" w:styleId="Absatz-Standardschriftart"&gt;&lt;w:name w:val="Default Paragraph Font"/&gt;&lt;w:uiPriority w:val="1"/&gt;&lt;w:semiHidden/&gt;&lt;w:unhideWhenUsed/&gt;&lt;/w:style&gt;&lt;w:style w:type="table" w:default="1" w:styleId="NormaleTabelle"&gt;&lt;w:name w:val="Normal Table"/&gt;&lt;w:uiPriority w:val="99"/&gt;&lt;w:semiHidden/&gt;&lt;w:unhideWhenUsed/&gt;&lt;w:tblPr&gt;&lt;w:tblInd w:w="0" w:type="dxa"/&gt;&lt;w:tblCellMar&gt;&lt;w:top w:w="0" w:type="dxa"/&gt;&lt;w:left w:w="108" w:type="dxa"/&gt;&lt;w:bottom w:w="0" w:type="dxa"/&gt;&lt;w:right w:w="108" w:type="dxa"/&gt;&lt;/w:tblCellMar&gt;&lt;/w:tblPr&gt;&lt;/w:style&gt;&lt;w:style w:type="numbering" w:default="1" w:styleId="KeineListe"&gt;&lt;w:name w:val="No List"/&gt;&lt;w:uiPriority w:val="99"/&gt;&lt;w:semiHidden/&gt;&lt;w:unhideWhenUsed/&gt;&lt;/w:style&gt;&lt;/w:styles&gt;&lt;/pkg:xmlData&gt;&lt;/pkg:part&gt;&lt;/pkg:package&gt;
</CustomerName>
    <CompanyName/>
    <SenderAddress/>
    <Address/>
  </employee>
</employees>
</file>

<file path=customXml/itemProps1.xml><?xml version="1.0" encoding="utf-8"?>
<ds:datastoreItem xmlns:ds="http://schemas.openxmlformats.org/officeDocument/2006/customXml" ds:itemID="{3E0703AD-AB08-446E-844D-B6C7974A59D0}">
  <ds:schemaRefs>
    <ds:schemaRef ds:uri="http://schemas.openxmlformats.org/officeDocument/2006/bibliography"/>
  </ds:schemaRefs>
</ds:datastoreItem>
</file>

<file path=customXml/itemProps2.xml><?xml version="1.0" encoding="utf-8"?>
<ds:datastoreItem xmlns:ds="http://schemas.openxmlformats.org/officeDocument/2006/customXml" ds:itemID="{B98E728A-96FF-4995-885C-5AF887AB0C35}">
  <ds:schemaRefs>
    <ds:schemaRef ds:uri="http://schemas.microsoft.com/temp/samples"/>
  </ds:schemaRefs>
</ds:datastoreItem>
</file>

<file path=docProps/app.xml><?xml version="1.0" encoding="utf-8"?>
<Properties xmlns="http://schemas.openxmlformats.org/officeDocument/2006/extended-properties" xmlns:vt="http://schemas.openxmlformats.org/officeDocument/2006/docPropsVTypes">
  <Template>CL_Tasks_And_Decisions_in_VR.dotx</Template>
  <TotalTime>0</TotalTime>
  <Pages>8</Pages>
  <Words>800</Words>
  <Characters>5046</Characters>
  <Application>Microsoft Office Word</Application>
  <DocSecurity>0</DocSecurity>
  <Lines>42</Lines>
  <Paragraphs>11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Tobias Weeee</dc:creator>
  <cp:keywords/>
  <dc:description/>
  <cp:lastModifiedBy>Tobias Weeee</cp:lastModifiedBy>
  <cp:revision>7072</cp:revision>
  <cp:lastPrinted>2023-12-14T11:39:00Z</cp:lastPrinted>
  <dcterms:created xsi:type="dcterms:W3CDTF">2023-02-07T13:47:00Z</dcterms:created>
  <dcterms:modified xsi:type="dcterms:W3CDTF">2024-02-15T17:48:00Z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itaviDocumentProperty_7">
    <vt:lpwstr>CL_Tasks_And_Decisions_in_VR</vt:lpwstr>
  </property>
  <property fmtid="{D5CDD505-2E9C-101B-9397-08002B2CF9AE}" pid="3" name="CitaviDocumentProperty_11">
    <vt:lpwstr>Überschrift 1</vt:lpwstr>
  </property>
  <property fmtid="{D5CDD505-2E9C-101B-9397-08002B2CF9AE}" pid="4" name="CitaviDocumentProperty_12">
    <vt:lpwstr>Standard</vt:lpwstr>
  </property>
  <property fmtid="{D5CDD505-2E9C-101B-9397-08002B2CF9AE}" pid="5" name="CitaviDocumentProperty_16">
    <vt:lpwstr>Untertitel</vt:lpwstr>
  </property>
  <property fmtid="{D5CDD505-2E9C-101B-9397-08002B2CF9AE}" pid="6" name="CitaviDocumentProperty_13">
    <vt:lpwstr>Standard</vt:lpwstr>
  </property>
  <property fmtid="{D5CDD505-2E9C-101B-9397-08002B2CF9AE}" pid="7" name="CitaviDocumentProperty_15">
    <vt:lpwstr>Standard</vt:lpwstr>
  </property>
  <property fmtid="{D5CDD505-2E9C-101B-9397-08002B2CF9AE}" pid="8" name="CitaviDocumentProperty_17">
    <vt:lpwstr>Standard</vt:lpwstr>
  </property>
  <property fmtid="{D5CDD505-2E9C-101B-9397-08002B2CF9AE}" pid="9" name="CitaviDocumentProperty_9">
    <vt:lpwstr>False</vt:lpwstr>
  </property>
  <property fmtid="{D5CDD505-2E9C-101B-9397-08002B2CF9AE}" pid="10" name="CitaviDocumentProperty_0">
    <vt:lpwstr>a497688b-32bf-4a30-a6ed-cca847fabde3</vt:lpwstr>
  </property>
  <property fmtid="{D5CDD505-2E9C-101B-9397-08002B2CF9AE}" pid="11" name="CitaviDocumentProperty_25">
    <vt:lpwstr>True</vt:lpwstr>
  </property>
  <property fmtid="{D5CDD505-2E9C-101B-9397-08002B2CF9AE}" pid="12" name="CitaviDocumentProperty_8">
    <vt:lpwstr>CloudProjectKey=f8v606ebi6h1asmkyjokew8vrgnh4dmd9brl7zkvnol3m66v; ProjectName=CL_Tasks_And_Decisions_in_VR</vt:lpwstr>
  </property>
  <property fmtid="{D5CDD505-2E9C-101B-9397-08002B2CF9AE}" pid="13" name="CitaviDocumentProperty_6">
    <vt:lpwstr>True</vt:lpwstr>
  </property>
  <property fmtid="{D5CDD505-2E9C-101B-9397-08002B2CF9AE}" pid="14" name="CitaviDocumentProperty_1">
    <vt:lpwstr>6.14.4.0</vt:lpwstr>
  </property>
</Properties>
</file>