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9A7AD" w14:textId="77777777" w:rsidR="0014702B" w:rsidRPr="0014702B" w:rsidRDefault="0014702B" w:rsidP="0014702B">
      <w:pPr>
        <w:spacing w:line="480" w:lineRule="auto"/>
        <w:rPr>
          <w:rFonts w:eastAsia="Times New Roman" w:cstheme="minorHAnsi"/>
          <w:b/>
          <w:bCs/>
          <w:lang w:val="en-US" w:eastAsia="de-DE"/>
        </w:rPr>
      </w:pPr>
      <w:r w:rsidRPr="00363FA8">
        <w:rPr>
          <w:rFonts w:eastAsia="Times New Roman" w:cstheme="minorHAnsi"/>
          <w:b/>
          <w:bCs/>
          <w:lang w:val="en-US" w:eastAsia="de-DE"/>
        </w:rPr>
        <w:t xml:space="preserve">Supplemental </w:t>
      </w:r>
      <w:r w:rsidRPr="00363FA8">
        <w:rPr>
          <w:rFonts w:eastAsia="Times New Roman" w:cstheme="minorHAnsi"/>
          <w:b/>
          <w:bCs/>
          <w:lang w:eastAsia="de-DE"/>
        </w:rPr>
        <w:t>Figure 1</w:t>
      </w:r>
    </w:p>
    <w:p w14:paraId="60427774" w14:textId="77777777" w:rsidR="0014702B" w:rsidRPr="00363FA8" w:rsidRDefault="0014702B" w:rsidP="0014702B">
      <w:pPr>
        <w:spacing w:line="480" w:lineRule="auto"/>
        <w:rPr>
          <w:rFonts w:eastAsia="Times New Roman" w:cstheme="minorHAnsi"/>
          <w:lang w:val="en-US" w:eastAsia="de-DE"/>
        </w:rPr>
      </w:pPr>
      <w:r w:rsidRPr="00B23238">
        <w:rPr>
          <w:rFonts w:eastAsia="Times New Roman" w:cstheme="minorHAnsi"/>
          <w:lang w:val="en-US" w:eastAsia="de-DE"/>
        </w:rPr>
        <w:t xml:space="preserve">Unadjusted </w:t>
      </w:r>
      <w:r>
        <w:rPr>
          <w:rFonts w:eastAsia="Times New Roman" w:cstheme="minorHAnsi"/>
          <w:lang w:val="en-US" w:eastAsia="de-DE"/>
        </w:rPr>
        <w:t>c</w:t>
      </w:r>
      <w:r w:rsidRPr="00F66CAA">
        <w:rPr>
          <w:rFonts w:eastAsia="Times New Roman" w:cstheme="minorHAnsi"/>
          <w:lang w:eastAsia="de-DE"/>
        </w:rPr>
        <w:t>orrelation plot</w:t>
      </w:r>
      <w:r>
        <w:rPr>
          <w:rFonts w:eastAsia="Times New Roman" w:cstheme="minorHAnsi"/>
          <w:lang w:eastAsia="de-DE"/>
        </w:rPr>
        <w:t xml:space="preserve"> of the constructs of interest at baseline (t0) and discharge (t1)</w:t>
      </w:r>
    </w:p>
    <w:p w14:paraId="50A1736A" w14:textId="7C15E6F8" w:rsidR="00D45AA0" w:rsidRDefault="0014702B">
      <w:r w:rsidRPr="00BE1338">
        <w:rPr>
          <w:rFonts w:ascii="Times New Roman" w:eastAsia="Times New Roman" w:hAnsi="Times New Roman" w:cs="Times New Roman"/>
          <w:noProof/>
          <w:lang w:val="de-DE" w:eastAsia="de-DE"/>
        </w:rPr>
        <w:drawing>
          <wp:inline distT="0" distB="0" distL="0" distR="0" wp14:anchorId="6F4AAFD4" wp14:editId="5C225218">
            <wp:extent cx="7468235" cy="4845683"/>
            <wp:effectExtent l="0" t="0" r="0" b="6350"/>
            <wp:docPr id="528249208" name="Grafik 1" descr="Ein Bild, das Kreis, Reihe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04569" name="Grafik 1" descr="Ein Bild, das Kreis, Reihe, Diagramm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6695" cy="487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AA0" w:rsidSect="001470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2B"/>
    <w:rsid w:val="00004B22"/>
    <w:rsid w:val="00012F6B"/>
    <w:rsid w:val="0004134B"/>
    <w:rsid w:val="00046BED"/>
    <w:rsid w:val="00077D25"/>
    <w:rsid w:val="00091241"/>
    <w:rsid w:val="000A34C5"/>
    <w:rsid w:val="00133A29"/>
    <w:rsid w:val="00141811"/>
    <w:rsid w:val="00143A55"/>
    <w:rsid w:val="0014702B"/>
    <w:rsid w:val="001500BC"/>
    <w:rsid w:val="00182A3C"/>
    <w:rsid w:val="00184018"/>
    <w:rsid w:val="00187EB1"/>
    <w:rsid w:val="001B633A"/>
    <w:rsid w:val="001E4ED0"/>
    <w:rsid w:val="001E54CB"/>
    <w:rsid w:val="001F16EC"/>
    <w:rsid w:val="00213F6F"/>
    <w:rsid w:val="00240A9B"/>
    <w:rsid w:val="002C5B4A"/>
    <w:rsid w:val="002E068F"/>
    <w:rsid w:val="002E1329"/>
    <w:rsid w:val="00335F00"/>
    <w:rsid w:val="00353B55"/>
    <w:rsid w:val="0037374D"/>
    <w:rsid w:val="0038007C"/>
    <w:rsid w:val="003969EC"/>
    <w:rsid w:val="003A0A63"/>
    <w:rsid w:val="003A2FF4"/>
    <w:rsid w:val="003C5005"/>
    <w:rsid w:val="003E6CB9"/>
    <w:rsid w:val="003E74D6"/>
    <w:rsid w:val="003F304C"/>
    <w:rsid w:val="00400D93"/>
    <w:rsid w:val="00446FA3"/>
    <w:rsid w:val="00471666"/>
    <w:rsid w:val="004C7B76"/>
    <w:rsid w:val="004D0B04"/>
    <w:rsid w:val="004E530A"/>
    <w:rsid w:val="00534722"/>
    <w:rsid w:val="005630C9"/>
    <w:rsid w:val="005859F2"/>
    <w:rsid w:val="00594E63"/>
    <w:rsid w:val="005A7DCA"/>
    <w:rsid w:val="005B4F4A"/>
    <w:rsid w:val="00614324"/>
    <w:rsid w:val="00635339"/>
    <w:rsid w:val="006B4C54"/>
    <w:rsid w:val="00702DDA"/>
    <w:rsid w:val="00753853"/>
    <w:rsid w:val="00756BBE"/>
    <w:rsid w:val="007578B1"/>
    <w:rsid w:val="00777315"/>
    <w:rsid w:val="00782537"/>
    <w:rsid w:val="00784529"/>
    <w:rsid w:val="007E64EF"/>
    <w:rsid w:val="0080344B"/>
    <w:rsid w:val="00804D60"/>
    <w:rsid w:val="008062A8"/>
    <w:rsid w:val="008343A1"/>
    <w:rsid w:val="0088224D"/>
    <w:rsid w:val="008B25FD"/>
    <w:rsid w:val="008D55B0"/>
    <w:rsid w:val="008F7915"/>
    <w:rsid w:val="00934C5F"/>
    <w:rsid w:val="009540E3"/>
    <w:rsid w:val="00990172"/>
    <w:rsid w:val="0099222D"/>
    <w:rsid w:val="00992C1F"/>
    <w:rsid w:val="0099487D"/>
    <w:rsid w:val="009A3D8F"/>
    <w:rsid w:val="009C2696"/>
    <w:rsid w:val="009E6E49"/>
    <w:rsid w:val="009F228B"/>
    <w:rsid w:val="00A24A42"/>
    <w:rsid w:val="00A254EB"/>
    <w:rsid w:val="00A371CE"/>
    <w:rsid w:val="00A523EF"/>
    <w:rsid w:val="00A55917"/>
    <w:rsid w:val="00A85F67"/>
    <w:rsid w:val="00AB09C9"/>
    <w:rsid w:val="00AB76E4"/>
    <w:rsid w:val="00AC05EB"/>
    <w:rsid w:val="00AE1755"/>
    <w:rsid w:val="00B1636C"/>
    <w:rsid w:val="00B25274"/>
    <w:rsid w:val="00B3688F"/>
    <w:rsid w:val="00B82A7A"/>
    <w:rsid w:val="00BA2047"/>
    <w:rsid w:val="00BB6982"/>
    <w:rsid w:val="00BF6333"/>
    <w:rsid w:val="00C12C2C"/>
    <w:rsid w:val="00C20F00"/>
    <w:rsid w:val="00C44FDA"/>
    <w:rsid w:val="00C51CE9"/>
    <w:rsid w:val="00C60287"/>
    <w:rsid w:val="00C71AD4"/>
    <w:rsid w:val="00C721B2"/>
    <w:rsid w:val="00C95F37"/>
    <w:rsid w:val="00CA4A83"/>
    <w:rsid w:val="00CB7965"/>
    <w:rsid w:val="00CC1285"/>
    <w:rsid w:val="00CE4F65"/>
    <w:rsid w:val="00CE5A31"/>
    <w:rsid w:val="00CF1EE3"/>
    <w:rsid w:val="00CF2B68"/>
    <w:rsid w:val="00D07D4A"/>
    <w:rsid w:val="00D127A2"/>
    <w:rsid w:val="00D13976"/>
    <w:rsid w:val="00D21AFA"/>
    <w:rsid w:val="00D22A52"/>
    <w:rsid w:val="00D25291"/>
    <w:rsid w:val="00D34E5F"/>
    <w:rsid w:val="00D45AA0"/>
    <w:rsid w:val="00D66300"/>
    <w:rsid w:val="00D70B4B"/>
    <w:rsid w:val="00D750C0"/>
    <w:rsid w:val="00D93183"/>
    <w:rsid w:val="00DA05F0"/>
    <w:rsid w:val="00DB0741"/>
    <w:rsid w:val="00DD7D30"/>
    <w:rsid w:val="00DF548F"/>
    <w:rsid w:val="00E1469E"/>
    <w:rsid w:val="00E53132"/>
    <w:rsid w:val="00E53807"/>
    <w:rsid w:val="00E574A7"/>
    <w:rsid w:val="00ED2624"/>
    <w:rsid w:val="00EE521F"/>
    <w:rsid w:val="00F05E99"/>
    <w:rsid w:val="00F50309"/>
    <w:rsid w:val="00F803FE"/>
    <w:rsid w:val="00FB428C"/>
    <w:rsid w:val="00FE75C2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B7249B9"/>
  <w15:chartTrackingRefBased/>
  <w15:docId w15:val="{F42D6C18-93B4-6D4C-8A8D-8A193C3F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702B"/>
    <w:pPr>
      <w:spacing w:after="0" w:line="240" w:lineRule="auto"/>
    </w:pPr>
    <w:rPr>
      <w:kern w:val="0"/>
      <w:lang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585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104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Mareike Ernst</dc:creator>
  <cp:keywords/>
  <dc:description/>
  <cp:lastModifiedBy>Mareike Ernst</cp:lastModifiedBy>
  <cp:revision>1</cp:revision>
  <dcterms:created xsi:type="dcterms:W3CDTF">2024-11-09T09:21:00Z</dcterms:created>
  <dcterms:modified xsi:type="dcterms:W3CDTF">2024-11-09T09:22:00Z</dcterms:modified>
</cp:coreProperties>
</file>