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3808A" w14:textId="4DB3D73B" w:rsidR="00E010AA" w:rsidRDefault="004D3540" w:rsidP="004D354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D3540">
        <w:rPr>
          <w:rFonts w:ascii="Times New Roman" w:hAnsi="Times New Roman" w:cs="Times New Roman"/>
          <w:b/>
          <w:bCs/>
        </w:rPr>
        <w:t xml:space="preserve">Search </w:t>
      </w:r>
      <w:r>
        <w:rPr>
          <w:rFonts w:ascii="Times New Roman" w:hAnsi="Times New Roman" w:cs="Times New Roman"/>
          <w:b/>
          <w:bCs/>
        </w:rPr>
        <w:t>S</w:t>
      </w:r>
      <w:r w:rsidRPr="004D3540">
        <w:rPr>
          <w:rFonts w:ascii="Times New Roman" w:hAnsi="Times New Roman" w:cs="Times New Roman"/>
          <w:b/>
          <w:bCs/>
        </w:rPr>
        <w:t>trategy</w:t>
      </w:r>
    </w:p>
    <w:p w14:paraId="6B6FDE27" w14:textId="77777777" w:rsidR="004D3540" w:rsidRPr="004D3540" w:rsidRDefault="004D3540" w:rsidP="004D354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33BDBE5" w14:textId="6C58107C" w:rsidR="00FF1071" w:rsidRPr="004D3540" w:rsidRDefault="00414E53" w:rsidP="008B51F5">
      <w:pPr>
        <w:spacing w:line="276" w:lineRule="auto"/>
        <w:rPr>
          <w:rFonts w:ascii="Times New Roman" w:hAnsi="Times New Roman" w:cs="Times New Roman"/>
          <w:b/>
          <w:bCs/>
        </w:rPr>
      </w:pPr>
      <w:r w:rsidRPr="004D3540">
        <w:rPr>
          <w:rFonts w:ascii="Times New Roman" w:hAnsi="Times New Roman" w:cs="Times New Roman"/>
          <w:b/>
          <w:bCs/>
        </w:rPr>
        <w:t>PsycINFO and PubMed</w:t>
      </w:r>
      <w:r w:rsidR="00FF1071" w:rsidRPr="004D3540">
        <w:rPr>
          <w:rFonts w:ascii="Times New Roman" w:hAnsi="Times New Roman" w:cs="Times New Roman"/>
          <w:b/>
          <w:bCs/>
        </w:rPr>
        <w:t>:</w:t>
      </w:r>
    </w:p>
    <w:p w14:paraId="729CA317" w14:textId="77777777" w:rsidR="00414E53" w:rsidRPr="004D3540" w:rsidRDefault="00414E53" w:rsidP="004D3540">
      <w:pPr>
        <w:pStyle w:val="ListParagraph"/>
        <w:numPr>
          <w:ilvl w:val="0"/>
          <w:numId w:val="15"/>
        </w:numPr>
        <w:spacing w:line="276" w:lineRule="auto"/>
        <w:ind w:firstLineChars="0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>"</w:t>
      </w:r>
      <w:proofErr w:type="gramStart"/>
      <w:r w:rsidRPr="004D3540">
        <w:rPr>
          <w:rFonts w:ascii="Times New Roman" w:hAnsi="Times New Roman" w:cs="Times New Roman"/>
        </w:rPr>
        <w:t>social</w:t>
      </w:r>
      <w:proofErr w:type="gramEnd"/>
      <w:r w:rsidRPr="004D3540">
        <w:rPr>
          <w:rFonts w:ascii="Times New Roman" w:hAnsi="Times New Roman" w:cs="Times New Roman"/>
        </w:rPr>
        <w:t xml:space="preserve"> anxiety" or "social </w:t>
      </w:r>
      <w:proofErr w:type="spellStart"/>
      <w:r w:rsidRPr="004D3540">
        <w:rPr>
          <w:rFonts w:ascii="Times New Roman" w:hAnsi="Times New Roman" w:cs="Times New Roman"/>
        </w:rPr>
        <w:t>phobi</w:t>
      </w:r>
      <w:proofErr w:type="spellEnd"/>
      <w:r w:rsidRPr="004D3540">
        <w:rPr>
          <w:rFonts w:ascii="Times New Roman" w:hAnsi="Times New Roman" w:cs="Times New Roman"/>
        </w:rPr>
        <w:t>*" or "social disorder" or "social withdrawal" or "social avoidance" or "social-evaluative fear*" or "social impairment" or "socially anxious" or "performance anxiety" or "interaction anxiety" or "speech anxiety" or "public speaking anxiety"</w:t>
      </w:r>
    </w:p>
    <w:p w14:paraId="50146ED7" w14:textId="7B45544E" w:rsidR="00414E53" w:rsidRPr="004D3540" w:rsidRDefault="00414E53" w:rsidP="004D3540">
      <w:pPr>
        <w:pStyle w:val="ListParagraph"/>
        <w:numPr>
          <w:ilvl w:val="0"/>
          <w:numId w:val="15"/>
        </w:numPr>
        <w:spacing w:line="276" w:lineRule="auto"/>
        <w:ind w:firstLineChars="0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 xml:space="preserve">Asian* or "east Asian*" or Chinese or Japanese or Korean or race or racial or ethnic* or </w:t>
      </w:r>
      <w:proofErr w:type="spellStart"/>
      <w:r w:rsidRPr="004D3540">
        <w:rPr>
          <w:rFonts w:ascii="Times New Roman" w:hAnsi="Times New Roman" w:cs="Times New Roman"/>
        </w:rPr>
        <w:t>cultur</w:t>
      </w:r>
      <w:proofErr w:type="spellEnd"/>
      <w:r w:rsidRPr="004D3540">
        <w:rPr>
          <w:rFonts w:ascii="Times New Roman" w:hAnsi="Times New Roman" w:cs="Times New Roman"/>
        </w:rPr>
        <w:t xml:space="preserve">* </w:t>
      </w:r>
    </w:p>
    <w:p w14:paraId="2DE5F82C" w14:textId="3AED101D" w:rsidR="00414E53" w:rsidRPr="004D3540" w:rsidRDefault="00414E53" w:rsidP="004D3540">
      <w:pPr>
        <w:pStyle w:val="ListParagraph"/>
        <w:numPr>
          <w:ilvl w:val="0"/>
          <w:numId w:val="15"/>
        </w:numPr>
        <w:spacing w:line="276" w:lineRule="auto"/>
        <w:ind w:firstLineChars="0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>migrant* or immigrant* or emigrant* or "foreign worker*" or "foreign student*" or "international student*" or "overseas student*" or "college student*" or "university student*" or "undergraduate student*"</w:t>
      </w:r>
    </w:p>
    <w:p w14:paraId="345689F7" w14:textId="1C77015D" w:rsidR="00414E53" w:rsidRPr="004D3540" w:rsidRDefault="00414E53" w:rsidP="004D3540">
      <w:pPr>
        <w:pStyle w:val="ListParagraph"/>
        <w:numPr>
          <w:ilvl w:val="0"/>
          <w:numId w:val="15"/>
        </w:numPr>
        <w:spacing w:line="276" w:lineRule="auto"/>
        <w:ind w:firstLineChars="0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>1 AND 2 AND 3</w:t>
      </w:r>
    </w:p>
    <w:p w14:paraId="480EEEF6" w14:textId="77777777" w:rsidR="00414E53" w:rsidRPr="004D3540" w:rsidRDefault="00414E53" w:rsidP="008B51F5">
      <w:pPr>
        <w:spacing w:line="276" w:lineRule="auto"/>
        <w:rPr>
          <w:rFonts w:ascii="Times New Roman" w:hAnsi="Times New Roman" w:cs="Times New Roman"/>
        </w:rPr>
      </w:pPr>
    </w:p>
    <w:p w14:paraId="386E4FF6" w14:textId="0CB7D067" w:rsidR="00F01A87" w:rsidRPr="004D3540" w:rsidRDefault="00302C1C" w:rsidP="00302C1C">
      <w:pPr>
        <w:spacing w:line="276" w:lineRule="auto"/>
        <w:rPr>
          <w:rFonts w:ascii="Times New Roman" w:hAnsi="Times New Roman" w:cs="Times New Roman"/>
          <w:b/>
          <w:bCs/>
        </w:rPr>
      </w:pPr>
      <w:r w:rsidRPr="004D3540">
        <w:rPr>
          <w:rFonts w:ascii="Times New Roman" w:hAnsi="Times New Roman" w:cs="Times New Roman"/>
          <w:b/>
          <w:bCs/>
        </w:rPr>
        <w:t>Scopus</w:t>
      </w:r>
      <w:r w:rsidR="00FF1071" w:rsidRPr="004D3540">
        <w:rPr>
          <w:rFonts w:ascii="Times New Roman" w:hAnsi="Times New Roman" w:cs="Times New Roman"/>
          <w:b/>
          <w:bCs/>
        </w:rPr>
        <w:t>:</w:t>
      </w:r>
    </w:p>
    <w:p w14:paraId="2BAFAC05" w14:textId="6652089B" w:rsidR="00A51D14" w:rsidRPr="004D3540" w:rsidRDefault="005A6B50" w:rsidP="00A51D14">
      <w:pPr>
        <w:spacing w:line="276" w:lineRule="auto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>TITLE-ABS-KEY (</w:t>
      </w:r>
      <w:r w:rsidR="00A51D14" w:rsidRPr="004D3540">
        <w:rPr>
          <w:rFonts w:ascii="Times New Roman" w:hAnsi="Times New Roman" w:cs="Times New Roman"/>
        </w:rPr>
        <w:t xml:space="preserve">("social anxiety" or "social </w:t>
      </w:r>
      <w:proofErr w:type="spellStart"/>
      <w:r w:rsidR="00A51D14" w:rsidRPr="004D3540">
        <w:rPr>
          <w:rFonts w:ascii="Times New Roman" w:hAnsi="Times New Roman" w:cs="Times New Roman"/>
        </w:rPr>
        <w:t>phobi</w:t>
      </w:r>
      <w:proofErr w:type="spellEnd"/>
      <w:r w:rsidR="00A51D14" w:rsidRPr="004D3540">
        <w:rPr>
          <w:rFonts w:ascii="Times New Roman" w:hAnsi="Times New Roman" w:cs="Times New Roman"/>
        </w:rPr>
        <w:t xml:space="preserve">*" or "social disorder" or "social withdrawal" or "social avoidance" or "social-evaluative fear*" or "social impairment" or "socially anxious" or "performance anxiety" or "interaction anxiety" or "speech anxiety" or "public speaking anxiety") AND (Asian* or "east Asian*" or Chinese or Japanese or Korean or </w:t>
      </w:r>
      <w:r w:rsidR="009630DB" w:rsidRPr="004D3540">
        <w:rPr>
          <w:rFonts w:ascii="Times New Roman" w:hAnsi="Times New Roman" w:cs="Times New Roman"/>
        </w:rPr>
        <w:t xml:space="preserve">race or </w:t>
      </w:r>
      <w:r w:rsidR="00A51D14" w:rsidRPr="004D3540">
        <w:rPr>
          <w:rFonts w:ascii="Times New Roman" w:hAnsi="Times New Roman" w:cs="Times New Roman"/>
        </w:rPr>
        <w:t xml:space="preserve">racial or ethnic* or </w:t>
      </w:r>
      <w:proofErr w:type="spellStart"/>
      <w:r w:rsidR="00A51D14" w:rsidRPr="004D3540">
        <w:rPr>
          <w:rFonts w:ascii="Times New Roman" w:hAnsi="Times New Roman" w:cs="Times New Roman"/>
        </w:rPr>
        <w:t>cultur</w:t>
      </w:r>
      <w:proofErr w:type="spellEnd"/>
      <w:r w:rsidR="00A51D14" w:rsidRPr="004D3540">
        <w:rPr>
          <w:rFonts w:ascii="Times New Roman" w:hAnsi="Times New Roman" w:cs="Times New Roman"/>
        </w:rPr>
        <w:t xml:space="preserve">*) AND (migrant* or immigrant* or emigrant* or "foreign worker*" or </w:t>
      </w:r>
      <w:r w:rsidR="0053073C" w:rsidRPr="004D3540">
        <w:rPr>
          <w:rFonts w:ascii="Times New Roman" w:hAnsi="Times New Roman" w:cs="Times New Roman"/>
        </w:rPr>
        <w:t xml:space="preserve">"foreign student*" or </w:t>
      </w:r>
      <w:r w:rsidR="00A51D14" w:rsidRPr="004D3540">
        <w:rPr>
          <w:rFonts w:ascii="Times New Roman" w:hAnsi="Times New Roman" w:cs="Times New Roman"/>
        </w:rPr>
        <w:t>"international student*" or "overseas student*"</w:t>
      </w:r>
      <w:r w:rsidR="00650F04" w:rsidRPr="004D3540">
        <w:rPr>
          <w:rFonts w:ascii="Times New Roman" w:hAnsi="Times New Roman" w:cs="Times New Roman"/>
        </w:rPr>
        <w:t xml:space="preserve"> </w:t>
      </w:r>
      <w:r w:rsidR="00A51D14" w:rsidRPr="004D3540">
        <w:rPr>
          <w:rFonts w:ascii="Times New Roman" w:hAnsi="Times New Roman" w:cs="Times New Roman"/>
        </w:rPr>
        <w:t>or "college student*" or "university student*" or "undergraduate student*")</w:t>
      </w:r>
      <w:r w:rsidRPr="004D3540">
        <w:rPr>
          <w:rFonts w:ascii="Times New Roman" w:hAnsi="Times New Roman" w:cs="Times New Roman"/>
        </w:rPr>
        <w:t>)</w:t>
      </w:r>
    </w:p>
    <w:p w14:paraId="4F9BEBBE" w14:textId="77777777" w:rsidR="00A51D14" w:rsidRPr="004D3540" w:rsidRDefault="00A51D14" w:rsidP="00950CAF">
      <w:pPr>
        <w:spacing w:line="276" w:lineRule="auto"/>
        <w:rPr>
          <w:rFonts w:ascii="Times New Roman" w:hAnsi="Times New Roman" w:cs="Times New Roman"/>
        </w:rPr>
      </w:pPr>
    </w:p>
    <w:p w14:paraId="1F2CD652" w14:textId="02C2B6CB" w:rsidR="00FF1071" w:rsidRPr="004D3540" w:rsidRDefault="00FF1071" w:rsidP="00FF1071">
      <w:pPr>
        <w:spacing w:line="276" w:lineRule="auto"/>
        <w:rPr>
          <w:rFonts w:ascii="Times New Roman" w:hAnsi="Times New Roman" w:cs="Times New Roman"/>
          <w:b/>
          <w:bCs/>
        </w:rPr>
      </w:pPr>
      <w:r w:rsidRPr="004D3540">
        <w:rPr>
          <w:rFonts w:ascii="Times New Roman" w:hAnsi="Times New Roman" w:cs="Times New Roman"/>
          <w:b/>
          <w:bCs/>
        </w:rPr>
        <w:t>Web of Science</w:t>
      </w:r>
      <w:r w:rsidR="00EF31C5" w:rsidRPr="004D3540">
        <w:rPr>
          <w:rFonts w:ascii="Times New Roman" w:hAnsi="Times New Roman" w:cs="Times New Roman"/>
          <w:b/>
          <w:bCs/>
        </w:rPr>
        <w:t>:</w:t>
      </w:r>
    </w:p>
    <w:p w14:paraId="7C6A3561" w14:textId="3427615A" w:rsidR="00574A17" w:rsidRPr="004D3540" w:rsidRDefault="00641FBB" w:rsidP="002D7B5C">
      <w:pPr>
        <w:pStyle w:val="ListParagraph"/>
        <w:numPr>
          <w:ilvl w:val="0"/>
          <w:numId w:val="14"/>
        </w:numPr>
        <w:spacing w:line="276" w:lineRule="auto"/>
        <w:ind w:firstLineChars="0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>Search field: Topic</w:t>
      </w:r>
    </w:p>
    <w:p w14:paraId="6DB52A61" w14:textId="7D496310" w:rsidR="00641FBB" w:rsidRPr="004D3540" w:rsidRDefault="00641FBB" w:rsidP="00135E0D">
      <w:pPr>
        <w:spacing w:line="276" w:lineRule="auto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 xml:space="preserve">("social anxiety" or "social </w:t>
      </w:r>
      <w:proofErr w:type="spellStart"/>
      <w:r w:rsidRPr="004D3540">
        <w:rPr>
          <w:rFonts w:ascii="Times New Roman" w:hAnsi="Times New Roman" w:cs="Times New Roman"/>
        </w:rPr>
        <w:t>phobi</w:t>
      </w:r>
      <w:proofErr w:type="spellEnd"/>
      <w:r w:rsidRPr="004D3540">
        <w:rPr>
          <w:rFonts w:ascii="Times New Roman" w:hAnsi="Times New Roman" w:cs="Times New Roman"/>
        </w:rPr>
        <w:t xml:space="preserve">*" or "social disorder" or "social withdrawal" or "social avoidance" or "social-evaluative fear*" or "social impairment" or "socially anxious" or "performance anxiety" or "interaction anxiety" or "speech anxiety" or "public speaking anxiety") AND (Asian* or "east Asian*" or Chinese or Japanese or Korean or race or racial or ethnic* or </w:t>
      </w:r>
      <w:proofErr w:type="spellStart"/>
      <w:r w:rsidRPr="004D3540">
        <w:rPr>
          <w:rFonts w:ascii="Times New Roman" w:hAnsi="Times New Roman" w:cs="Times New Roman"/>
        </w:rPr>
        <w:t>cultur</w:t>
      </w:r>
      <w:proofErr w:type="spellEnd"/>
      <w:r w:rsidRPr="004D3540">
        <w:rPr>
          <w:rFonts w:ascii="Times New Roman" w:hAnsi="Times New Roman" w:cs="Times New Roman"/>
        </w:rPr>
        <w:t>*) AND (migrant* or immigrant* or emigrant* or "foreign worker*" or "foreign student*" or "international student*" or "overseas student*" or "college student*" or "university student*" or "undergraduate student*")</w:t>
      </w:r>
    </w:p>
    <w:p w14:paraId="37E2E568" w14:textId="77777777" w:rsidR="002E2DBA" w:rsidRPr="004D3540" w:rsidRDefault="002E2DBA" w:rsidP="00135E0D">
      <w:pPr>
        <w:spacing w:line="276" w:lineRule="auto"/>
        <w:rPr>
          <w:rFonts w:ascii="Times New Roman" w:hAnsi="Times New Roman" w:cs="Times New Roman"/>
        </w:rPr>
      </w:pPr>
    </w:p>
    <w:p w14:paraId="6D0CDB37" w14:textId="2142BA14" w:rsidR="002E2DBA" w:rsidRPr="00A04F9D" w:rsidRDefault="002E2DBA" w:rsidP="00135E0D">
      <w:pPr>
        <w:spacing w:line="276" w:lineRule="auto"/>
        <w:rPr>
          <w:rFonts w:ascii="Times New Roman" w:hAnsi="Times New Roman" w:cs="Times New Roman"/>
          <w:b/>
          <w:bCs/>
        </w:rPr>
      </w:pPr>
      <w:r w:rsidRPr="00A04F9D">
        <w:rPr>
          <w:rFonts w:ascii="Times New Roman" w:hAnsi="Times New Roman" w:cs="Times New Roman"/>
          <w:b/>
          <w:bCs/>
        </w:rPr>
        <w:t>ProQuest:</w:t>
      </w:r>
    </w:p>
    <w:p w14:paraId="19EC4701" w14:textId="77777777" w:rsidR="00E84232" w:rsidRPr="004D3540" w:rsidRDefault="00E84232" w:rsidP="00E84232">
      <w:pPr>
        <w:pStyle w:val="ListParagraph"/>
        <w:numPr>
          <w:ilvl w:val="0"/>
          <w:numId w:val="13"/>
        </w:numPr>
        <w:spacing w:line="276" w:lineRule="auto"/>
        <w:ind w:firstLineChars="0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 xml:space="preserve">Advanced search in </w:t>
      </w:r>
      <w:r>
        <w:rPr>
          <w:rFonts w:ascii="Times New Roman" w:hAnsi="Times New Roman" w:cs="Times New Roman"/>
        </w:rPr>
        <w:t xml:space="preserve">TITLE, </w:t>
      </w:r>
      <w:r w:rsidRPr="004D3540">
        <w:rPr>
          <w:rFonts w:ascii="Times New Roman" w:hAnsi="Times New Roman" w:cs="Times New Roman"/>
        </w:rPr>
        <w:t>SUMMARY (all abstract and summary text) and/or SUBJECT (all subjects and indexing)</w:t>
      </w:r>
    </w:p>
    <w:p w14:paraId="2A8AA0BE" w14:textId="77777777" w:rsidR="00CB6CC8" w:rsidRPr="004D3540" w:rsidRDefault="00CB6CC8" w:rsidP="00CB6CC8">
      <w:pPr>
        <w:spacing w:line="276" w:lineRule="auto"/>
        <w:rPr>
          <w:rFonts w:ascii="Times New Roman" w:hAnsi="Times New Roman" w:cs="Times New Roman"/>
        </w:rPr>
      </w:pPr>
      <w:r w:rsidRPr="004D3540">
        <w:rPr>
          <w:rFonts w:ascii="Times New Roman" w:hAnsi="Times New Roman" w:cs="Times New Roman"/>
        </w:rPr>
        <w:t xml:space="preserve">("social anxiety" or "social </w:t>
      </w:r>
      <w:proofErr w:type="spellStart"/>
      <w:r w:rsidRPr="004D3540">
        <w:rPr>
          <w:rFonts w:ascii="Times New Roman" w:hAnsi="Times New Roman" w:cs="Times New Roman"/>
        </w:rPr>
        <w:t>phobi</w:t>
      </w:r>
      <w:proofErr w:type="spellEnd"/>
      <w:r w:rsidRPr="004D3540">
        <w:rPr>
          <w:rFonts w:ascii="Times New Roman" w:hAnsi="Times New Roman" w:cs="Times New Roman"/>
        </w:rPr>
        <w:t xml:space="preserve">*" or "social disorder" or "social withdrawal" or "social avoidance" or "social-evaluative fear*" or "social impairment" or "socially anxious" or "performance anxiety" or "interaction anxiety" or "speech anxiety" or "public speaking anxiety") AND (Asian* or "east Asian*" or Chinese or Japanese or Korean or race or racial or ethnic* or </w:t>
      </w:r>
      <w:proofErr w:type="spellStart"/>
      <w:r w:rsidRPr="004D3540">
        <w:rPr>
          <w:rFonts w:ascii="Times New Roman" w:hAnsi="Times New Roman" w:cs="Times New Roman"/>
        </w:rPr>
        <w:t>cultur</w:t>
      </w:r>
      <w:proofErr w:type="spellEnd"/>
      <w:r w:rsidRPr="004D3540">
        <w:rPr>
          <w:rFonts w:ascii="Times New Roman" w:hAnsi="Times New Roman" w:cs="Times New Roman"/>
        </w:rPr>
        <w:t>*) AND (migrant* or immigrant* or emigrant* or "foreign worker*" or "foreign student*" or "international student*" or "overseas student*" or "college student*" or "university student*" or "undergraduate student*")</w:t>
      </w:r>
    </w:p>
    <w:p w14:paraId="6DB0DFA8" w14:textId="77777777" w:rsidR="002E2DBA" w:rsidRPr="004D3540" w:rsidRDefault="002E2DBA" w:rsidP="00135E0D">
      <w:pPr>
        <w:spacing w:line="276" w:lineRule="auto"/>
        <w:rPr>
          <w:rFonts w:ascii="Times New Roman" w:hAnsi="Times New Roman" w:cs="Times New Roman"/>
        </w:rPr>
      </w:pPr>
    </w:p>
    <w:sectPr w:rsidR="002E2DBA" w:rsidRPr="004D3540" w:rsidSect="00C83D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C0A82"/>
    <w:multiLevelType w:val="hybridMultilevel"/>
    <w:tmpl w:val="93EC3E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21ED4"/>
    <w:multiLevelType w:val="hybridMultilevel"/>
    <w:tmpl w:val="ACACCECA"/>
    <w:lvl w:ilvl="0" w:tplc="FE3CDCE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DF92C8C"/>
    <w:multiLevelType w:val="hybridMultilevel"/>
    <w:tmpl w:val="F05A4ED4"/>
    <w:lvl w:ilvl="0" w:tplc="966045E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65DDE"/>
    <w:multiLevelType w:val="hybridMultilevel"/>
    <w:tmpl w:val="B5564B90"/>
    <w:lvl w:ilvl="0" w:tplc="69FC4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D284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BEB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167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C9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D02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889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041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E9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07326F"/>
    <w:multiLevelType w:val="hybridMultilevel"/>
    <w:tmpl w:val="EA88F4C6"/>
    <w:lvl w:ilvl="0" w:tplc="E766F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CBB781A"/>
    <w:multiLevelType w:val="hybridMultilevel"/>
    <w:tmpl w:val="0A34AA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CD724D6"/>
    <w:multiLevelType w:val="hybridMultilevel"/>
    <w:tmpl w:val="BF024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D7B39"/>
    <w:multiLevelType w:val="hybridMultilevel"/>
    <w:tmpl w:val="18BE80FA"/>
    <w:lvl w:ilvl="0" w:tplc="7C6A7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244B3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0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2C0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C00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86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E5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186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D80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A92605E"/>
    <w:multiLevelType w:val="hybridMultilevel"/>
    <w:tmpl w:val="142C1FBE"/>
    <w:lvl w:ilvl="0" w:tplc="FE3CDCE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3A7394A"/>
    <w:multiLevelType w:val="hybridMultilevel"/>
    <w:tmpl w:val="260846EA"/>
    <w:lvl w:ilvl="0" w:tplc="16C25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023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0F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0E1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1EB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21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0C6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4C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80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0325CAB"/>
    <w:multiLevelType w:val="hybridMultilevel"/>
    <w:tmpl w:val="CE507664"/>
    <w:lvl w:ilvl="0" w:tplc="FE3CDCE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CCD7130"/>
    <w:multiLevelType w:val="hybridMultilevel"/>
    <w:tmpl w:val="0A34AADE"/>
    <w:lvl w:ilvl="0" w:tplc="E766F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CCE0D47"/>
    <w:multiLevelType w:val="hybridMultilevel"/>
    <w:tmpl w:val="3B1C0F3A"/>
    <w:lvl w:ilvl="0" w:tplc="FE3CDCE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70A30DA"/>
    <w:multiLevelType w:val="hybridMultilevel"/>
    <w:tmpl w:val="9AD6B448"/>
    <w:lvl w:ilvl="0" w:tplc="A7B6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88D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54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42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E61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10D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41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45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43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AE748BC"/>
    <w:multiLevelType w:val="hybridMultilevel"/>
    <w:tmpl w:val="624A4666"/>
    <w:lvl w:ilvl="0" w:tplc="4DAEA5C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946571">
    <w:abstractNumId w:val="3"/>
  </w:num>
  <w:num w:numId="2" w16cid:durableId="1178227408">
    <w:abstractNumId w:val="7"/>
  </w:num>
  <w:num w:numId="3" w16cid:durableId="506209178">
    <w:abstractNumId w:val="8"/>
  </w:num>
  <w:num w:numId="4" w16cid:durableId="364789757">
    <w:abstractNumId w:val="13"/>
  </w:num>
  <w:num w:numId="5" w16cid:durableId="203294145">
    <w:abstractNumId w:val="12"/>
  </w:num>
  <w:num w:numId="6" w16cid:durableId="929311611">
    <w:abstractNumId w:val="10"/>
  </w:num>
  <w:num w:numId="7" w16cid:durableId="614407019">
    <w:abstractNumId w:val="9"/>
  </w:num>
  <w:num w:numId="8" w16cid:durableId="1998878384">
    <w:abstractNumId w:val="1"/>
  </w:num>
  <w:num w:numId="9" w16cid:durableId="1962489468">
    <w:abstractNumId w:val="4"/>
  </w:num>
  <w:num w:numId="10" w16cid:durableId="484861424">
    <w:abstractNumId w:val="11"/>
  </w:num>
  <w:num w:numId="11" w16cid:durableId="1544246487">
    <w:abstractNumId w:val="5"/>
  </w:num>
  <w:num w:numId="12" w16cid:durableId="1627273331">
    <w:abstractNumId w:val="6"/>
  </w:num>
  <w:num w:numId="13" w16cid:durableId="36859576">
    <w:abstractNumId w:val="2"/>
  </w:num>
  <w:num w:numId="14" w16cid:durableId="1184976368">
    <w:abstractNumId w:val="14"/>
  </w:num>
  <w:num w:numId="15" w16cid:durableId="11044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D9"/>
    <w:rsid w:val="000043BC"/>
    <w:rsid w:val="00006D5C"/>
    <w:rsid w:val="00006D7E"/>
    <w:rsid w:val="00007186"/>
    <w:rsid w:val="000144A0"/>
    <w:rsid w:val="00014A59"/>
    <w:rsid w:val="00014B41"/>
    <w:rsid w:val="00015072"/>
    <w:rsid w:val="00015192"/>
    <w:rsid w:val="00017854"/>
    <w:rsid w:val="000202B1"/>
    <w:rsid w:val="0002652E"/>
    <w:rsid w:val="00032C4D"/>
    <w:rsid w:val="000367C1"/>
    <w:rsid w:val="00037588"/>
    <w:rsid w:val="00043606"/>
    <w:rsid w:val="00043BA5"/>
    <w:rsid w:val="00047F83"/>
    <w:rsid w:val="00055CA0"/>
    <w:rsid w:val="000562C6"/>
    <w:rsid w:val="00057BCB"/>
    <w:rsid w:val="00057CA7"/>
    <w:rsid w:val="00060D3E"/>
    <w:rsid w:val="000641A4"/>
    <w:rsid w:val="00065909"/>
    <w:rsid w:val="000710EF"/>
    <w:rsid w:val="00071F36"/>
    <w:rsid w:val="0007248C"/>
    <w:rsid w:val="000775E9"/>
    <w:rsid w:val="0007775E"/>
    <w:rsid w:val="0008225F"/>
    <w:rsid w:val="00084F97"/>
    <w:rsid w:val="000857A6"/>
    <w:rsid w:val="000857C0"/>
    <w:rsid w:val="000879B5"/>
    <w:rsid w:val="00090A8D"/>
    <w:rsid w:val="00092355"/>
    <w:rsid w:val="00094A93"/>
    <w:rsid w:val="00094D5D"/>
    <w:rsid w:val="000A2585"/>
    <w:rsid w:val="000A3B66"/>
    <w:rsid w:val="000A6E1D"/>
    <w:rsid w:val="000A7313"/>
    <w:rsid w:val="000B24BF"/>
    <w:rsid w:val="000B2C04"/>
    <w:rsid w:val="000B2F42"/>
    <w:rsid w:val="000B4432"/>
    <w:rsid w:val="000B5578"/>
    <w:rsid w:val="000B77CF"/>
    <w:rsid w:val="000C1DC2"/>
    <w:rsid w:val="000C2DB2"/>
    <w:rsid w:val="000C7B30"/>
    <w:rsid w:val="000D04BC"/>
    <w:rsid w:val="000D1A87"/>
    <w:rsid w:val="000D4E58"/>
    <w:rsid w:val="000D7366"/>
    <w:rsid w:val="000E112C"/>
    <w:rsid w:val="000E175B"/>
    <w:rsid w:val="000E614C"/>
    <w:rsid w:val="000F0A62"/>
    <w:rsid w:val="000F34B6"/>
    <w:rsid w:val="000F4F39"/>
    <w:rsid w:val="000F4FC2"/>
    <w:rsid w:val="000F5027"/>
    <w:rsid w:val="000F5C83"/>
    <w:rsid w:val="000F69B0"/>
    <w:rsid w:val="000F7A56"/>
    <w:rsid w:val="000F7AC2"/>
    <w:rsid w:val="00100987"/>
    <w:rsid w:val="00101212"/>
    <w:rsid w:val="00103749"/>
    <w:rsid w:val="00104889"/>
    <w:rsid w:val="00114376"/>
    <w:rsid w:val="00114F7B"/>
    <w:rsid w:val="0012656C"/>
    <w:rsid w:val="00127093"/>
    <w:rsid w:val="00127609"/>
    <w:rsid w:val="00131773"/>
    <w:rsid w:val="00132E6F"/>
    <w:rsid w:val="001331DE"/>
    <w:rsid w:val="0013592A"/>
    <w:rsid w:val="00135E0D"/>
    <w:rsid w:val="00137BF8"/>
    <w:rsid w:val="00142E5B"/>
    <w:rsid w:val="00154379"/>
    <w:rsid w:val="00154457"/>
    <w:rsid w:val="00157202"/>
    <w:rsid w:val="00160D64"/>
    <w:rsid w:val="00161A0F"/>
    <w:rsid w:val="00163355"/>
    <w:rsid w:val="00164766"/>
    <w:rsid w:val="00164B07"/>
    <w:rsid w:val="00165968"/>
    <w:rsid w:val="00171974"/>
    <w:rsid w:val="00173197"/>
    <w:rsid w:val="00176816"/>
    <w:rsid w:val="001857FA"/>
    <w:rsid w:val="0019595E"/>
    <w:rsid w:val="00195F45"/>
    <w:rsid w:val="001A0272"/>
    <w:rsid w:val="001A0517"/>
    <w:rsid w:val="001A385B"/>
    <w:rsid w:val="001A5464"/>
    <w:rsid w:val="001B21C6"/>
    <w:rsid w:val="001B68DE"/>
    <w:rsid w:val="001C4872"/>
    <w:rsid w:val="001C6765"/>
    <w:rsid w:val="001D1700"/>
    <w:rsid w:val="001D633F"/>
    <w:rsid w:val="001F2048"/>
    <w:rsid w:val="001F3242"/>
    <w:rsid w:val="001F5A2E"/>
    <w:rsid w:val="0020271E"/>
    <w:rsid w:val="00204E95"/>
    <w:rsid w:val="002111F0"/>
    <w:rsid w:val="00220C4C"/>
    <w:rsid w:val="00222094"/>
    <w:rsid w:val="00224DEC"/>
    <w:rsid w:val="00225C3C"/>
    <w:rsid w:val="00226345"/>
    <w:rsid w:val="00227212"/>
    <w:rsid w:val="00227366"/>
    <w:rsid w:val="002328E5"/>
    <w:rsid w:val="00236054"/>
    <w:rsid w:val="00240EDC"/>
    <w:rsid w:val="0024135B"/>
    <w:rsid w:val="00241FB9"/>
    <w:rsid w:val="002427E2"/>
    <w:rsid w:val="0024795A"/>
    <w:rsid w:val="00247C86"/>
    <w:rsid w:val="002502E1"/>
    <w:rsid w:val="002522F6"/>
    <w:rsid w:val="00256925"/>
    <w:rsid w:val="00257110"/>
    <w:rsid w:val="00257691"/>
    <w:rsid w:val="00266F44"/>
    <w:rsid w:val="00267A80"/>
    <w:rsid w:val="0027083E"/>
    <w:rsid w:val="0027738A"/>
    <w:rsid w:val="00282FC0"/>
    <w:rsid w:val="00283A9D"/>
    <w:rsid w:val="00283C8E"/>
    <w:rsid w:val="00286CD1"/>
    <w:rsid w:val="0029043F"/>
    <w:rsid w:val="00292116"/>
    <w:rsid w:val="002A0167"/>
    <w:rsid w:val="002A22B4"/>
    <w:rsid w:val="002A6923"/>
    <w:rsid w:val="002A6ABE"/>
    <w:rsid w:val="002A7DCD"/>
    <w:rsid w:val="002B1184"/>
    <w:rsid w:val="002B19CB"/>
    <w:rsid w:val="002B1B75"/>
    <w:rsid w:val="002C27EE"/>
    <w:rsid w:val="002C380F"/>
    <w:rsid w:val="002D0BF9"/>
    <w:rsid w:val="002D4025"/>
    <w:rsid w:val="002D5927"/>
    <w:rsid w:val="002D627D"/>
    <w:rsid w:val="002D77ED"/>
    <w:rsid w:val="002D7B5C"/>
    <w:rsid w:val="002E2DBA"/>
    <w:rsid w:val="002E5DFC"/>
    <w:rsid w:val="002E64A3"/>
    <w:rsid w:val="002F5E21"/>
    <w:rsid w:val="002F63B6"/>
    <w:rsid w:val="002F6C6A"/>
    <w:rsid w:val="002F7D3C"/>
    <w:rsid w:val="00301DF0"/>
    <w:rsid w:val="00302C1C"/>
    <w:rsid w:val="0030538D"/>
    <w:rsid w:val="00305460"/>
    <w:rsid w:val="00305C52"/>
    <w:rsid w:val="00305F0F"/>
    <w:rsid w:val="00307536"/>
    <w:rsid w:val="003129C2"/>
    <w:rsid w:val="003138C0"/>
    <w:rsid w:val="00313DAD"/>
    <w:rsid w:val="00314D01"/>
    <w:rsid w:val="003150C9"/>
    <w:rsid w:val="00315964"/>
    <w:rsid w:val="003216B4"/>
    <w:rsid w:val="003242B6"/>
    <w:rsid w:val="00324EB4"/>
    <w:rsid w:val="00324EFD"/>
    <w:rsid w:val="0032501D"/>
    <w:rsid w:val="0032731D"/>
    <w:rsid w:val="0033312A"/>
    <w:rsid w:val="00334F8F"/>
    <w:rsid w:val="003372A4"/>
    <w:rsid w:val="00337408"/>
    <w:rsid w:val="00340167"/>
    <w:rsid w:val="00340B59"/>
    <w:rsid w:val="0034275F"/>
    <w:rsid w:val="00342EF9"/>
    <w:rsid w:val="00354353"/>
    <w:rsid w:val="00354B3B"/>
    <w:rsid w:val="00355719"/>
    <w:rsid w:val="00365DC8"/>
    <w:rsid w:val="00367C5B"/>
    <w:rsid w:val="00373EA7"/>
    <w:rsid w:val="0037522B"/>
    <w:rsid w:val="00377FA5"/>
    <w:rsid w:val="00381478"/>
    <w:rsid w:val="00384AA4"/>
    <w:rsid w:val="00385F29"/>
    <w:rsid w:val="00387DD5"/>
    <w:rsid w:val="00395619"/>
    <w:rsid w:val="003A0570"/>
    <w:rsid w:val="003A19FE"/>
    <w:rsid w:val="003A4FC8"/>
    <w:rsid w:val="003B2855"/>
    <w:rsid w:val="003B53FB"/>
    <w:rsid w:val="003B565B"/>
    <w:rsid w:val="003B58DC"/>
    <w:rsid w:val="003B6B2E"/>
    <w:rsid w:val="003B7084"/>
    <w:rsid w:val="003C0071"/>
    <w:rsid w:val="003C07EB"/>
    <w:rsid w:val="003C2258"/>
    <w:rsid w:val="003C366B"/>
    <w:rsid w:val="003C6FA9"/>
    <w:rsid w:val="003D3CA1"/>
    <w:rsid w:val="003D48E6"/>
    <w:rsid w:val="003D498D"/>
    <w:rsid w:val="003E314E"/>
    <w:rsid w:val="003E3701"/>
    <w:rsid w:val="003E408F"/>
    <w:rsid w:val="003E78FA"/>
    <w:rsid w:val="003F5726"/>
    <w:rsid w:val="003F5FDD"/>
    <w:rsid w:val="003F7906"/>
    <w:rsid w:val="004024E3"/>
    <w:rsid w:val="00402C16"/>
    <w:rsid w:val="00402F5F"/>
    <w:rsid w:val="00403E2B"/>
    <w:rsid w:val="00403F78"/>
    <w:rsid w:val="00404EF8"/>
    <w:rsid w:val="004059C0"/>
    <w:rsid w:val="00406E0D"/>
    <w:rsid w:val="00407FDA"/>
    <w:rsid w:val="0041311E"/>
    <w:rsid w:val="00414E53"/>
    <w:rsid w:val="00416367"/>
    <w:rsid w:val="0042178E"/>
    <w:rsid w:val="00422375"/>
    <w:rsid w:val="00423FCA"/>
    <w:rsid w:val="004245F1"/>
    <w:rsid w:val="00424906"/>
    <w:rsid w:val="004252FF"/>
    <w:rsid w:val="00426A3B"/>
    <w:rsid w:val="00427FD7"/>
    <w:rsid w:val="0043043A"/>
    <w:rsid w:val="00430627"/>
    <w:rsid w:val="00431EE8"/>
    <w:rsid w:val="00432DC8"/>
    <w:rsid w:val="00436771"/>
    <w:rsid w:val="00436919"/>
    <w:rsid w:val="00436B2F"/>
    <w:rsid w:val="004517CD"/>
    <w:rsid w:val="004528A2"/>
    <w:rsid w:val="00454FA4"/>
    <w:rsid w:val="00457831"/>
    <w:rsid w:val="00457E55"/>
    <w:rsid w:val="00463BAA"/>
    <w:rsid w:val="00465B78"/>
    <w:rsid w:val="00474CAE"/>
    <w:rsid w:val="00477E09"/>
    <w:rsid w:val="00481C63"/>
    <w:rsid w:val="00484B53"/>
    <w:rsid w:val="00486189"/>
    <w:rsid w:val="0048704A"/>
    <w:rsid w:val="004878EE"/>
    <w:rsid w:val="00490AF6"/>
    <w:rsid w:val="00490CEF"/>
    <w:rsid w:val="00495F64"/>
    <w:rsid w:val="004A12CE"/>
    <w:rsid w:val="004B18ED"/>
    <w:rsid w:val="004B1921"/>
    <w:rsid w:val="004C2F0A"/>
    <w:rsid w:val="004C5F17"/>
    <w:rsid w:val="004C60D6"/>
    <w:rsid w:val="004D3540"/>
    <w:rsid w:val="004D5DCF"/>
    <w:rsid w:val="004E1E9D"/>
    <w:rsid w:val="004E5568"/>
    <w:rsid w:val="004E73FE"/>
    <w:rsid w:val="004F1250"/>
    <w:rsid w:val="004F12D2"/>
    <w:rsid w:val="004F4ECC"/>
    <w:rsid w:val="004F7E15"/>
    <w:rsid w:val="0050069D"/>
    <w:rsid w:val="00500B14"/>
    <w:rsid w:val="00502A45"/>
    <w:rsid w:val="00503A67"/>
    <w:rsid w:val="00503D12"/>
    <w:rsid w:val="00515DDF"/>
    <w:rsid w:val="00521E13"/>
    <w:rsid w:val="00527610"/>
    <w:rsid w:val="00527DE5"/>
    <w:rsid w:val="0053073C"/>
    <w:rsid w:val="00533D3B"/>
    <w:rsid w:val="005419F8"/>
    <w:rsid w:val="005425C1"/>
    <w:rsid w:val="00542A92"/>
    <w:rsid w:val="0054441A"/>
    <w:rsid w:val="00546567"/>
    <w:rsid w:val="00551AA3"/>
    <w:rsid w:val="00555A43"/>
    <w:rsid w:val="00570E31"/>
    <w:rsid w:val="00574211"/>
    <w:rsid w:val="00574536"/>
    <w:rsid w:val="00574A17"/>
    <w:rsid w:val="00575E47"/>
    <w:rsid w:val="0057794B"/>
    <w:rsid w:val="005804C6"/>
    <w:rsid w:val="005805E2"/>
    <w:rsid w:val="00580AD0"/>
    <w:rsid w:val="00582E28"/>
    <w:rsid w:val="00585A56"/>
    <w:rsid w:val="0058605F"/>
    <w:rsid w:val="00591760"/>
    <w:rsid w:val="00595F05"/>
    <w:rsid w:val="00596562"/>
    <w:rsid w:val="00596FDA"/>
    <w:rsid w:val="00597D8B"/>
    <w:rsid w:val="005A28BF"/>
    <w:rsid w:val="005A3C9B"/>
    <w:rsid w:val="005A532E"/>
    <w:rsid w:val="005A6B50"/>
    <w:rsid w:val="005B08B8"/>
    <w:rsid w:val="005B1D4E"/>
    <w:rsid w:val="005B382E"/>
    <w:rsid w:val="005C24A0"/>
    <w:rsid w:val="005C4B34"/>
    <w:rsid w:val="005C506D"/>
    <w:rsid w:val="005C55A7"/>
    <w:rsid w:val="005C658E"/>
    <w:rsid w:val="005D05F6"/>
    <w:rsid w:val="005D0F2F"/>
    <w:rsid w:val="005D1765"/>
    <w:rsid w:val="005D2450"/>
    <w:rsid w:val="005D50C5"/>
    <w:rsid w:val="005D55F2"/>
    <w:rsid w:val="005D6C2D"/>
    <w:rsid w:val="005E0C14"/>
    <w:rsid w:val="005E1901"/>
    <w:rsid w:val="005E2923"/>
    <w:rsid w:val="005E50DC"/>
    <w:rsid w:val="005E545B"/>
    <w:rsid w:val="005E5D82"/>
    <w:rsid w:val="005E750B"/>
    <w:rsid w:val="005E7B6B"/>
    <w:rsid w:val="005F0BF8"/>
    <w:rsid w:val="005F0EC5"/>
    <w:rsid w:val="005F22D9"/>
    <w:rsid w:val="005F344D"/>
    <w:rsid w:val="005F4BC4"/>
    <w:rsid w:val="006117A8"/>
    <w:rsid w:val="00611D2F"/>
    <w:rsid w:val="00615D38"/>
    <w:rsid w:val="00622B1F"/>
    <w:rsid w:val="00624DA5"/>
    <w:rsid w:val="00625035"/>
    <w:rsid w:val="00627905"/>
    <w:rsid w:val="00627BB1"/>
    <w:rsid w:val="00631250"/>
    <w:rsid w:val="00634C70"/>
    <w:rsid w:val="0063548A"/>
    <w:rsid w:val="006378A8"/>
    <w:rsid w:val="00640360"/>
    <w:rsid w:val="00641FBB"/>
    <w:rsid w:val="00643563"/>
    <w:rsid w:val="0064522F"/>
    <w:rsid w:val="00647545"/>
    <w:rsid w:val="00650F04"/>
    <w:rsid w:val="00652E96"/>
    <w:rsid w:val="00652EBE"/>
    <w:rsid w:val="00654036"/>
    <w:rsid w:val="00654E56"/>
    <w:rsid w:val="006553AE"/>
    <w:rsid w:val="00656E99"/>
    <w:rsid w:val="00657757"/>
    <w:rsid w:val="00661021"/>
    <w:rsid w:val="0066211D"/>
    <w:rsid w:val="006627C2"/>
    <w:rsid w:val="00662CB3"/>
    <w:rsid w:val="006677F9"/>
    <w:rsid w:val="00667AEC"/>
    <w:rsid w:val="00671106"/>
    <w:rsid w:val="00674D41"/>
    <w:rsid w:val="00675069"/>
    <w:rsid w:val="00680EFC"/>
    <w:rsid w:val="0068136C"/>
    <w:rsid w:val="00683523"/>
    <w:rsid w:val="00687BA0"/>
    <w:rsid w:val="0069198F"/>
    <w:rsid w:val="00693998"/>
    <w:rsid w:val="006A1E72"/>
    <w:rsid w:val="006A232E"/>
    <w:rsid w:val="006A2623"/>
    <w:rsid w:val="006A27B9"/>
    <w:rsid w:val="006A2CB3"/>
    <w:rsid w:val="006A3039"/>
    <w:rsid w:val="006A777C"/>
    <w:rsid w:val="006B49B1"/>
    <w:rsid w:val="006B4C04"/>
    <w:rsid w:val="006B50B6"/>
    <w:rsid w:val="006B5809"/>
    <w:rsid w:val="006C08DC"/>
    <w:rsid w:val="006C10BD"/>
    <w:rsid w:val="006C282B"/>
    <w:rsid w:val="006C5F44"/>
    <w:rsid w:val="006C6E20"/>
    <w:rsid w:val="006C7507"/>
    <w:rsid w:val="006D05D3"/>
    <w:rsid w:val="006D404F"/>
    <w:rsid w:val="006E43E3"/>
    <w:rsid w:val="006E66B1"/>
    <w:rsid w:val="006F00AE"/>
    <w:rsid w:val="006F0E51"/>
    <w:rsid w:val="006F1E94"/>
    <w:rsid w:val="006F259F"/>
    <w:rsid w:val="006F32A8"/>
    <w:rsid w:val="006F5D8D"/>
    <w:rsid w:val="006F6703"/>
    <w:rsid w:val="00700126"/>
    <w:rsid w:val="007068AF"/>
    <w:rsid w:val="00707053"/>
    <w:rsid w:val="007077B4"/>
    <w:rsid w:val="00712821"/>
    <w:rsid w:val="0071463A"/>
    <w:rsid w:val="00717852"/>
    <w:rsid w:val="00723951"/>
    <w:rsid w:val="00725CE5"/>
    <w:rsid w:val="00727AFF"/>
    <w:rsid w:val="00730C7B"/>
    <w:rsid w:val="00731382"/>
    <w:rsid w:val="00731FBF"/>
    <w:rsid w:val="00735DED"/>
    <w:rsid w:val="00735E4D"/>
    <w:rsid w:val="007377EF"/>
    <w:rsid w:val="00737A53"/>
    <w:rsid w:val="00740EEB"/>
    <w:rsid w:val="00743ADE"/>
    <w:rsid w:val="007472B0"/>
    <w:rsid w:val="007523D1"/>
    <w:rsid w:val="00760AC6"/>
    <w:rsid w:val="00760BCF"/>
    <w:rsid w:val="00765FB9"/>
    <w:rsid w:val="007669D6"/>
    <w:rsid w:val="00766D46"/>
    <w:rsid w:val="0076778E"/>
    <w:rsid w:val="007710B5"/>
    <w:rsid w:val="00772E62"/>
    <w:rsid w:val="00775F17"/>
    <w:rsid w:val="007802D4"/>
    <w:rsid w:val="00784FC0"/>
    <w:rsid w:val="00785507"/>
    <w:rsid w:val="00790830"/>
    <w:rsid w:val="007953A8"/>
    <w:rsid w:val="007A01DE"/>
    <w:rsid w:val="007A2F41"/>
    <w:rsid w:val="007A534A"/>
    <w:rsid w:val="007A6131"/>
    <w:rsid w:val="007A6AF9"/>
    <w:rsid w:val="007B0899"/>
    <w:rsid w:val="007C0F07"/>
    <w:rsid w:val="007C428C"/>
    <w:rsid w:val="007D2170"/>
    <w:rsid w:val="007D2307"/>
    <w:rsid w:val="007E117C"/>
    <w:rsid w:val="007E75D0"/>
    <w:rsid w:val="007F1CE7"/>
    <w:rsid w:val="007F5C27"/>
    <w:rsid w:val="007F6BA6"/>
    <w:rsid w:val="007F781D"/>
    <w:rsid w:val="007F7997"/>
    <w:rsid w:val="007F7CF9"/>
    <w:rsid w:val="00806B45"/>
    <w:rsid w:val="00807810"/>
    <w:rsid w:val="00811AB0"/>
    <w:rsid w:val="00815651"/>
    <w:rsid w:val="00816F5C"/>
    <w:rsid w:val="00816F7A"/>
    <w:rsid w:val="00822327"/>
    <w:rsid w:val="00826D38"/>
    <w:rsid w:val="0082760F"/>
    <w:rsid w:val="00832F57"/>
    <w:rsid w:val="00834C2F"/>
    <w:rsid w:val="00844F71"/>
    <w:rsid w:val="00845B95"/>
    <w:rsid w:val="008467EE"/>
    <w:rsid w:val="00850A2B"/>
    <w:rsid w:val="00850C27"/>
    <w:rsid w:val="00857610"/>
    <w:rsid w:val="00860933"/>
    <w:rsid w:val="00864259"/>
    <w:rsid w:val="00864596"/>
    <w:rsid w:val="008727E1"/>
    <w:rsid w:val="00872CC5"/>
    <w:rsid w:val="00873410"/>
    <w:rsid w:val="00873B9C"/>
    <w:rsid w:val="00877D0E"/>
    <w:rsid w:val="0088454E"/>
    <w:rsid w:val="008849A8"/>
    <w:rsid w:val="00886394"/>
    <w:rsid w:val="008926C0"/>
    <w:rsid w:val="00893B28"/>
    <w:rsid w:val="00893C6F"/>
    <w:rsid w:val="00895EC8"/>
    <w:rsid w:val="008A1406"/>
    <w:rsid w:val="008A341E"/>
    <w:rsid w:val="008B2BF7"/>
    <w:rsid w:val="008B51F5"/>
    <w:rsid w:val="008B589D"/>
    <w:rsid w:val="008C3DF8"/>
    <w:rsid w:val="008C664C"/>
    <w:rsid w:val="008C7044"/>
    <w:rsid w:val="008C7215"/>
    <w:rsid w:val="008D4AD0"/>
    <w:rsid w:val="008D58ED"/>
    <w:rsid w:val="008D5A2D"/>
    <w:rsid w:val="008E06AC"/>
    <w:rsid w:val="008E4688"/>
    <w:rsid w:val="008E49A9"/>
    <w:rsid w:val="008E58E8"/>
    <w:rsid w:val="008F1460"/>
    <w:rsid w:val="008F27DA"/>
    <w:rsid w:val="008F2BA0"/>
    <w:rsid w:val="008F39E5"/>
    <w:rsid w:val="008F3E9B"/>
    <w:rsid w:val="008F459A"/>
    <w:rsid w:val="009008CD"/>
    <w:rsid w:val="00900FC1"/>
    <w:rsid w:val="0090358C"/>
    <w:rsid w:val="00903A3B"/>
    <w:rsid w:val="00907761"/>
    <w:rsid w:val="00911E11"/>
    <w:rsid w:val="00912D6E"/>
    <w:rsid w:val="00913CB2"/>
    <w:rsid w:val="00916CC3"/>
    <w:rsid w:val="00921370"/>
    <w:rsid w:val="00922403"/>
    <w:rsid w:val="00926024"/>
    <w:rsid w:val="00926153"/>
    <w:rsid w:val="00926C49"/>
    <w:rsid w:val="009306D2"/>
    <w:rsid w:val="00931178"/>
    <w:rsid w:val="00934C6F"/>
    <w:rsid w:val="00937FBD"/>
    <w:rsid w:val="00940946"/>
    <w:rsid w:val="00950428"/>
    <w:rsid w:val="00950CAF"/>
    <w:rsid w:val="00951C71"/>
    <w:rsid w:val="00952221"/>
    <w:rsid w:val="00954FD3"/>
    <w:rsid w:val="00956384"/>
    <w:rsid w:val="00956455"/>
    <w:rsid w:val="00957467"/>
    <w:rsid w:val="00957C22"/>
    <w:rsid w:val="009630DB"/>
    <w:rsid w:val="009656E8"/>
    <w:rsid w:val="009722DB"/>
    <w:rsid w:val="00972748"/>
    <w:rsid w:val="00973097"/>
    <w:rsid w:val="00975477"/>
    <w:rsid w:val="00976AF5"/>
    <w:rsid w:val="00984F90"/>
    <w:rsid w:val="009853EA"/>
    <w:rsid w:val="009920C1"/>
    <w:rsid w:val="009970F8"/>
    <w:rsid w:val="009978E7"/>
    <w:rsid w:val="009A10FC"/>
    <w:rsid w:val="009B648D"/>
    <w:rsid w:val="009C5222"/>
    <w:rsid w:val="009D4FB3"/>
    <w:rsid w:val="009D52F5"/>
    <w:rsid w:val="009E0D4E"/>
    <w:rsid w:val="009E3444"/>
    <w:rsid w:val="009E6612"/>
    <w:rsid w:val="009E6CD5"/>
    <w:rsid w:val="009E7A83"/>
    <w:rsid w:val="009E7CD1"/>
    <w:rsid w:val="009F2D2F"/>
    <w:rsid w:val="009F43C1"/>
    <w:rsid w:val="009F4662"/>
    <w:rsid w:val="00A01530"/>
    <w:rsid w:val="00A04009"/>
    <w:rsid w:val="00A04F9D"/>
    <w:rsid w:val="00A07170"/>
    <w:rsid w:val="00A07619"/>
    <w:rsid w:val="00A15A52"/>
    <w:rsid w:val="00A213D8"/>
    <w:rsid w:val="00A2587C"/>
    <w:rsid w:val="00A34896"/>
    <w:rsid w:val="00A35111"/>
    <w:rsid w:val="00A43403"/>
    <w:rsid w:val="00A4745F"/>
    <w:rsid w:val="00A47B14"/>
    <w:rsid w:val="00A518E9"/>
    <w:rsid w:val="00A51D14"/>
    <w:rsid w:val="00A532B5"/>
    <w:rsid w:val="00A54B53"/>
    <w:rsid w:val="00A629E8"/>
    <w:rsid w:val="00A70214"/>
    <w:rsid w:val="00A71138"/>
    <w:rsid w:val="00A71B3F"/>
    <w:rsid w:val="00A730F4"/>
    <w:rsid w:val="00A73227"/>
    <w:rsid w:val="00A748C1"/>
    <w:rsid w:val="00A77A8C"/>
    <w:rsid w:val="00A83F55"/>
    <w:rsid w:val="00A8417B"/>
    <w:rsid w:val="00A85B3B"/>
    <w:rsid w:val="00A86ED0"/>
    <w:rsid w:val="00A87335"/>
    <w:rsid w:val="00A90905"/>
    <w:rsid w:val="00A90E68"/>
    <w:rsid w:val="00A91D9E"/>
    <w:rsid w:val="00A92C94"/>
    <w:rsid w:val="00A945A4"/>
    <w:rsid w:val="00A955A6"/>
    <w:rsid w:val="00A95D7C"/>
    <w:rsid w:val="00AA2D11"/>
    <w:rsid w:val="00AA2D1B"/>
    <w:rsid w:val="00AA2D85"/>
    <w:rsid w:val="00AA40C8"/>
    <w:rsid w:val="00AA5405"/>
    <w:rsid w:val="00AB012E"/>
    <w:rsid w:val="00AB37CD"/>
    <w:rsid w:val="00AB71F3"/>
    <w:rsid w:val="00AC2319"/>
    <w:rsid w:val="00AC43D3"/>
    <w:rsid w:val="00AC52AB"/>
    <w:rsid w:val="00AC550D"/>
    <w:rsid w:val="00AD071A"/>
    <w:rsid w:val="00AD4234"/>
    <w:rsid w:val="00AD5127"/>
    <w:rsid w:val="00AD59FE"/>
    <w:rsid w:val="00AD613A"/>
    <w:rsid w:val="00AD7E6C"/>
    <w:rsid w:val="00AE79E2"/>
    <w:rsid w:val="00AF04A1"/>
    <w:rsid w:val="00AF11EE"/>
    <w:rsid w:val="00AF2D1A"/>
    <w:rsid w:val="00AF3882"/>
    <w:rsid w:val="00B00D79"/>
    <w:rsid w:val="00B0239D"/>
    <w:rsid w:val="00B030F7"/>
    <w:rsid w:val="00B03E0B"/>
    <w:rsid w:val="00B050EE"/>
    <w:rsid w:val="00B1156C"/>
    <w:rsid w:val="00B14317"/>
    <w:rsid w:val="00B16412"/>
    <w:rsid w:val="00B16546"/>
    <w:rsid w:val="00B17F8A"/>
    <w:rsid w:val="00B2193A"/>
    <w:rsid w:val="00B2321F"/>
    <w:rsid w:val="00B267F6"/>
    <w:rsid w:val="00B27306"/>
    <w:rsid w:val="00B34663"/>
    <w:rsid w:val="00B44B6B"/>
    <w:rsid w:val="00B513AF"/>
    <w:rsid w:val="00B51538"/>
    <w:rsid w:val="00B6443A"/>
    <w:rsid w:val="00B7676B"/>
    <w:rsid w:val="00B82179"/>
    <w:rsid w:val="00B91561"/>
    <w:rsid w:val="00B94FE8"/>
    <w:rsid w:val="00B9510B"/>
    <w:rsid w:val="00B97DD0"/>
    <w:rsid w:val="00BA0331"/>
    <w:rsid w:val="00BA2395"/>
    <w:rsid w:val="00BA4DA6"/>
    <w:rsid w:val="00BA62DE"/>
    <w:rsid w:val="00BA7B8F"/>
    <w:rsid w:val="00BB055E"/>
    <w:rsid w:val="00BB7A73"/>
    <w:rsid w:val="00BC085B"/>
    <w:rsid w:val="00BC1894"/>
    <w:rsid w:val="00BC229A"/>
    <w:rsid w:val="00BC5FA1"/>
    <w:rsid w:val="00BD0083"/>
    <w:rsid w:val="00BD157A"/>
    <w:rsid w:val="00BD1A53"/>
    <w:rsid w:val="00BD4EE4"/>
    <w:rsid w:val="00BD59B9"/>
    <w:rsid w:val="00BD6DD1"/>
    <w:rsid w:val="00BD721D"/>
    <w:rsid w:val="00BD76B1"/>
    <w:rsid w:val="00BD79E2"/>
    <w:rsid w:val="00BD7C0C"/>
    <w:rsid w:val="00BE047E"/>
    <w:rsid w:val="00BE1561"/>
    <w:rsid w:val="00BE395A"/>
    <w:rsid w:val="00BE674F"/>
    <w:rsid w:val="00BF14C7"/>
    <w:rsid w:val="00BF6E31"/>
    <w:rsid w:val="00BF7CFE"/>
    <w:rsid w:val="00C022AA"/>
    <w:rsid w:val="00C04BA4"/>
    <w:rsid w:val="00C04E07"/>
    <w:rsid w:val="00C0587E"/>
    <w:rsid w:val="00C067DF"/>
    <w:rsid w:val="00C0719A"/>
    <w:rsid w:val="00C0751D"/>
    <w:rsid w:val="00C13FED"/>
    <w:rsid w:val="00C20C74"/>
    <w:rsid w:val="00C20D11"/>
    <w:rsid w:val="00C21881"/>
    <w:rsid w:val="00C25BDF"/>
    <w:rsid w:val="00C25C26"/>
    <w:rsid w:val="00C26CE7"/>
    <w:rsid w:val="00C34BFE"/>
    <w:rsid w:val="00C3502C"/>
    <w:rsid w:val="00C40EA2"/>
    <w:rsid w:val="00C43798"/>
    <w:rsid w:val="00C47354"/>
    <w:rsid w:val="00C51364"/>
    <w:rsid w:val="00C5222D"/>
    <w:rsid w:val="00C53B4E"/>
    <w:rsid w:val="00C54C59"/>
    <w:rsid w:val="00C557A3"/>
    <w:rsid w:val="00C6074C"/>
    <w:rsid w:val="00C62E54"/>
    <w:rsid w:val="00C64335"/>
    <w:rsid w:val="00C6433E"/>
    <w:rsid w:val="00C662FA"/>
    <w:rsid w:val="00C708FE"/>
    <w:rsid w:val="00C725CF"/>
    <w:rsid w:val="00C742F1"/>
    <w:rsid w:val="00C74372"/>
    <w:rsid w:val="00C7516A"/>
    <w:rsid w:val="00C75A97"/>
    <w:rsid w:val="00C76694"/>
    <w:rsid w:val="00C770CD"/>
    <w:rsid w:val="00C818C9"/>
    <w:rsid w:val="00C838D8"/>
    <w:rsid w:val="00C83DE5"/>
    <w:rsid w:val="00C85BDD"/>
    <w:rsid w:val="00C878EE"/>
    <w:rsid w:val="00C91F8E"/>
    <w:rsid w:val="00C928B9"/>
    <w:rsid w:val="00C971EB"/>
    <w:rsid w:val="00CA1884"/>
    <w:rsid w:val="00CA1C41"/>
    <w:rsid w:val="00CA2FE3"/>
    <w:rsid w:val="00CA382D"/>
    <w:rsid w:val="00CA4496"/>
    <w:rsid w:val="00CA7F62"/>
    <w:rsid w:val="00CB3323"/>
    <w:rsid w:val="00CB426A"/>
    <w:rsid w:val="00CB6ACB"/>
    <w:rsid w:val="00CB6CC8"/>
    <w:rsid w:val="00CC01FF"/>
    <w:rsid w:val="00CC378A"/>
    <w:rsid w:val="00CC728B"/>
    <w:rsid w:val="00CC7AF6"/>
    <w:rsid w:val="00CD0BA7"/>
    <w:rsid w:val="00CD1710"/>
    <w:rsid w:val="00CD2031"/>
    <w:rsid w:val="00CD5E01"/>
    <w:rsid w:val="00CE1D8F"/>
    <w:rsid w:val="00CE3539"/>
    <w:rsid w:val="00CE60C5"/>
    <w:rsid w:val="00CE65D2"/>
    <w:rsid w:val="00CE7114"/>
    <w:rsid w:val="00CF06C3"/>
    <w:rsid w:val="00CF31F1"/>
    <w:rsid w:val="00CF3B87"/>
    <w:rsid w:val="00CF58F9"/>
    <w:rsid w:val="00CF5F29"/>
    <w:rsid w:val="00D04B11"/>
    <w:rsid w:val="00D07B6B"/>
    <w:rsid w:val="00D12A2D"/>
    <w:rsid w:val="00D20247"/>
    <w:rsid w:val="00D20B0B"/>
    <w:rsid w:val="00D232D9"/>
    <w:rsid w:val="00D25CB3"/>
    <w:rsid w:val="00D25FBC"/>
    <w:rsid w:val="00D302FA"/>
    <w:rsid w:val="00D32B27"/>
    <w:rsid w:val="00D33ACD"/>
    <w:rsid w:val="00D34DD9"/>
    <w:rsid w:val="00D409C4"/>
    <w:rsid w:val="00D41216"/>
    <w:rsid w:val="00D4133F"/>
    <w:rsid w:val="00D4501C"/>
    <w:rsid w:val="00D46925"/>
    <w:rsid w:val="00D526B1"/>
    <w:rsid w:val="00D52D07"/>
    <w:rsid w:val="00D52F3F"/>
    <w:rsid w:val="00D55C99"/>
    <w:rsid w:val="00D57D31"/>
    <w:rsid w:val="00D64F25"/>
    <w:rsid w:val="00D6787E"/>
    <w:rsid w:val="00D73457"/>
    <w:rsid w:val="00D754C9"/>
    <w:rsid w:val="00D77ADE"/>
    <w:rsid w:val="00D90174"/>
    <w:rsid w:val="00D960BA"/>
    <w:rsid w:val="00D965B9"/>
    <w:rsid w:val="00D96DDB"/>
    <w:rsid w:val="00D9735D"/>
    <w:rsid w:val="00DA01DE"/>
    <w:rsid w:val="00DA0BC9"/>
    <w:rsid w:val="00DA4433"/>
    <w:rsid w:val="00DA5958"/>
    <w:rsid w:val="00DB097E"/>
    <w:rsid w:val="00DB363D"/>
    <w:rsid w:val="00DB494F"/>
    <w:rsid w:val="00DB6200"/>
    <w:rsid w:val="00DB792C"/>
    <w:rsid w:val="00DC04A2"/>
    <w:rsid w:val="00DC3ADE"/>
    <w:rsid w:val="00DD126C"/>
    <w:rsid w:val="00DD1C5E"/>
    <w:rsid w:val="00DD5A34"/>
    <w:rsid w:val="00DD6992"/>
    <w:rsid w:val="00DE1311"/>
    <w:rsid w:val="00DE1E5F"/>
    <w:rsid w:val="00DE3A9E"/>
    <w:rsid w:val="00DE6FDE"/>
    <w:rsid w:val="00DE7C13"/>
    <w:rsid w:val="00DE7DF4"/>
    <w:rsid w:val="00DF13AB"/>
    <w:rsid w:val="00DF34E5"/>
    <w:rsid w:val="00DF718A"/>
    <w:rsid w:val="00DF7BD8"/>
    <w:rsid w:val="00E00D14"/>
    <w:rsid w:val="00E010AA"/>
    <w:rsid w:val="00E02132"/>
    <w:rsid w:val="00E04700"/>
    <w:rsid w:val="00E07E96"/>
    <w:rsid w:val="00E113A7"/>
    <w:rsid w:val="00E11CB1"/>
    <w:rsid w:val="00E24064"/>
    <w:rsid w:val="00E2637E"/>
    <w:rsid w:val="00E30E13"/>
    <w:rsid w:val="00E3163E"/>
    <w:rsid w:val="00E3166A"/>
    <w:rsid w:val="00E319D4"/>
    <w:rsid w:val="00E33938"/>
    <w:rsid w:val="00E3575D"/>
    <w:rsid w:val="00E4388F"/>
    <w:rsid w:val="00E45C13"/>
    <w:rsid w:val="00E4653E"/>
    <w:rsid w:val="00E50201"/>
    <w:rsid w:val="00E50447"/>
    <w:rsid w:val="00E50501"/>
    <w:rsid w:val="00E50774"/>
    <w:rsid w:val="00E50CEF"/>
    <w:rsid w:val="00E52631"/>
    <w:rsid w:val="00E53710"/>
    <w:rsid w:val="00E54E3D"/>
    <w:rsid w:val="00E6197B"/>
    <w:rsid w:val="00E63460"/>
    <w:rsid w:val="00E6694F"/>
    <w:rsid w:val="00E70407"/>
    <w:rsid w:val="00E736CD"/>
    <w:rsid w:val="00E75918"/>
    <w:rsid w:val="00E75E64"/>
    <w:rsid w:val="00E76CEA"/>
    <w:rsid w:val="00E81E2B"/>
    <w:rsid w:val="00E822EF"/>
    <w:rsid w:val="00E84232"/>
    <w:rsid w:val="00E87241"/>
    <w:rsid w:val="00E87379"/>
    <w:rsid w:val="00E91F89"/>
    <w:rsid w:val="00E96AAD"/>
    <w:rsid w:val="00EA157E"/>
    <w:rsid w:val="00EA341C"/>
    <w:rsid w:val="00EA34F7"/>
    <w:rsid w:val="00EA6117"/>
    <w:rsid w:val="00EB4015"/>
    <w:rsid w:val="00EB5D1A"/>
    <w:rsid w:val="00EB77C2"/>
    <w:rsid w:val="00EC126C"/>
    <w:rsid w:val="00EC2808"/>
    <w:rsid w:val="00EC2E9C"/>
    <w:rsid w:val="00EC3BFC"/>
    <w:rsid w:val="00EC589A"/>
    <w:rsid w:val="00EC7724"/>
    <w:rsid w:val="00ED081D"/>
    <w:rsid w:val="00ED7013"/>
    <w:rsid w:val="00EE1522"/>
    <w:rsid w:val="00EE3591"/>
    <w:rsid w:val="00EE3668"/>
    <w:rsid w:val="00EE4330"/>
    <w:rsid w:val="00EE45D2"/>
    <w:rsid w:val="00EE4BDB"/>
    <w:rsid w:val="00EF12EB"/>
    <w:rsid w:val="00EF2836"/>
    <w:rsid w:val="00EF31C5"/>
    <w:rsid w:val="00EF4081"/>
    <w:rsid w:val="00F01A87"/>
    <w:rsid w:val="00F061E8"/>
    <w:rsid w:val="00F06FAB"/>
    <w:rsid w:val="00F12384"/>
    <w:rsid w:val="00F12846"/>
    <w:rsid w:val="00F24DAC"/>
    <w:rsid w:val="00F26F25"/>
    <w:rsid w:val="00F309C0"/>
    <w:rsid w:val="00F34046"/>
    <w:rsid w:val="00F350D1"/>
    <w:rsid w:val="00F36C2D"/>
    <w:rsid w:val="00F41064"/>
    <w:rsid w:val="00F44605"/>
    <w:rsid w:val="00F5637B"/>
    <w:rsid w:val="00F56444"/>
    <w:rsid w:val="00F603A8"/>
    <w:rsid w:val="00F63EFC"/>
    <w:rsid w:val="00F66330"/>
    <w:rsid w:val="00F82A2D"/>
    <w:rsid w:val="00F82EB8"/>
    <w:rsid w:val="00F8547F"/>
    <w:rsid w:val="00F907E1"/>
    <w:rsid w:val="00F913C7"/>
    <w:rsid w:val="00F9164B"/>
    <w:rsid w:val="00F926CC"/>
    <w:rsid w:val="00F926E7"/>
    <w:rsid w:val="00F92B54"/>
    <w:rsid w:val="00F92F36"/>
    <w:rsid w:val="00F94D20"/>
    <w:rsid w:val="00F95C05"/>
    <w:rsid w:val="00FA3583"/>
    <w:rsid w:val="00FA4FE0"/>
    <w:rsid w:val="00FA6C7B"/>
    <w:rsid w:val="00FA727A"/>
    <w:rsid w:val="00FB2FB0"/>
    <w:rsid w:val="00FB3CD1"/>
    <w:rsid w:val="00FC65AD"/>
    <w:rsid w:val="00FD1508"/>
    <w:rsid w:val="00FD5C73"/>
    <w:rsid w:val="00FE0039"/>
    <w:rsid w:val="00FE030F"/>
    <w:rsid w:val="00FE0DD6"/>
    <w:rsid w:val="00FE2486"/>
    <w:rsid w:val="00FE68D4"/>
    <w:rsid w:val="00FF1071"/>
    <w:rsid w:val="00FF2B97"/>
    <w:rsid w:val="00FF31EE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C1349"/>
  <w15:chartTrackingRefBased/>
  <w15:docId w15:val="{075B047D-325B-CE4E-82FB-F06B1787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AF9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F309C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9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9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9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80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19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5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07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01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871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46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90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68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37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29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3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5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1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2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5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87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29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7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43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79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44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44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80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22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785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14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4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2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88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Shanshan Liu</dc:creator>
  <cp:keywords/>
  <dc:description/>
  <cp:lastModifiedBy>Shanshan Liu</cp:lastModifiedBy>
  <cp:revision>88</cp:revision>
  <dcterms:created xsi:type="dcterms:W3CDTF">2023-09-06T03:26:00Z</dcterms:created>
  <dcterms:modified xsi:type="dcterms:W3CDTF">2024-09-10T04:15:00Z</dcterms:modified>
</cp:coreProperties>
</file>