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BCED42" w14:textId="478E1945" w:rsidR="00D45AA0" w:rsidRDefault="00CE2C70">
      <w:pPr>
        <w:rPr>
          <w:lang w:val="de-DE"/>
        </w:rPr>
      </w:pPr>
      <w:r>
        <w:rPr>
          <w:lang w:val="de-DE"/>
        </w:rPr>
        <w:t xml:space="preserve">Raw R </w:t>
      </w:r>
      <w:proofErr w:type="spellStart"/>
      <w:r>
        <w:rPr>
          <w:lang w:val="de-DE"/>
        </w:rPr>
        <w:t>output</w:t>
      </w:r>
      <w:proofErr w:type="spellEnd"/>
    </w:p>
    <w:p w14:paraId="23D94EE7" w14:textId="77777777" w:rsidR="00CE2C70" w:rsidRDefault="00CE2C70">
      <w:pPr>
        <w:rPr>
          <w:lang w:val="de-DE"/>
        </w:rPr>
      </w:pPr>
    </w:p>
    <w:p w14:paraId="3965C9A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Analyses for TempRes manuscript Personality functioning x loneliness # version May 03</w:t>
      </w:r>
      <w:proofErr w:type="gramStart"/>
      <w:r w:rsidRPr="00CE2C70">
        <w:rPr>
          <w:lang w:val="en-US"/>
        </w:rPr>
        <w:t xml:space="preserve"> 2025</w:t>
      </w:r>
      <w:proofErr w:type="gramEnd"/>
    </w:p>
    <w:p w14:paraId="10F6779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5A57C1B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Housekeeping</w:t>
      </w:r>
    </w:p>
    <w:p w14:paraId="73AF50B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library("readxl")</w:t>
      </w:r>
    </w:p>
    <w:p w14:paraId="27B9328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library("tidyverse")</w:t>
      </w:r>
    </w:p>
    <w:p w14:paraId="06D47D6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── Attaching core tidyverse packages ───────────────────────────────────────── tidyverse 2.0.0 ──</w:t>
      </w:r>
    </w:p>
    <w:p w14:paraId="20DA89EB" w14:textId="77777777" w:rsidR="00CE2C70" w:rsidRPr="00CE2C70" w:rsidRDefault="00CE2C70" w:rsidP="00CE2C70">
      <w:pPr>
        <w:rPr>
          <w:lang w:val="en-US"/>
        </w:rPr>
      </w:pPr>
      <w:r w:rsidRPr="00CE2C70">
        <w:rPr>
          <w:rFonts w:ascii="Apple Color Emoji" w:hAnsi="Apple Color Emoji" w:cs="Apple Color Emoji"/>
          <w:lang w:val="en-US"/>
        </w:rPr>
        <w:t>✔</w:t>
      </w:r>
      <w:r w:rsidRPr="00CE2C70">
        <w:rPr>
          <w:lang w:val="en-US"/>
        </w:rPr>
        <w:t xml:space="preserve"> dplyr     1.1.3     </w:t>
      </w:r>
      <w:r w:rsidRPr="00CE2C70">
        <w:rPr>
          <w:rFonts w:ascii="Apple Color Emoji" w:hAnsi="Apple Color Emoji" w:cs="Apple Color Emoji"/>
          <w:lang w:val="en-US"/>
        </w:rPr>
        <w:t>✔</w:t>
      </w:r>
      <w:r w:rsidRPr="00CE2C70">
        <w:rPr>
          <w:lang w:val="en-US"/>
        </w:rPr>
        <w:t xml:space="preserve"> readr     2.1.4</w:t>
      </w:r>
    </w:p>
    <w:p w14:paraId="7AE9BF21" w14:textId="77777777" w:rsidR="00CE2C70" w:rsidRPr="00CE2C70" w:rsidRDefault="00CE2C70" w:rsidP="00CE2C70">
      <w:pPr>
        <w:rPr>
          <w:lang w:val="en-US"/>
        </w:rPr>
      </w:pPr>
      <w:r w:rsidRPr="00CE2C70">
        <w:rPr>
          <w:rFonts w:ascii="Apple Color Emoji" w:hAnsi="Apple Color Emoji" w:cs="Apple Color Emoji"/>
          <w:lang w:val="en-US"/>
        </w:rPr>
        <w:t>✔</w:t>
      </w:r>
      <w:r w:rsidRPr="00CE2C70">
        <w:rPr>
          <w:lang w:val="en-US"/>
        </w:rPr>
        <w:t xml:space="preserve"> forcats   1.0.0     </w:t>
      </w:r>
      <w:r w:rsidRPr="00CE2C70">
        <w:rPr>
          <w:rFonts w:ascii="Apple Color Emoji" w:hAnsi="Apple Color Emoji" w:cs="Apple Color Emoji"/>
          <w:lang w:val="en-US"/>
        </w:rPr>
        <w:t>✔</w:t>
      </w:r>
      <w:r w:rsidRPr="00CE2C70">
        <w:rPr>
          <w:lang w:val="en-US"/>
        </w:rPr>
        <w:t xml:space="preserve"> stringr   1.5.0</w:t>
      </w:r>
    </w:p>
    <w:p w14:paraId="74564F1E" w14:textId="77777777" w:rsidR="00CE2C70" w:rsidRPr="00CE2C70" w:rsidRDefault="00CE2C70" w:rsidP="00CE2C70">
      <w:pPr>
        <w:rPr>
          <w:lang w:val="en-US"/>
        </w:rPr>
      </w:pPr>
      <w:r w:rsidRPr="00CE2C70">
        <w:rPr>
          <w:rFonts w:ascii="Apple Color Emoji" w:hAnsi="Apple Color Emoji" w:cs="Apple Color Emoji"/>
          <w:lang w:val="en-US"/>
        </w:rPr>
        <w:t>✔</w:t>
      </w:r>
      <w:r w:rsidRPr="00CE2C70">
        <w:rPr>
          <w:lang w:val="en-US"/>
        </w:rPr>
        <w:t xml:space="preserve"> ggplot2   3.4.4     </w:t>
      </w:r>
      <w:r w:rsidRPr="00CE2C70">
        <w:rPr>
          <w:rFonts w:ascii="Apple Color Emoji" w:hAnsi="Apple Color Emoji" w:cs="Apple Color Emoji"/>
          <w:lang w:val="en-US"/>
        </w:rPr>
        <w:t>✔</w:t>
      </w:r>
      <w:r w:rsidRPr="00CE2C70">
        <w:rPr>
          <w:lang w:val="en-US"/>
        </w:rPr>
        <w:t xml:space="preserve"> tibble    3.2.1</w:t>
      </w:r>
    </w:p>
    <w:p w14:paraId="2E2634F3" w14:textId="77777777" w:rsidR="00CE2C70" w:rsidRPr="00CE2C70" w:rsidRDefault="00CE2C70" w:rsidP="00CE2C70">
      <w:pPr>
        <w:rPr>
          <w:lang w:val="en-US"/>
        </w:rPr>
      </w:pPr>
      <w:r w:rsidRPr="00CE2C70">
        <w:rPr>
          <w:rFonts w:ascii="Apple Color Emoji" w:hAnsi="Apple Color Emoji" w:cs="Apple Color Emoji"/>
          <w:lang w:val="en-US"/>
        </w:rPr>
        <w:t>✔</w:t>
      </w:r>
      <w:r w:rsidRPr="00CE2C70">
        <w:rPr>
          <w:lang w:val="en-US"/>
        </w:rPr>
        <w:t xml:space="preserve"> lubridate 1.9.3     </w:t>
      </w:r>
      <w:r w:rsidRPr="00CE2C70">
        <w:rPr>
          <w:rFonts w:ascii="Apple Color Emoji" w:hAnsi="Apple Color Emoji" w:cs="Apple Color Emoji"/>
          <w:lang w:val="en-US"/>
        </w:rPr>
        <w:t>✔</w:t>
      </w:r>
      <w:r w:rsidRPr="00CE2C70">
        <w:rPr>
          <w:lang w:val="en-US"/>
        </w:rPr>
        <w:t xml:space="preserve"> tidyr     1.3.0</w:t>
      </w:r>
    </w:p>
    <w:p w14:paraId="0ACA1C48" w14:textId="77777777" w:rsidR="00CE2C70" w:rsidRPr="00CE2C70" w:rsidRDefault="00CE2C70" w:rsidP="00CE2C70">
      <w:pPr>
        <w:rPr>
          <w:lang w:val="en-US"/>
        </w:rPr>
      </w:pPr>
      <w:r w:rsidRPr="00CE2C70">
        <w:rPr>
          <w:rFonts w:ascii="Apple Color Emoji" w:hAnsi="Apple Color Emoji" w:cs="Apple Color Emoji"/>
          <w:lang w:val="en-US"/>
        </w:rPr>
        <w:t>✔</w:t>
      </w:r>
      <w:r w:rsidRPr="00CE2C70">
        <w:rPr>
          <w:lang w:val="en-US"/>
        </w:rPr>
        <w:t xml:space="preserve"> purrr     1.0.2     </w:t>
      </w:r>
    </w:p>
    <w:p w14:paraId="06ABAD0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── Conflicts ─────────────────────────────────────────────────────────── tidyverse_conflicts() ──</w:t>
      </w:r>
    </w:p>
    <w:p w14:paraId="0318D7B5" w14:textId="77777777" w:rsidR="00CE2C70" w:rsidRPr="00CE2C70" w:rsidRDefault="00CE2C70" w:rsidP="00CE2C70">
      <w:pPr>
        <w:rPr>
          <w:lang w:val="de-DE"/>
        </w:rPr>
      </w:pPr>
      <w:r w:rsidRPr="00CE2C70">
        <w:rPr>
          <w:rFonts w:ascii="Apple Color Emoji" w:hAnsi="Apple Color Emoji" w:cs="Apple Color Emoji"/>
          <w:lang w:val="de-DE"/>
        </w:rPr>
        <w:t>✖</w:t>
      </w:r>
      <w:r w:rsidRPr="00CE2C70">
        <w:rPr>
          <w:lang w:val="de-DE"/>
        </w:rPr>
        <w:t xml:space="preserve"> </w:t>
      </w:r>
      <w:proofErr w:type="spellStart"/>
      <w:proofErr w:type="gramStart"/>
      <w:r w:rsidRPr="00CE2C70">
        <w:rPr>
          <w:lang w:val="de-DE"/>
        </w:rPr>
        <w:t>dplyr</w:t>
      </w:r>
      <w:proofErr w:type="spellEnd"/>
      <w:r w:rsidRPr="00CE2C70">
        <w:rPr>
          <w:lang w:val="de-DE"/>
        </w:rPr>
        <w:t>::</w:t>
      </w:r>
      <w:proofErr w:type="spellStart"/>
      <w:proofErr w:type="gramEnd"/>
      <w:r w:rsidRPr="00CE2C70">
        <w:rPr>
          <w:lang w:val="de-DE"/>
        </w:rPr>
        <w:t>filter</w:t>
      </w:r>
      <w:proofErr w:type="spellEnd"/>
      <w:r w:rsidRPr="00CE2C70">
        <w:rPr>
          <w:lang w:val="de-DE"/>
        </w:rPr>
        <w:t xml:space="preserve">() </w:t>
      </w:r>
      <w:proofErr w:type="spellStart"/>
      <w:r w:rsidRPr="00CE2C70">
        <w:rPr>
          <w:lang w:val="de-DE"/>
        </w:rPr>
        <w:t>masks</w:t>
      </w:r>
      <w:proofErr w:type="spellEnd"/>
      <w:r w:rsidRPr="00CE2C70">
        <w:rPr>
          <w:lang w:val="de-DE"/>
        </w:rPr>
        <w:t xml:space="preserve"> </w:t>
      </w:r>
      <w:proofErr w:type="spellStart"/>
      <w:r w:rsidRPr="00CE2C70">
        <w:rPr>
          <w:lang w:val="de-DE"/>
        </w:rPr>
        <w:t>stats</w:t>
      </w:r>
      <w:proofErr w:type="spellEnd"/>
      <w:r w:rsidRPr="00CE2C70">
        <w:rPr>
          <w:lang w:val="de-DE"/>
        </w:rPr>
        <w:t>::</w:t>
      </w:r>
      <w:proofErr w:type="spellStart"/>
      <w:r w:rsidRPr="00CE2C70">
        <w:rPr>
          <w:lang w:val="de-DE"/>
        </w:rPr>
        <w:t>filter</w:t>
      </w:r>
      <w:proofErr w:type="spellEnd"/>
      <w:r w:rsidRPr="00CE2C70">
        <w:rPr>
          <w:lang w:val="de-DE"/>
        </w:rPr>
        <w:t>()</w:t>
      </w:r>
    </w:p>
    <w:p w14:paraId="6B17F426" w14:textId="77777777" w:rsidR="00CE2C70" w:rsidRPr="00CE2C70" w:rsidRDefault="00CE2C70" w:rsidP="00CE2C70">
      <w:pPr>
        <w:rPr>
          <w:lang w:val="de-DE"/>
        </w:rPr>
      </w:pPr>
      <w:r w:rsidRPr="00CE2C70">
        <w:rPr>
          <w:rFonts w:ascii="Apple Color Emoji" w:hAnsi="Apple Color Emoji" w:cs="Apple Color Emoji"/>
          <w:lang w:val="de-DE"/>
        </w:rPr>
        <w:t>✖</w:t>
      </w:r>
      <w:r w:rsidRPr="00CE2C70">
        <w:rPr>
          <w:lang w:val="de-DE"/>
        </w:rPr>
        <w:t xml:space="preserve"> </w:t>
      </w:r>
      <w:proofErr w:type="spellStart"/>
      <w:proofErr w:type="gramStart"/>
      <w:r w:rsidRPr="00CE2C70">
        <w:rPr>
          <w:lang w:val="de-DE"/>
        </w:rPr>
        <w:t>dplyr</w:t>
      </w:r>
      <w:proofErr w:type="spellEnd"/>
      <w:r w:rsidRPr="00CE2C70">
        <w:rPr>
          <w:lang w:val="de-DE"/>
        </w:rPr>
        <w:t>::</w:t>
      </w:r>
      <w:proofErr w:type="gramEnd"/>
      <w:r w:rsidRPr="00CE2C70">
        <w:rPr>
          <w:lang w:val="de-DE"/>
        </w:rPr>
        <w:t xml:space="preserve">lag()    </w:t>
      </w:r>
      <w:proofErr w:type="spellStart"/>
      <w:r w:rsidRPr="00CE2C70">
        <w:rPr>
          <w:lang w:val="de-DE"/>
        </w:rPr>
        <w:t>masks</w:t>
      </w:r>
      <w:proofErr w:type="spellEnd"/>
      <w:r w:rsidRPr="00CE2C70">
        <w:rPr>
          <w:lang w:val="de-DE"/>
        </w:rPr>
        <w:t xml:space="preserve"> </w:t>
      </w:r>
      <w:proofErr w:type="spellStart"/>
      <w:r w:rsidRPr="00CE2C70">
        <w:rPr>
          <w:lang w:val="de-DE"/>
        </w:rPr>
        <w:t>stats</w:t>
      </w:r>
      <w:proofErr w:type="spellEnd"/>
      <w:r w:rsidRPr="00CE2C70">
        <w:rPr>
          <w:lang w:val="de-DE"/>
        </w:rPr>
        <w:t>::lag()</w:t>
      </w:r>
    </w:p>
    <w:p w14:paraId="10FE34E5" w14:textId="77777777" w:rsidR="00CE2C70" w:rsidRPr="00CE2C70" w:rsidRDefault="00CE2C70" w:rsidP="00CE2C70">
      <w:pPr>
        <w:rPr>
          <w:lang w:val="en-US"/>
        </w:rPr>
      </w:pPr>
      <w:r w:rsidRPr="00CE2C70">
        <w:rPr>
          <w:rFonts w:ascii="Apple Color Emoji" w:hAnsi="Apple Color Emoji" w:cs="Apple Color Emoji"/>
          <w:lang w:val="en-US"/>
        </w:rPr>
        <w:t>ℹ</w:t>
      </w:r>
      <w:r w:rsidRPr="00CE2C70">
        <w:rPr>
          <w:lang w:val="en-US"/>
        </w:rPr>
        <w:t xml:space="preserve"> Use the conflicted package to force all conflicts to become errors</w:t>
      </w:r>
    </w:p>
    <w:p w14:paraId="033FEC9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library("dplyr")</w:t>
      </w:r>
    </w:p>
    <w:p w14:paraId="4663331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library("esmpack")</w:t>
      </w:r>
    </w:p>
    <w:p w14:paraId="66AAFC73" w14:textId="77777777" w:rsidR="00CE2C70" w:rsidRPr="00CE2C70" w:rsidRDefault="00CE2C70" w:rsidP="00CE2C70">
      <w:pPr>
        <w:rPr>
          <w:lang w:val="en-US"/>
        </w:rPr>
      </w:pPr>
    </w:p>
    <w:p w14:paraId="48A3C07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Attaching package: ‘esmpack’</w:t>
      </w:r>
    </w:p>
    <w:p w14:paraId="4D1C46CA" w14:textId="77777777" w:rsidR="00CE2C70" w:rsidRPr="00CE2C70" w:rsidRDefault="00CE2C70" w:rsidP="00CE2C70">
      <w:pPr>
        <w:rPr>
          <w:lang w:val="en-US"/>
        </w:rPr>
      </w:pPr>
    </w:p>
    <w:p w14:paraId="50D482E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The following object is masked from ‘package:dplyr’:</w:t>
      </w:r>
    </w:p>
    <w:p w14:paraId="03ADE73B" w14:textId="77777777" w:rsidR="00CE2C70" w:rsidRPr="00CE2C70" w:rsidRDefault="00CE2C70" w:rsidP="00CE2C70">
      <w:pPr>
        <w:rPr>
          <w:lang w:val="en-US"/>
        </w:rPr>
      </w:pPr>
    </w:p>
    <w:p w14:paraId="418C6EB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rename</w:t>
      </w:r>
    </w:p>
    <w:p w14:paraId="438049BB" w14:textId="77777777" w:rsidR="00CE2C70" w:rsidRPr="00CE2C70" w:rsidRDefault="00CE2C70" w:rsidP="00CE2C70">
      <w:pPr>
        <w:rPr>
          <w:lang w:val="en-US"/>
        </w:rPr>
      </w:pPr>
    </w:p>
    <w:p w14:paraId="2B99705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library("remotes")</w:t>
      </w:r>
    </w:p>
    <w:p w14:paraId="38767DB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library("nlme")</w:t>
      </w:r>
    </w:p>
    <w:p w14:paraId="34C08D7F" w14:textId="77777777" w:rsidR="00CE2C70" w:rsidRPr="00CE2C70" w:rsidRDefault="00CE2C70" w:rsidP="00CE2C70">
      <w:pPr>
        <w:rPr>
          <w:lang w:val="en-US"/>
        </w:rPr>
      </w:pPr>
    </w:p>
    <w:p w14:paraId="5A0122B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Attaching package: ‘nlme’</w:t>
      </w:r>
    </w:p>
    <w:p w14:paraId="789CCD2B" w14:textId="77777777" w:rsidR="00CE2C70" w:rsidRPr="00CE2C70" w:rsidRDefault="00CE2C70" w:rsidP="00CE2C70">
      <w:pPr>
        <w:rPr>
          <w:lang w:val="en-US"/>
        </w:rPr>
      </w:pPr>
    </w:p>
    <w:p w14:paraId="3277E7E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The following object is masked from ‘package:dplyr’:</w:t>
      </w:r>
    </w:p>
    <w:p w14:paraId="3D08575E" w14:textId="77777777" w:rsidR="00CE2C70" w:rsidRPr="00CE2C70" w:rsidRDefault="00CE2C70" w:rsidP="00CE2C70">
      <w:pPr>
        <w:rPr>
          <w:lang w:val="en-US"/>
        </w:rPr>
      </w:pPr>
    </w:p>
    <w:p w14:paraId="040C91C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collapse</w:t>
      </w:r>
    </w:p>
    <w:p w14:paraId="714271D0" w14:textId="77777777" w:rsidR="00CE2C70" w:rsidRPr="00CE2C70" w:rsidRDefault="00CE2C70" w:rsidP="00CE2C70">
      <w:pPr>
        <w:rPr>
          <w:lang w:val="en-US"/>
        </w:rPr>
      </w:pPr>
    </w:p>
    <w:p w14:paraId="1D151A9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library("psych")</w:t>
      </w:r>
    </w:p>
    <w:p w14:paraId="4DA91CFE" w14:textId="77777777" w:rsidR="00CE2C70" w:rsidRPr="00CE2C70" w:rsidRDefault="00CE2C70" w:rsidP="00CE2C70">
      <w:pPr>
        <w:rPr>
          <w:lang w:val="en-US"/>
        </w:rPr>
      </w:pPr>
    </w:p>
    <w:p w14:paraId="6BCA20D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Attaching package: ‘psych’</w:t>
      </w:r>
    </w:p>
    <w:p w14:paraId="445A35B7" w14:textId="77777777" w:rsidR="00CE2C70" w:rsidRPr="00CE2C70" w:rsidRDefault="00CE2C70" w:rsidP="00CE2C70">
      <w:pPr>
        <w:rPr>
          <w:lang w:val="en-US"/>
        </w:rPr>
      </w:pPr>
    </w:p>
    <w:p w14:paraId="53CB791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The following objects are masked from ‘package:ggplot2’:</w:t>
      </w:r>
    </w:p>
    <w:p w14:paraId="3FF0FF08" w14:textId="77777777" w:rsidR="00CE2C70" w:rsidRPr="00CE2C70" w:rsidRDefault="00CE2C70" w:rsidP="00CE2C70">
      <w:pPr>
        <w:rPr>
          <w:lang w:val="en-US"/>
        </w:rPr>
      </w:pPr>
    </w:p>
    <w:p w14:paraId="1B74BF0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%+%, alpha</w:t>
      </w:r>
    </w:p>
    <w:p w14:paraId="68D169AD" w14:textId="77777777" w:rsidR="00CE2C70" w:rsidRPr="00CE2C70" w:rsidRDefault="00CE2C70" w:rsidP="00CE2C70">
      <w:pPr>
        <w:rPr>
          <w:lang w:val="en-US"/>
        </w:rPr>
      </w:pPr>
    </w:p>
    <w:p w14:paraId="44CFEE8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77FECBB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setwd("~/everything_r/TEMPRES/pf x loneliness")</w:t>
      </w:r>
    </w:p>
    <w:p w14:paraId="04D941E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1DC23DD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dat &lt;- read_excel("250119_dat.xlsx")</w:t>
      </w:r>
    </w:p>
    <w:p w14:paraId="3FCA614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daysdat &lt;- read_excel("250122_daysdat.xlsx")                                                 </w:t>
      </w:r>
    </w:p>
    <w:p w14:paraId="5202BF4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                                                                                             </w:t>
      </w:r>
    </w:p>
    <w:p w14:paraId="4E70E28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5BAE554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Descriptives  ----</w:t>
      </w:r>
    </w:p>
    <w:p w14:paraId="4A0ADD5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1DDA03D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count number of valid beeps per person</w:t>
      </w:r>
    </w:p>
    <w:p w14:paraId="4FD1E92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lastRenderedPageBreak/>
        <w:t>&gt; # sort data by id, day, and beep</w:t>
      </w:r>
    </w:p>
    <w:p w14:paraId="42EB6BA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daysdat &lt;- </w:t>
      </w:r>
      <w:proofErr w:type="gramStart"/>
      <w:r w:rsidRPr="00CE2C70">
        <w:rPr>
          <w:lang w:val="en-US"/>
        </w:rPr>
        <w:t>daysdat[</w:t>
      </w:r>
      <w:proofErr w:type="gramEnd"/>
      <w:r w:rsidRPr="00CE2C70">
        <w:rPr>
          <w:lang w:val="en-US"/>
        </w:rPr>
        <w:t>with(daysdat, order(id, day, beep)),]</w:t>
      </w:r>
    </w:p>
    <w:p w14:paraId="5C8D5BE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360C7BC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keep only valid beeps</w:t>
      </w:r>
    </w:p>
    <w:p w14:paraId="17F52B4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daysdat &lt;- subset(daysdat, valid &gt; 0)</w:t>
      </w:r>
    </w:p>
    <w:p w14:paraId="33892BA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305CE47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choose only participants with at least 11 beeps</w:t>
      </w:r>
    </w:p>
    <w:p w14:paraId="76B461B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daysdat &lt;- subset(daysdat, bcount &gt; 11)</w:t>
      </w:r>
    </w:p>
    <w:p w14:paraId="0114CEA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dat &lt;- subset(dat, bcount &gt; 11)</w:t>
      </w:r>
    </w:p>
    <w:p w14:paraId="16494A4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14B2EBD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summary(get.timeinvar(bcount, id, daysdat))</w:t>
      </w:r>
    </w:p>
    <w:p w14:paraId="2F0F8ED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Min. 1st Qu.  Median    Mean 3rd Qu.    Max. </w:t>
      </w:r>
    </w:p>
    <w:p w14:paraId="02E7682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12.00   31.00   46.00   46.20   60.25  104.00 </w:t>
      </w:r>
    </w:p>
    <w:p w14:paraId="02931EB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mean(get.timeinvar(bcount, id, daysdat))</w:t>
      </w:r>
    </w:p>
    <w:p w14:paraId="610DDDF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[1] 46.20312</w:t>
      </w:r>
    </w:p>
    <w:p w14:paraId="6C09E5A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sd(get.timeinvar(bcount, id, daysdat))</w:t>
      </w:r>
    </w:p>
    <w:p w14:paraId="52BCB8E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[1] 20.07304</w:t>
      </w:r>
    </w:p>
    <w:p w14:paraId="2D0E191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10E4358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how many participants?</w:t>
      </w:r>
    </w:p>
    <w:p w14:paraId="1DE7720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nsub(daysdat$id)</w:t>
      </w:r>
    </w:p>
    <w:p w14:paraId="530DA65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[1] 192</w:t>
      </w:r>
    </w:p>
    <w:p w14:paraId="4DB456B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nrow(daysdat)</w:t>
      </w:r>
    </w:p>
    <w:p w14:paraId="1A6F79E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[1] 8870</w:t>
      </w:r>
    </w:p>
    <w:p w14:paraId="41A4817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5F067C7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Sample characteristics</w:t>
      </w:r>
    </w:p>
    <w:p w14:paraId="16E1550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describe(dat$age)</w:t>
      </w:r>
    </w:p>
    <w:p w14:paraId="5D87635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vars   n  mean    sd median trimmed   mad min max range skew kurtosis   se</w:t>
      </w:r>
    </w:p>
    <w:p w14:paraId="2DFB58E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X1    1 192 39.48 11.87     38   38.73 13.34  18  73    55  0.5    -0.49 0.86</w:t>
      </w:r>
    </w:p>
    <w:p w14:paraId="1E8F3EC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lastRenderedPageBreak/>
        <w:t>&gt; table(dat$gender)</w:t>
      </w:r>
    </w:p>
    <w:p w14:paraId="786871D1" w14:textId="77777777" w:rsidR="00CE2C70" w:rsidRPr="00CE2C70" w:rsidRDefault="00CE2C70" w:rsidP="00CE2C70">
      <w:pPr>
        <w:rPr>
          <w:lang w:val="en-US"/>
        </w:rPr>
      </w:pPr>
    </w:p>
    <w:p w14:paraId="59E3661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diverse     man   woman </w:t>
      </w:r>
    </w:p>
    <w:p w14:paraId="03D09AA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5      71     116 </w:t>
      </w:r>
    </w:p>
    <w:p w14:paraId="74C9129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60DC021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describeBy(dat$age, group = dat$p_group, mat = TRUE)</w:t>
      </w:r>
    </w:p>
    <w:p w14:paraId="73497D0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item group1 vars   n     mean       sd median  trimmed     mad min max range      skew</w:t>
      </w:r>
    </w:p>
    <w:p w14:paraId="654E70B9" w14:textId="77777777" w:rsidR="00CE2C70" w:rsidRPr="00CE2C70" w:rsidRDefault="00CE2C70" w:rsidP="00CE2C70">
      <w:pPr>
        <w:rPr>
          <w:lang w:val="de-DE"/>
        </w:rPr>
      </w:pPr>
      <w:r w:rsidRPr="00CE2C70">
        <w:rPr>
          <w:lang w:val="de-DE"/>
        </w:rPr>
        <w:t>X11    1      1    1 101 41.14851 10.17289     41 40.62963 11.</w:t>
      </w:r>
      <w:proofErr w:type="gramStart"/>
      <w:r w:rsidRPr="00CE2C70">
        <w:rPr>
          <w:lang w:val="de-DE"/>
        </w:rPr>
        <w:t>8608  24</w:t>
      </w:r>
      <w:proofErr w:type="gramEnd"/>
      <w:r w:rsidRPr="00CE2C70">
        <w:rPr>
          <w:lang w:val="de-DE"/>
        </w:rPr>
        <w:t xml:space="preserve">  68    44 0.3990590</w:t>
      </w:r>
    </w:p>
    <w:p w14:paraId="0D475ABA" w14:textId="77777777" w:rsidR="00CE2C70" w:rsidRPr="00CE2C70" w:rsidRDefault="00CE2C70" w:rsidP="00CE2C70">
      <w:pPr>
        <w:rPr>
          <w:lang w:val="de-DE"/>
        </w:rPr>
      </w:pPr>
      <w:r w:rsidRPr="00CE2C70">
        <w:rPr>
          <w:lang w:val="de-DE"/>
        </w:rPr>
        <w:t xml:space="preserve">X12    2      2    </w:t>
      </w:r>
      <w:proofErr w:type="gramStart"/>
      <w:r w:rsidRPr="00CE2C70">
        <w:rPr>
          <w:lang w:val="de-DE"/>
        </w:rPr>
        <w:t>1  91</w:t>
      </w:r>
      <w:proofErr w:type="gramEnd"/>
      <w:r w:rsidRPr="00CE2C70">
        <w:rPr>
          <w:lang w:val="de-DE"/>
        </w:rPr>
        <w:t xml:space="preserve"> 37.62637 13.32137     35 36.36986 13.3434  18  73    55 0.7226483</w:t>
      </w:r>
    </w:p>
    <w:p w14:paraId="05704C2B" w14:textId="77777777" w:rsidR="00CE2C70" w:rsidRPr="00CE2C70" w:rsidRDefault="00CE2C70" w:rsidP="00CE2C70">
      <w:pPr>
        <w:rPr>
          <w:lang w:val="de-DE"/>
        </w:rPr>
      </w:pPr>
      <w:r w:rsidRPr="00CE2C70">
        <w:rPr>
          <w:lang w:val="de-DE"/>
        </w:rPr>
        <w:t xml:space="preserve">      </w:t>
      </w:r>
      <w:proofErr w:type="spellStart"/>
      <w:r w:rsidRPr="00CE2C70">
        <w:rPr>
          <w:lang w:val="de-DE"/>
        </w:rPr>
        <w:t>kurtosis</w:t>
      </w:r>
      <w:proofErr w:type="spellEnd"/>
      <w:r w:rsidRPr="00CE2C70">
        <w:rPr>
          <w:lang w:val="de-DE"/>
        </w:rPr>
        <w:t xml:space="preserve">       se</w:t>
      </w:r>
    </w:p>
    <w:p w14:paraId="4026C2BF" w14:textId="77777777" w:rsidR="00CE2C70" w:rsidRPr="00CE2C70" w:rsidRDefault="00CE2C70" w:rsidP="00CE2C70">
      <w:pPr>
        <w:rPr>
          <w:lang w:val="de-DE"/>
        </w:rPr>
      </w:pPr>
      <w:r w:rsidRPr="00CE2C70">
        <w:rPr>
          <w:lang w:val="de-DE"/>
        </w:rPr>
        <w:t>X11 -0.7864682 1.012241</w:t>
      </w:r>
    </w:p>
    <w:p w14:paraId="2A09EAE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X12 -0.3690929 1.396459</w:t>
      </w:r>
    </w:p>
    <w:p w14:paraId="5985B81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table_gender &lt;- table(dat$gender, dat$p_group)</w:t>
      </w:r>
    </w:p>
    <w:p w14:paraId="79F46D8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print(table_gender)</w:t>
      </w:r>
    </w:p>
    <w:p w14:paraId="311B853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</w:t>
      </w:r>
    </w:p>
    <w:p w14:paraId="07D2D52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  1  2</w:t>
      </w:r>
    </w:p>
    <w:p w14:paraId="3E4896F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diverse  4  1</w:t>
      </w:r>
    </w:p>
    <w:p w14:paraId="01D401A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man     37 34</w:t>
      </w:r>
    </w:p>
    <w:p w14:paraId="3D505CE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woman   60 56</w:t>
      </w:r>
    </w:p>
    <w:p w14:paraId="4F08DFB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227B392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Correlations ----</w:t>
      </w:r>
    </w:p>
    <w:p w14:paraId="6C4BBC6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30874FE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mean_per_participant &lt;- daysdat %&gt;%</w:t>
      </w:r>
    </w:p>
    <w:p w14:paraId="52100E7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group_by(id) %&gt;%</w:t>
      </w:r>
    </w:p>
    <w:p w14:paraId="4D0850C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+   </w:t>
      </w:r>
      <w:proofErr w:type="gramStart"/>
      <w:r w:rsidRPr="00CE2C70">
        <w:rPr>
          <w:lang w:val="en-US"/>
        </w:rPr>
        <w:t>summarise(</w:t>
      </w:r>
      <w:proofErr w:type="gramEnd"/>
      <w:r w:rsidRPr="00CE2C70">
        <w:rPr>
          <w:lang w:val="en-US"/>
        </w:rPr>
        <w:t>mean_lonely = mean(lonely, na.rm = TRUE))</w:t>
      </w:r>
    </w:p>
    <w:p w14:paraId="5311040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dat &lt;- merge(dat, mean_per_participant, by = "id", all.x = TRUE)</w:t>
      </w:r>
    </w:p>
    <w:p w14:paraId="4ED4001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36146F1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mean_per_participant &lt;- daysdat %&gt;%</w:t>
      </w:r>
    </w:p>
    <w:p w14:paraId="48F76F9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lastRenderedPageBreak/>
        <w:t>+   group_by(id) %&gt;%</w:t>
      </w:r>
    </w:p>
    <w:p w14:paraId="57800B2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+   </w:t>
      </w:r>
      <w:proofErr w:type="gramStart"/>
      <w:r w:rsidRPr="00CE2C70">
        <w:rPr>
          <w:lang w:val="en-US"/>
        </w:rPr>
        <w:t>summarise(</w:t>
      </w:r>
      <w:proofErr w:type="gramEnd"/>
      <w:r w:rsidRPr="00CE2C70">
        <w:rPr>
          <w:lang w:val="en-US"/>
        </w:rPr>
        <w:t>mean_wishtodie = mean(wishtodie, na.rm = TRUE))</w:t>
      </w:r>
    </w:p>
    <w:p w14:paraId="6639C71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dat &lt;- merge(dat, mean_per_participant, by = "id", all.x = TRUE)</w:t>
      </w:r>
    </w:p>
    <w:p w14:paraId="5196AB7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1C3D01B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cor_opd_lonely &lt;- cor(dat$opd_sum, dat$mean_lonely, use = "complete.obs")</w:t>
      </w:r>
    </w:p>
    <w:p w14:paraId="6B76E11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cor_opd_si &lt;- </w:t>
      </w:r>
      <w:proofErr w:type="gramStart"/>
      <w:r w:rsidRPr="00CE2C70">
        <w:rPr>
          <w:lang w:val="en-US"/>
        </w:rPr>
        <w:t>cor(</w:t>
      </w:r>
      <w:proofErr w:type="gramEnd"/>
      <w:r w:rsidRPr="00CE2C70">
        <w:rPr>
          <w:lang w:val="en-US"/>
        </w:rPr>
        <w:t>dat$opd_sum, dat$mean_wishtodie, use = "complete.obs")</w:t>
      </w:r>
    </w:p>
    <w:p w14:paraId="4AA6A1A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visualization of correlation of mean values</w:t>
      </w:r>
    </w:p>
    <w:p w14:paraId="75952DA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library(ggplot2)</w:t>
      </w:r>
    </w:p>
    <w:p w14:paraId="77056EA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library(patchwork)</w:t>
      </w:r>
    </w:p>
    <w:p w14:paraId="2672063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Warning message:</w:t>
      </w:r>
    </w:p>
    <w:p w14:paraId="7F64F27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package ‘patchwork’ was built under R version 4.3.3 </w:t>
      </w:r>
    </w:p>
    <w:p w14:paraId="5EB7EAC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50B6725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Plot 1: OPD-SQS vs. Mean Loneliness</w:t>
      </w:r>
    </w:p>
    <w:p w14:paraId="024D473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p1 &lt;- ggplot(dat, aes(x = opd_sum, y = mean_lonely)) +</w:t>
      </w:r>
    </w:p>
    <w:p w14:paraId="69B24AD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geom_</w:t>
      </w:r>
      <w:proofErr w:type="gramStart"/>
      <w:r w:rsidRPr="00CE2C70">
        <w:rPr>
          <w:lang w:val="en-US"/>
        </w:rPr>
        <w:t>jitter(</w:t>
      </w:r>
      <w:proofErr w:type="gramEnd"/>
      <w:r w:rsidRPr="00CE2C70">
        <w:rPr>
          <w:lang w:val="en-US"/>
        </w:rPr>
        <w:t>width = 0.2, height = 0.2, alpha = 0.6, color = "#1D3557") +</w:t>
      </w:r>
    </w:p>
    <w:p w14:paraId="77ED307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geom_smooth(method = "lm", se = TRUE, color = "#1D3557", fill = "#457B9D") +</w:t>
      </w:r>
    </w:p>
    <w:p w14:paraId="6168E50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labs(</w:t>
      </w:r>
    </w:p>
    <w:p w14:paraId="10260B7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  x = "OPD-SQS Sum Score",</w:t>
      </w:r>
    </w:p>
    <w:p w14:paraId="1E91AAB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  y = "Mean Loneliness"</w:t>
      </w:r>
    </w:p>
    <w:p w14:paraId="555019C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) +</w:t>
      </w:r>
    </w:p>
    <w:p w14:paraId="7CFAEB6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theme_minimal()</w:t>
      </w:r>
    </w:p>
    <w:p w14:paraId="4126642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78DDF95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Plot 2: OPD-SQS vs. Mean Suicidal Ideation</w:t>
      </w:r>
    </w:p>
    <w:p w14:paraId="76B4A85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p2 &lt;- </w:t>
      </w:r>
      <w:proofErr w:type="gramStart"/>
      <w:r w:rsidRPr="00CE2C70">
        <w:rPr>
          <w:lang w:val="en-US"/>
        </w:rPr>
        <w:t>ggplot(</w:t>
      </w:r>
      <w:proofErr w:type="gramEnd"/>
      <w:r w:rsidRPr="00CE2C70">
        <w:rPr>
          <w:lang w:val="en-US"/>
        </w:rPr>
        <w:t>dat, aes(x = opd_sum, y = mean_wishtodie)) +</w:t>
      </w:r>
    </w:p>
    <w:p w14:paraId="0BAB3B5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+   geom_jitter(width = 0.2, height = 0.2, alpha = 0.6, color = "#C2185B") + </w:t>
      </w:r>
    </w:p>
    <w:p w14:paraId="430F7C4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+   geom_smooth(method = "lm", se = TRUE, color = "#C2185B", fill = "#F8BBD0") +  </w:t>
      </w:r>
    </w:p>
    <w:p w14:paraId="442062B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labs(</w:t>
      </w:r>
    </w:p>
    <w:p w14:paraId="297746D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  x = "OPD-SQS Sum Score",</w:t>
      </w:r>
    </w:p>
    <w:p w14:paraId="5FE6845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lastRenderedPageBreak/>
        <w:t>+     y = "Mean Suicidal Ideation"</w:t>
      </w:r>
    </w:p>
    <w:p w14:paraId="296F172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) +</w:t>
      </w:r>
    </w:p>
    <w:p w14:paraId="25D90DF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theme_minimal()</w:t>
      </w:r>
    </w:p>
    <w:p w14:paraId="12F87BF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61B7988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p1 + p2</w:t>
      </w:r>
    </w:p>
    <w:p w14:paraId="5B6353E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`geom_smooth()` using formula = 'y ~ x'</w:t>
      </w:r>
    </w:p>
    <w:p w14:paraId="0C977F9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`geom_smooth()` using formula = 'y ~ x'</w:t>
      </w:r>
    </w:p>
    <w:p w14:paraId="2B07A60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repeated-measures correlation</w:t>
      </w:r>
    </w:p>
    <w:p w14:paraId="5F79BF1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library(rmcorr)</w:t>
      </w:r>
    </w:p>
    <w:p w14:paraId="5CA415E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merged_data &lt;- </w:t>
      </w:r>
      <w:proofErr w:type="gramStart"/>
      <w:r w:rsidRPr="00CE2C70">
        <w:rPr>
          <w:lang w:val="en-US"/>
        </w:rPr>
        <w:t>merge(</w:t>
      </w:r>
      <w:proofErr w:type="gramEnd"/>
      <w:r w:rsidRPr="00CE2C70">
        <w:rPr>
          <w:lang w:val="en-US"/>
        </w:rPr>
        <w:t>daysdat, dat[, c("id", "opd_sum", "ucla_sum", "p_group")], by = "id", all.x = TRUE)</w:t>
      </w:r>
    </w:p>
    <w:p w14:paraId="1DE8AB7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0205B8D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rmc.out &lt;- rmcorr(id, lonely, wishtodie, data = merged_data, CIs = c("analytic", "bootstrap"), nreps = 100, bstrap.out = FALSE)</w:t>
      </w:r>
    </w:p>
    <w:p w14:paraId="3090B8B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Warning message:</w:t>
      </w:r>
    </w:p>
    <w:p w14:paraId="3B0B2F8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In rmcorr(id, lonely, wishtodie, data = merged_data, CIs = c("analytic",  :</w:t>
      </w:r>
    </w:p>
    <w:p w14:paraId="372C3AB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'id' coerced into a factor</w:t>
      </w:r>
    </w:p>
    <w:p w14:paraId="36D5806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rmc.out</w:t>
      </w:r>
    </w:p>
    <w:p w14:paraId="37ABEE46" w14:textId="77777777" w:rsidR="00CE2C70" w:rsidRPr="00CE2C70" w:rsidRDefault="00CE2C70" w:rsidP="00CE2C70">
      <w:pPr>
        <w:rPr>
          <w:lang w:val="en-US"/>
        </w:rPr>
      </w:pPr>
    </w:p>
    <w:p w14:paraId="59E0BAC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Repeated measures correlation</w:t>
      </w:r>
    </w:p>
    <w:p w14:paraId="1D69A1AF" w14:textId="77777777" w:rsidR="00CE2C70" w:rsidRPr="00CE2C70" w:rsidRDefault="00CE2C70" w:rsidP="00CE2C70">
      <w:pPr>
        <w:rPr>
          <w:lang w:val="en-US"/>
        </w:rPr>
      </w:pPr>
    </w:p>
    <w:p w14:paraId="786C7E0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r</w:t>
      </w:r>
    </w:p>
    <w:p w14:paraId="752CC3D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0.4075396</w:t>
      </w:r>
    </w:p>
    <w:p w14:paraId="5162DAF6" w14:textId="77777777" w:rsidR="00CE2C70" w:rsidRPr="00CE2C70" w:rsidRDefault="00CE2C70" w:rsidP="00CE2C70">
      <w:pPr>
        <w:rPr>
          <w:lang w:val="en-US"/>
        </w:rPr>
      </w:pPr>
    </w:p>
    <w:p w14:paraId="5876FBF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degrees of freedom</w:t>
      </w:r>
    </w:p>
    <w:p w14:paraId="67AC079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8677</w:t>
      </w:r>
    </w:p>
    <w:p w14:paraId="4DAC3127" w14:textId="77777777" w:rsidR="00CE2C70" w:rsidRPr="00CE2C70" w:rsidRDefault="00CE2C70" w:rsidP="00CE2C70">
      <w:pPr>
        <w:rPr>
          <w:lang w:val="en-US"/>
        </w:rPr>
      </w:pPr>
    </w:p>
    <w:p w14:paraId="61E6845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p-value</w:t>
      </w:r>
    </w:p>
    <w:p w14:paraId="636F583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0</w:t>
      </w:r>
    </w:p>
    <w:p w14:paraId="41981DAE" w14:textId="77777777" w:rsidR="00CE2C70" w:rsidRPr="00CE2C70" w:rsidRDefault="00CE2C70" w:rsidP="00CE2C70">
      <w:pPr>
        <w:rPr>
          <w:lang w:val="en-US"/>
        </w:rPr>
      </w:pPr>
    </w:p>
    <w:p w14:paraId="03B7850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95% confidence interval</w:t>
      </w:r>
    </w:p>
    <w:p w14:paraId="3277888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0.3898432 0.424935 </w:t>
      </w:r>
    </w:p>
    <w:p w14:paraId="2EBD9037" w14:textId="77777777" w:rsidR="00CE2C70" w:rsidRPr="00CE2C70" w:rsidRDefault="00CE2C70" w:rsidP="00CE2C70">
      <w:pPr>
        <w:rPr>
          <w:lang w:val="en-US"/>
        </w:rPr>
      </w:pPr>
    </w:p>
    <w:p w14:paraId="39525A6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27632C1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plot(rmc.out)</w:t>
      </w:r>
    </w:p>
    <w:p w14:paraId="22A0105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719F3E6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0529F81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Subset for community sample</w:t>
      </w:r>
    </w:p>
    <w:p w14:paraId="361F822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data_group1 &lt;- subset(merged_data, p_group == 1)</w:t>
      </w:r>
    </w:p>
    <w:p w14:paraId="71D1701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0AC6966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Run repeated measures correlation</w:t>
      </w:r>
    </w:p>
    <w:p w14:paraId="7F8491C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rmc_group1 &lt;- rmcorr(id, lonely, wishtodie,</w:t>
      </w:r>
    </w:p>
    <w:p w14:paraId="1BD89CF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                   data = data_group1,</w:t>
      </w:r>
    </w:p>
    <w:p w14:paraId="600B63C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                   CIs = c("analytic", "bootstrap"),</w:t>
      </w:r>
    </w:p>
    <w:p w14:paraId="2FFEFF1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                   nreps = 100,</w:t>
      </w:r>
    </w:p>
    <w:p w14:paraId="648DDC1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                   bstrap.out = FALSE)</w:t>
      </w:r>
    </w:p>
    <w:p w14:paraId="314249E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Warning message:</w:t>
      </w:r>
    </w:p>
    <w:p w14:paraId="571A2F6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In </w:t>
      </w:r>
      <w:proofErr w:type="gramStart"/>
      <w:r w:rsidRPr="00CE2C70">
        <w:rPr>
          <w:lang w:val="en-US"/>
        </w:rPr>
        <w:t>rmcorr(</w:t>
      </w:r>
      <w:proofErr w:type="gramEnd"/>
      <w:r w:rsidRPr="00CE2C70">
        <w:rPr>
          <w:lang w:val="en-US"/>
        </w:rPr>
        <w:t>id, lonely, wishtodie, data = data_group1, CIs = c("analytic",  :</w:t>
      </w:r>
    </w:p>
    <w:p w14:paraId="229998B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'id' coerced into a factor</w:t>
      </w:r>
    </w:p>
    <w:p w14:paraId="7984D94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7890847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Show results</w:t>
      </w:r>
    </w:p>
    <w:p w14:paraId="5B366C8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rmc_group1</w:t>
      </w:r>
    </w:p>
    <w:p w14:paraId="51EE196F" w14:textId="77777777" w:rsidR="00CE2C70" w:rsidRPr="00CE2C70" w:rsidRDefault="00CE2C70" w:rsidP="00CE2C70">
      <w:pPr>
        <w:rPr>
          <w:lang w:val="en-US"/>
        </w:rPr>
      </w:pPr>
    </w:p>
    <w:p w14:paraId="36529F7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Repeated measures correlation</w:t>
      </w:r>
    </w:p>
    <w:p w14:paraId="1ABCD13B" w14:textId="77777777" w:rsidR="00CE2C70" w:rsidRPr="00CE2C70" w:rsidRDefault="00CE2C70" w:rsidP="00CE2C70">
      <w:pPr>
        <w:rPr>
          <w:lang w:val="en-US"/>
        </w:rPr>
      </w:pPr>
    </w:p>
    <w:p w14:paraId="58B389F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r</w:t>
      </w:r>
    </w:p>
    <w:p w14:paraId="7AC0B82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0.255794</w:t>
      </w:r>
    </w:p>
    <w:p w14:paraId="4E656777" w14:textId="77777777" w:rsidR="00CE2C70" w:rsidRPr="00CE2C70" w:rsidRDefault="00CE2C70" w:rsidP="00CE2C70">
      <w:pPr>
        <w:rPr>
          <w:lang w:val="en-US"/>
        </w:rPr>
      </w:pPr>
    </w:p>
    <w:p w14:paraId="233F1C0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degrees of freedom</w:t>
      </w:r>
    </w:p>
    <w:p w14:paraId="4722B2D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4701</w:t>
      </w:r>
    </w:p>
    <w:p w14:paraId="1934102B" w14:textId="77777777" w:rsidR="00CE2C70" w:rsidRPr="00CE2C70" w:rsidRDefault="00CE2C70" w:rsidP="00CE2C70">
      <w:pPr>
        <w:rPr>
          <w:lang w:val="en-US"/>
        </w:rPr>
      </w:pPr>
    </w:p>
    <w:p w14:paraId="7D5CF33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p-value</w:t>
      </w:r>
    </w:p>
    <w:p w14:paraId="71EBB4F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3.794043e-71</w:t>
      </w:r>
    </w:p>
    <w:p w14:paraId="7A8B1B4F" w14:textId="77777777" w:rsidR="00CE2C70" w:rsidRPr="00CE2C70" w:rsidRDefault="00CE2C70" w:rsidP="00CE2C70">
      <w:pPr>
        <w:rPr>
          <w:lang w:val="en-US"/>
        </w:rPr>
      </w:pPr>
    </w:p>
    <w:p w14:paraId="45A397F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95% confidence interval</w:t>
      </w:r>
    </w:p>
    <w:p w14:paraId="3009B8B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0.2288862 0.2823113 </w:t>
      </w:r>
    </w:p>
    <w:p w14:paraId="00004A75" w14:textId="77777777" w:rsidR="00CE2C70" w:rsidRPr="00CE2C70" w:rsidRDefault="00CE2C70" w:rsidP="00CE2C70">
      <w:pPr>
        <w:rPr>
          <w:lang w:val="en-US"/>
        </w:rPr>
      </w:pPr>
    </w:p>
    <w:p w14:paraId="2635154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5D7E86D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5A08786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Subset for group 2</w:t>
      </w:r>
    </w:p>
    <w:p w14:paraId="12007A3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data_group2 &lt;- subset(merged_data, p_group == 2)</w:t>
      </w:r>
    </w:p>
    <w:p w14:paraId="375C4AB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rmc_group2 &lt;- </w:t>
      </w:r>
      <w:proofErr w:type="gramStart"/>
      <w:r w:rsidRPr="00CE2C70">
        <w:rPr>
          <w:lang w:val="en-US"/>
        </w:rPr>
        <w:t>rmcorr(</w:t>
      </w:r>
      <w:proofErr w:type="gramEnd"/>
      <w:r w:rsidRPr="00CE2C70">
        <w:rPr>
          <w:lang w:val="en-US"/>
        </w:rPr>
        <w:t>id, lonely, wishtodie,</w:t>
      </w:r>
    </w:p>
    <w:p w14:paraId="6AAA5E8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                   data = data_group2,</w:t>
      </w:r>
    </w:p>
    <w:p w14:paraId="24F99FB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                   CIs = c("analytic", "bootstrap"),</w:t>
      </w:r>
    </w:p>
    <w:p w14:paraId="1771D3B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                   nreps = 100,</w:t>
      </w:r>
    </w:p>
    <w:p w14:paraId="04D3632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                   bstrap.out = FALSE)</w:t>
      </w:r>
    </w:p>
    <w:p w14:paraId="3C8FA2F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Warning message:</w:t>
      </w:r>
    </w:p>
    <w:p w14:paraId="6D6AADD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In </w:t>
      </w:r>
      <w:proofErr w:type="gramStart"/>
      <w:r w:rsidRPr="00CE2C70">
        <w:rPr>
          <w:lang w:val="en-US"/>
        </w:rPr>
        <w:t>rmcorr(</w:t>
      </w:r>
      <w:proofErr w:type="gramEnd"/>
      <w:r w:rsidRPr="00CE2C70">
        <w:rPr>
          <w:lang w:val="en-US"/>
        </w:rPr>
        <w:t>id, lonely, wishtodie, data = data_group2, CIs = c("analytic",  :</w:t>
      </w:r>
    </w:p>
    <w:p w14:paraId="309D384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'id' coerced into a factor</w:t>
      </w:r>
    </w:p>
    <w:p w14:paraId="1A85B83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rmc_group2</w:t>
      </w:r>
    </w:p>
    <w:p w14:paraId="16F8F272" w14:textId="77777777" w:rsidR="00CE2C70" w:rsidRPr="00CE2C70" w:rsidRDefault="00CE2C70" w:rsidP="00CE2C70">
      <w:pPr>
        <w:rPr>
          <w:lang w:val="en-US"/>
        </w:rPr>
      </w:pPr>
    </w:p>
    <w:p w14:paraId="6779B86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Repeated measures correlation</w:t>
      </w:r>
    </w:p>
    <w:p w14:paraId="43A55CEE" w14:textId="77777777" w:rsidR="00CE2C70" w:rsidRPr="00CE2C70" w:rsidRDefault="00CE2C70" w:rsidP="00CE2C70">
      <w:pPr>
        <w:rPr>
          <w:lang w:val="en-US"/>
        </w:rPr>
      </w:pPr>
    </w:p>
    <w:p w14:paraId="39EAF1C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r</w:t>
      </w:r>
    </w:p>
    <w:p w14:paraId="054B091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0.4695297</w:t>
      </w:r>
    </w:p>
    <w:p w14:paraId="2AA75825" w14:textId="77777777" w:rsidR="00CE2C70" w:rsidRPr="00CE2C70" w:rsidRDefault="00CE2C70" w:rsidP="00CE2C70">
      <w:pPr>
        <w:rPr>
          <w:lang w:val="en-US"/>
        </w:rPr>
      </w:pPr>
    </w:p>
    <w:p w14:paraId="70ED592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degrees of freedom</w:t>
      </w:r>
    </w:p>
    <w:p w14:paraId="5C824BF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3975</w:t>
      </w:r>
    </w:p>
    <w:p w14:paraId="0DA8327F" w14:textId="77777777" w:rsidR="00CE2C70" w:rsidRPr="00CE2C70" w:rsidRDefault="00CE2C70" w:rsidP="00CE2C70">
      <w:pPr>
        <w:rPr>
          <w:lang w:val="en-US"/>
        </w:rPr>
      </w:pPr>
    </w:p>
    <w:p w14:paraId="08A5F2B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p-value</w:t>
      </w:r>
    </w:p>
    <w:p w14:paraId="615D931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2.891283e-217</w:t>
      </w:r>
    </w:p>
    <w:p w14:paraId="5DE02102" w14:textId="77777777" w:rsidR="00CE2C70" w:rsidRPr="00CE2C70" w:rsidRDefault="00CE2C70" w:rsidP="00CE2C70">
      <w:pPr>
        <w:rPr>
          <w:lang w:val="en-US"/>
        </w:rPr>
      </w:pPr>
    </w:p>
    <w:p w14:paraId="7A5F332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95% confidence interval</w:t>
      </w:r>
    </w:p>
    <w:p w14:paraId="313A287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0.444942 0.4934101 </w:t>
      </w:r>
    </w:p>
    <w:p w14:paraId="1F2E8FFB" w14:textId="77777777" w:rsidR="00CE2C70" w:rsidRPr="00CE2C70" w:rsidRDefault="00CE2C70" w:rsidP="00CE2C70">
      <w:pPr>
        <w:rPr>
          <w:lang w:val="en-US"/>
        </w:rPr>
      </w:pPr>
    </w:p>
    <w:p w14:paraId="58565F9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049EABD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5632BAC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Regression analyses #----</w:t>
      </w:r>
    </w:p>
    <w:p w14:paraId="7334718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3DF4574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61C6309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calculating person-level means</w:t>
      </w:r>
    </w:p>
    <w:p w14:paraId="0B41ED5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merged_data$lonely_m &lt;- calc.mean(lonely, id, merged_data, expand=TRUE)</w:t>
      </w:r>
    </w:p>
    <w:p w14:paraId="7B3BD59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417DBC4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calculating within-person changes</w:t>
      </w:r>
    </w:p>
    <w:p w14:paraId="0FADA38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merged_data$lonely_within &lt;- merged_data$lonely - merged_data$lonely_m</w:t>
      </w:r>
    </w:p>
    <w:p w14:paraId="1367257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7714511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Omit missing values</w:t>
      </w:r>
    </w:p>
    <w:p w14:paraId="6178C96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merged_data &lt;- na.omit(merged_data)</w:t>
      </w:r>
    </w:p>
    <w:p w14:paraId="71D38EF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5C219BE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Regression model</w:t>
      </w:r>
    </w:p>
    <w:p w14:paraId="10671A3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model1 &lt;- lme(</w:t>
      </w:r>
    </w:p>
    <w:p w14:paraId="5E66021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+   wishtodie ~ lonely_within + lonely_m + opd_sum + opd_sum * lonely_within, </w:t>
      </w:r>
    </w:p>
    <w:p w14:paraId="0A6A9F6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random = ~ 1 + lonely_within | id,</w:t>
      </w:r>
    </w:p>
    <w:p w14:paraId="3771AF4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lastRenderedPageBreak/>
        <w:t xml:space="preserve">+   correlation = corAR1(form = ~1 | id), </w:t>
      </w:r>
    </w:p>
    <w:p w14:paraId="1F5DD22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data = merged_data</w:t>
      </w:r>
    </w:p>
    <w:p w14:paraId="6D53946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)</w:t>
      </w:r>
    </w:p>
    <w:p w14:paraId="3A703D4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summary(model1)</w:t>
      </w:r>
    </w:p>
    <w:p w14:paraId="7EEAD5B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Linear mixed-effects model fit by REML</w:t>
      </w:r>
    </w:p>
    <w:p w14:paraId="12164F1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Data: merged_data </w:t>
      </w:r>
    </w:p>
    <w:p w14:paraId="7CE4C4E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AIC      BIC    logLik</w:t>
      </w:r>
    </w:p>
    <w:p w14:paraId="6F62977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16505.63 16576.43 -8242.813</w:t>
      </w:r>
    </w:p>
    <w:p w14:paraId="34590632" w14:textId="77777777" w:rsidR="00CE2C70" w:rsidRPr="00CE2C70" w:rsidRDefault="00CE2C70" w:rsidP="00CE2C70">
      <w:pPr>
        <w:rPr>
          <w:lang w:val="en-US"/>
        </w:rPr>
      </w:pPr>
    </w:p>
    <w:p w14:paraId="564F89E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Random effects:</w:t>
      </w:r>
    </w:p>
    <w:p w14:paraId="446A1F4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Formula: ~1 + lonely_within | id</w:t>
      </w:r>
    </w:p>
    <w:p w14:paraId="364002F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Structure: General positive-definite, Log-Cholesky parametrization</w:t>
      </w:r>
    </w:p>
    <w:p w14:paraId="50BEEC2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     StdDev    Corr  </w:t>
      </w:r>
    </w:p>
    <w:p w14:paraId="4776DBB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(Intercept)   1.0458952 (Intr)</w:t>
      </w:r>
    </w:p>
    <w:p w14:paraId="35D7571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lonely_within 0.2707208 0.687 </w:t>
      </w:r>
    </w:p>
    <w:p w14:paraId="2133F66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Residual      0.5975614       </w:t>
      </w:r>
    </w:p>
    <w:p w14:paraId="617F9A7D" w14:textId="77777777" w:rsidR="00CE2C70" w:rsidRPr="00CE2C70" w:rsidRDefault="00CE2C70" w:rsidP="00CE2C70">
      <w:pPr>
        <w:rPr>
          <w:lang w:val="en-US"/>
        </w:rPr>
      </w:pPr>
    </w:p>
    <w:p w14:paraId="7756908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Correlation Structure: AR(1)</w:t>
      </w:r>
    </w:p>
    <w:p w14:paraId="4EF3E3E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Formula: ~1 | id </w:t>
      </w:r>
    </w:p>
    <w:p w14:paraId="7D7A489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Parameter estimate(s):</w:t>
      </w:r>
    </w:p>
    <w:p w14:paraId="573EB8F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Phi </w:t>
      </w:r>
    </w:p>
    <w:p w14:paraId="1C4BCBB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0.2502999 </w:t>
      </w:r>
    </w:p>
    <w:p w14:paraId="22D293A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Fixed effects:  wishtodie ~ lonely_within + lonely_m + opd_sum + opd_sum * lonely_within </w:t>
      </w:r>
    </w:p>
    <w:p w14:paraId="037750A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                   </w:t>
      </w:r>
      <w:proofErr w:type="gramStart"/>
      <w:r w:rsidRPr="00CE2C70">
        <w:rPr>
          <w:lang w:val="en-US"/>
        </w:rPr>
        <w:t>Value  Std.Error</w:t>
      </w:r>
      <w:proofErr w:type="gramEnd"/>
      <w:r w:rsidRPr="00CE2C70">
        <w:rPr>
          <w:lang w:val="en-US"/>
        </w:rPr>
        <w:t xml:space="preserve">   DF   t-value p-value</w:t>
      </w:r>
    </w:p>
    <w:p w14:paraId="135DC82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(Intercept)            0.06389331 0.19604916 8595  0.325905  0.7445</w:t>
      </w:r>
    </w:p>
    <w:p w14:paraId="0FD3229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lonely_within         -0.08512322 0.05696407 8595 -1.494332  0.1351</w:t>
      </w:r>
    </w:p>
    <w:p w14:paraId="31E369E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lonely_m               0.22860447 0.04494974  188  5.085779  0.0000</w:t>
      </w:r>
    </w:p>
    <w:p w14:paraId="7C61A0D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lastRenderedPageBreak/>
        <w:t>opd_sum                0.04731022 0.00767229  188  6.166375  0.0000</w:t>
      </w:r>
    </w:p>
    <w:p w14:paraId="486482F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lonely_within:opd_sum  0.01164659 0.00198236 8595  5.875104  0.0000</w:t>
      </w:r>
    </w:p>
    <w:p w14:paraId="530036C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Correlation: </w:t>
      </w:r>
    </w:p>
    <w:p w14:paraId="4A4291B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             (Intr) lnly_w lnly_m opd_sm</w:t>
      </w:r>
    </w:p>
    <w:p w14:paraId="76DBF08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lonely_within          0.552                     </w:t>
      </w:r>
    </w:p>
    <w:p w14:paraId="6EA6E12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lonely_m              -0.241  0.069              </w:t>
      </w:r>
    </w:p>
    <w:p w14:paraId="13186FE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opd_sum               -0.691 -0.512 -0.442       </w:t>
      </w:r>
    </w:p>
    <w:p w14:paraId="2B89EFE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lonely_within:opd_sum -0.531 -0.923 -0.043  0.565</w:t>
      </w:r>
    </w:p>
    <w:p w14:paraId="65C60600" w14:textId="77777777" w:rsidR="00CE2C70" w:rsidRPr="00CE2C70" w:rsidRDefault="00CE2C70" w:rsidP="00CE2C70">
      <w:pPr>
        <w:rPr>
          <w:lang w:val="en-US"/>
        </w:rPr>
      </w:pPr>
    </w:p>
    <w:p w14:paraId="78E122F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Standardized Within-Group Residuals:</w:t>
      </w:r>
    </w:p>
    <w:p w14:paraId="700725F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 Min            Q1           Med            Q3           Max </w:t>
      </w:r>
    </w:p>
    <w:p w14:paraId="5D482C1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-5.7273872168 -0.1653089363 -0.0006149246  0.0188178762  9.7471226864 </w:t>
      </w:r>
    </w:p>
    <w:p w14:paraId="34D0C447" w14:textId="77777777" w:rsidR="00CE2C70" w:rsidRPr="00CE2C70" w:rsidRDefault="00CE2C70" w:rsidP="00CE2C70">
      <w:pPr>
        <w:rPr>
          <w:lang w:val="en-US"/>
        </w:rPr>
      </w:pPr>
    </w:p>
    <w:p w14:paraId="4806A1A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Number of Observations: 8788</w:t>
      </w:r>
    </w:p>
    <w:p w14:paraId="4175211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Number of Groups: 191 </w:t>
      </w:r>
    </w:p>
    <w:p w14:paraId="4582845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3B1C889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library(MuMIn)</w:t>
      </w:r>
    </w:p>
    <w:p w14:paraId="50B0505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pseudo_r2 &lt;- </w:t>
      </w:r>
      <w:proofErr w:type="gramStart"/>
      <w:r w:rsidRPr="00CE2C70">
        <w:rPr>
          <w:lang w:val="en-US"/>
        </w:rPr>
        <w:t>r.squaredGLMM</w:t>
      </w:r>
      <w:proofErr w:type="gramEnd"/>
      <w:r w:rsidRPr="00CE2C70">
        <w:rPr>
          <w:lang w:val="en-US"/>
        </w:rPr>
        <w:t>(model1)</w:t>
      </w:r>
    </w:p>
    <w:p w14:paraId="1707B4E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Warning message:</w:t>
      </w:r>
    </w:p>
    <w:p w14:paraId="1DB4202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'r.squaredGLMM' now calculates a revised statistic. See the help page. </w:t>
      </w:r>
    </w:p>
    <w:p w14:paraId="2242DD1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cat("Pseudo R-squared:", pseudo_r2, "\n")</w:t>
      </w:r>
    </w:p>
    <w:p w14:paraId="7A27F85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Pseudo R-squared: 0.3285057 0.8431031 </w:t>
      </w:r>
    </w:p>
    <w:p w14:paraId="6A701F8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testing the interaction</w:t>
      </w:r>
    </w:p>
    <w:p w14:paraId="6A75DE0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46D45D0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library(lme4)</w:t>
      </w:r>
    </w:p>
    <w:p w14:paraId="5C02D51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Loading required package: Matrix</w:t>
      </w:r>
    </w:p>
    <w:p w14:paraId="73B61950" w14:textId="77777777" w:rsidR="00CE2C70" w:rsidRPr="00CE2C70" w:rsidRDefault="00CE2C70" w:rsidP="00CE2C70">
      <w:pPr>
        <w:rPr>
          <w:lang w:val="en-US"/>
        </w:rPr>
      </w:pPr>
    </w:p>
    <w:p w14:paraId="2BF60E3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Attaching package: ‘Matrix’</w:t>
      </w:r>
    </w:p>
    <w:p w14:paraId="198C5370" w14:textId="77777777" w:rsidR="00CE2C70" w:rsidRPr="00CE2C70" w:rsidRDefault="00CE2C70" w:rsidP="00CE2C70">
      <w:pPr>
        <w:rPr>
          <w:lang w:val="en-US"/>
        </w:rPr>
      </w:pPr>
    </w:p>
    <w:p w14:paraId="3769A20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The following objects are masked from ‘package:tidyr’:</w:t>
      </w:r>
    </w:p>
    <w:p w14:paraId="6A7A35DE" w14:textId="77777777" w:rsidR="00CE2C70" w:rsidRPr="00CE2C70" w:rsidRDefault="00CE2C70" w:rsidP="00CE2C70">
      <w:pPr>
        <w:rPr>
          <w:lang w:val="en-US"/>
        </w:rPr>
      </w:pPr>
    </w:p>
    <w:p w14:paraId="6D71767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expand, pack, unpack</w:t>
      </w:r>
    </w:p>
    <w:p w14:paraId="34DB8861" w14:textId="77777777" w:rsidR="00CE2C70" w:rsidRPr="00CE2C70" w:rsidRDefault="00CE2C70" w:rsidP="00CE2C70">
      <w:pPr>
        <w:rPr>
          <w:lang w:val="en-US"/>
        </w:rPr>
      </w:pPr>
    </w:p>
    <w:p w14:paraId="650BCB86" w14:textId="77777777" w:rsidR="00CE2C70" w:rsidRPr="00CE2C70" w:rsidRDefault="00CE2C70" w:rsidP="00CE2C70">
      <w:pPr>
        <w:rPr>
          <w:lang w:val="en-US"/>
        </w:rPr>
      </w:pPr>
    </w:p>
    <w:p w14:paraId="108BCF2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Attaching package: ‘lme4’</w:t>
      </w:r>
    </w:p>
    <w:p w14:paraId="5E973EEB" w14:textId="77777777" w:rsidR="00CE2C70" w:rsidRPr="00CE2C70" w:rsidRDefault="00CE2C70" w:rsidP="00CE2C70">
      <w:pPr>
        <w:rPr>
          <w:lang w:val="en-US"/>
        </w:rPr>
      </w:pPr>
    </w:p>
    <w:p w14:paraId="6B55B43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The following object is masked from ‘</w:t>
      </w:r>
      <w:proofErr w:type="gramStart"/>
      <w:r w:rsidRPr="00CE2C70">
        <w:rPr>
          <w:lang w:val="en-US"/>
        </w:rPr>
        <w:t>package:nlme</w:t>
      </w:r>
      <w:proofErr w:type="gramEnd"/>
      <w:r w:rsidRPr="00CE2C70">
        <w:rPr>
          <w:lang w:val="en-US"/>
        </w:rPr>
        <w:t>’:</w:t>
      </w:r>
    </w:p>
    <w:p w14:paraId="51EF323D" w14:textId="77777777" w:rsidR="00CE2C70" w:rsidRPr="00CE2C70" w:rsidRDefault="00CE2C70" w:rsidP="00CE2C70">
      <w:pPr>
        <w:rPr>
          <w:lang w:val="en-US"/>
        </w:rPr>
      </w:pPr>
    </w:p>
    <w:p w14:paraId="6067380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lmList</w:t>
      </w:r>
    </w:p>
    <w:p w14:paraId="72DD7DFE" w14:textId="77777777" w:rsidR="00CE2C70" w:rsidRPr="00CE2C70" w:rsidRDefault="00CE2C70" w:rsidP="00CE2C70">
      <w:pPr>
        <w:rPr>
          <w:lang w:val="en-US"/>
        </w:rPr>
      </w:pPr>
    </w:p>
    <w:p w14:paraId="3637797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library(interactions)</w:t>
      </w:r>
    </w:p>
    <w:p w14:paraId="093C0F1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601ADF8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model_lmer &lt;- lmer(</w:t>
      </w:r>
    </w:p>
    <w:p w14:paraId="01FE54E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wishtodie ~ lonely_within * opd_sum + lonely_m + (1 + lonely_within | id),</w:t>
      </w:r>
    </w:p>
    <w:p w14:paraId="150AE18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data = merged_data</w:t>
      </w:r>
    </w:p>
    <w:p w14:paraId="5D79DA5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)</w:t>
      </w:r>
    </w:p>
    <w:p w14:paraId="26B95F1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308102D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johnson_neyman(model_lmer, pred = "lonely_within", modx = "opd_sum")</w:t>
      </w:r>
    </w:p>
    <w:p w14:paraId="6057C38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JOHNSON-NEYMAN INTERVAL </w:t>
      </w:r>
    </w:p>
    <w:p w14:paraId="21F4294C" w14:textId="77777777" w:rsidR="00CE2C70" w:rsidRPr="00CE2C70" w:rsidRDefault="00CE2C70" w:rsidP="00CE2C70">
      <w:pPr>
        <w:rPr>
          <w:lang w:val="en-US"/>
        </w:rPr>
      </w:pPr>
    </w:p>
    <w:p w14:paraId="2EE0FEA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When opd_sum is OUTSIDE the interval [-6.68, 12.17], the slope of lonely_within is p</w:t>
      </w:r>
    </w:p>
    <w:p w14:paraId="0895654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&lt; .05.</w:t>
      </w:r>
    </w:p>
    <w:p w14:paraId="665AC86E" w14:textId="77777777" w:rsidR="00CE2C70" w:rsidRPr="00CE2C70" w:rsidRDefault="00CE2C70" w:rsidP="00CE2C70">
      <w:pPr>
        <w:rPr>
          <w:lang w:val="en-US"/>
        </w:rPr>
      </w:pPr>
    </w:p>
    <w:p w14:paraId="43C7FEE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Note: The range of observed values of opd_sum is [0.00, 48.00]</w:t>
      </w:r>
    </w:p>
    <w:p w14:paraId="6A8B9134" w14:textId="77777777" w:rsidR="00CE2C70" w:rsidRPr="00CE2C70" w:rsidRDefault="00CE2C70" w:rsidP="00CE2C70">
      <w:pPr>
        <w:rPr>
          <w:lang w:val="en-US"/>
        </w:rPr>
      </w:pPr>
    </w:p>
    <w:p w14:paraId="074E603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64CD0BA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lastRenderedPageBreak/>
        <w:t xml:space="preserve">&gt; </w:t>
      </w:r>
    </w:p>
    <w:p w14:paraId="29449C9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visualization</w:t>
      </w:r>
    </w:p>
    <w:p w14:paraId="4838636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3649A39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different levels of the moderator variable</w:t>
      </w:r>
    </w:p>
    <w:p w14:paraId="4215641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merged_data &lt;- merged_data %&gt;%</w:t>
      </w:r>
    </w:p>
    <w:p w14:paraId="49ACD15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mutate(opd_group = case_when(</w:t>
      </w:r>
    </w:p>
    <w:p w14:paraId="05E6F4E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+     opd_sum &lt;= </w:t>
      </w:r>
      <w:proofErr w:type="gramStart"/>
      <w:r w:rsidRPr="00CE2C70">
        <w:rPr>
          <w:lang w:val="en-US"/>
        </w:rPr>
        <w:t>mean(</w:t>
      </w:r>
      <w:proofErr w:type="gramEnd"/>
      <w:r w:rsidRPr="00CE2C70">
        <w:rPr>
          <w:lang w:val="en-US"/>
        </w:rPr>
        <w:t>opd_sum, na.rm = TRUE) - sd(opd_sum, na.rm = TRUE) ~ "Low OPD-SQS",</w:t>
      </w:r>
    </w:p>
    <w:p w14:paraId="084E320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  opd_sum &gt;= mean(opd_sum, na.rm = TRUE) + sd(opd_sum, na.rm = TRUE) ~ "High OPD-SQS",</w:t>
      </w:r>
    </w:p>
    <w:p w14:paraId="3AE16CB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  TRUE ~ "Average OPD-SQS"</w:t>
      </w:r>
    </w:p>
    <w:p w14:paraId="75156BB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))</w:t>
      </w:r>
    </w:p>
    <w:p w14:paraId="51D2629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0F1DE2C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merged_data$predicted &lt;- predict(model1)</w:t>
      </w:r>
    </w:p>
    <w:p w14:paraId="08909EB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2F24B5F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merged_data$opd_group &lt;- factor(</w:t>
      </w:r>
    </w:p>
    <w:p w14:paraId="2E6540B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merged_data$opd_group,</w:t>
      </w:r>
    </w:p>
    <w:p w14:paraId="7D6F5AC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levels = c("Low OPD-SQS", "Average OPD-SQS", "High OPD-SQS")</w:t>
      </w:r>
    </w:p>
    <w:p w14:paraId="33F98E8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)</w:t>
      </w:r>
    </w:p>
    <w:p w14:paraId="07DCD66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3E19608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opd_colors &lt;- c(</w:t>
      </w:r>
    </w:p>
    <w:p w14:paraId="6E99806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+   "Low OPD-SQS"     = "#F8BBD0",  </w:t>
      </w:r>
    </w:p>
    <w:p w14:paraId="11DFA2F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+   "Average OPD-SQS" = "#EC407A",  </w:t>
      </w:r>
    </w:p>
    <w:p w14:paraId="4B7BDCB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+   "High OPD-SQS"    = "#880E4F"   </w:t>
      </w:r>
    </w:p>
    <w:p w14:paraId="69CFED9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)</w:t>
      </w:r>
    </w:p>
    <w:p w14:paraId="68D9A24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0033460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plot</w:t>
      </w:r>
    </w:p>
    <w:p w14:paraId="4A1231E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ggplot(merged_data, aes(x = lonely_within, y = predicted, color = opd_group, fill = opd_group)) +</w:t>
      </w:r>
    </w:p>
    <w:p w14:paraId="3711C0C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lastRenderedPageBreak/>
        <w:t>+   geom_</w:t>
      </w:r>
      <w:proofErr w:type="gramStart"/>
      <w:r w:rsidRPr="00CE2C70">
        <w:rPr>
          <w:lang w:val="en-US"/>
        </w:rPr>
        <w:t>jitter(</w:t>
      </w:r>
      <w:proofErr w:type="gramEnd"/>
      <w:r w:rsidRPr="00CE2C70">
        <w:rPr>
          <w:lang w:val="en-US"/>
        </w:rPr>
        <w:t>aes(y = wishtodie), alpha = 0.4, width = 0.2, height = 0.2) +</w:t>
      </w:r>
    </w:p>
    <w:p w14:paraId="3F1CF08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stat_smooth(method = "lm", se = TRUE, alpha = 0.3) +</w:t>
      </w:r>
    </w:p>
    <w:p w14:paraId="54433B6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scale_color_manual(values = opd_colors) +</w:t>
      </w:r>
    </w:p>
    <w:p w14:paraId="324B0DF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scale_fill_manual(values = opd_colors) +</w:t>
      </w:r>
    </w:p>
    <w:p w14:paraId="0463F9B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labs(</w:t>
      </w:r>
    </w:p>
    <w:p w14:paraId="0A6F259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  x = "Momentary Loneliness (within-person)",</w:t>
      </w:r>
    </w:p>
    <w:p w14:paraId="6502CCD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  y = "Predicted Suicidal Ideation",</w:t>
      </w:r>
    </w:p>
    <w:p w14:paraId="3779B8B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  color = "OPD-SQS Level",</w:t>
      </w:r>
    </w:p>
    <w:p w14:paraId="53AFFF1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  fill = "OPD-SQS Level"</w:t>
      </w:r>
    </w:p>
    <w:p w14:paraId="21D9576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) +</w:t>
      </w:r>
    </w:p>
    <w:p w14:paraId="29FA68D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theme_minimal()</w:t>
      </w:r>
    </w:p>
    <w:p w14:paraId="06953EA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`geom_</w:t>
      </w:r>
      <w:proofErr w:type="gramStart"/>
      <w:r w:rsidRPr="00CE2C70">
        <w:rPr>
          <w:lang w:val="en-US"/>
        </w:rPr>
        <w:t>smooth(</w:t>
      </w:r>
      <w:proofErr w:type="gramEnd"/>
      <w:r w:rsidRPr="00CE2C70">
        <w:rPr>
          <w:lang w:val="en-US"/>
        </w:rPr>
        <w:t>)` using formula = 'y ~ x'</w:t>
      </w:r>
    </w:p>
    <w:p w14:paraId="26913CC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2CD542E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0C759DD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stratified models</w:t>
      </w:r>
    </w:p>
    <w:p w14:paraId="17354B3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population</w:t>
      </w:r>
    </w:p>
    <w:p w14:paraId="7292B44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model_population &lt;- lme(</w:t>
      </w:r>
    </w:p>
    <w:p w14:paraId="011BC07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wishtodie ~ lonely_within + lonely_m + opd_sum + opd_sum * lonely_within,</w:t>
      </w:r>
    </w:p>
    <w:p w14:paraId="20B394F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random = ~ 1 + lonely_within | id,</w:t>
      </w:r>
    </w:p>
    <w:p w14:paraId="246755C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correlation = corAR1(form = ~1 | id),</w:t>
      </w:r>
    </w:p>
    <w:p w14:paraId="2B52642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+   data = </w:t>
      </w:r>
      <w:proofErr w:type="gramStart"/>
      <w:r w:rsidRPr="00CE2C70">
        <w:rPr>
          <w:lang w:val="en-US"/>
        </w:rPr>
        <w:t>subset(</w:t>
      </w:r>
      <w:proofErr w:type="gramEnd"/>
      <w:r w:rsidRPr="00CE2C70">
        <w:rPr>
          <w:lang w:val="en-US"/>
        </w:rPr>
        <w:t>merged_data, p_group == 1)</w:t>
      </w:r>
    </w:p>
    <w:p w14:paraId="12DA39B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)</w:t>
      </w:r>
    </w:p>
    <w:p w14:paraId="58E4695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summary(model_population)</w:t>
      </w:r>
    </w:p>
    <w:p w14:paraId="4DA9567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Linear mixed-effects model fit by REML</w:t>
      </w:r>
    </w:p>
    <w:p w14:paraId="7466725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Data: </w:t>
      </w:r>
      <w:proofErr w:type="gramStart"/>
      <w:r w:rsidRPr="00CE2C70">
        <w:rPr>
          <w:lang w:val="en-US"/>
        </w:rPr>
        <w:t>subset(</w:t>
      </w:r>
      <w:proofErr w:type="gramEnd"/>
      <w:r w:rsidRPr="00CE2C70">
        <w:rPr>
          <w:lang w:val="en-US"/>
        </w:rPr>
        <w:t xml:space="preserve">merged_data, p_group == 1) </w:t>
      </w:r>
    </w:p>
    <w:p w14:paraId="193D310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AIC      BIC    logLik</w:t>
      </w:r>
    </w:p>
    <w:p w14:paraId="5B8F711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5359.206 5423.953 -2669.603</w:t>
      </w:r>
    </w:p>
    <w:p w14:paraId="28F2C0D2" w14:textId="77777777" w:rsidR="00CE2C70" w:rsidRPr="00CE2C70" w:rsidRDefault="00CE2C70" w:rsidP="00CE2C70">
      <w:pPr>
        <w:rPr>
          <w:lang w:val="en-US"/>
        </w:rPr>
      </w:pPr>
    </w:p>
    <w:p w14:paraId="03DC11F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lastRenderedPageBreak/>
        <w:t>Random effects:</w:t>
      </w:r>
    </w:p>
    <w:p w14:paraId="2CAA8DE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Formula: ~1 + lonely_within | id</w:t>
      </w:r>
    </w:p>
    <w:p w14:paraId="2613520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Structure: General positive-definite, Log-Cholesky parametrization</w:t>
      </w:r>
    </w:p>
    <w:p w14:paraId="4E3DBDD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     StdDev    Corr  </w:t>
      </w:r>
    </w:p>
    <w:p w14:paraId="31A8B3E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(Intercept)   0.8760435 (Intr)</w:t>
      </w:r>
    </w:p>
    <w:p w14:paraId="300A73B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lonely_within 0.1440826 0.503 </w:t>
      </w:r>
    </w:p>
    <w:p w14:paraId="1C071D2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Residual      0.4190459       </w:t>
      </w:r>
    </w:p>
    <w:p w14:paraId="57F67F44" w14:textId="77777777" w:rsidR="00CE2C70" w:rsidRPr="00CE2C70" w:rsidRDefault="00CE2C70" w:rsidP="00CE2C70">
      <w:pPr>
        <w:rPr>
          <w:lang w:val="en-US"/>
        </w:rPr>
      </w:pPr>
    </w:p>
    <w:p w14:paraId="267D379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Correlation Structure: AR(1)</w:t>
      </w:r>
    </w:p>
    <w:p w14:paraId="2CCA2DD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Formula: ~1 | id </w:t>
      </w:r>
    </w:p>
    <w:p w14:paraId="634D5B5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Parameter estimate(s):</w:t>
      </w:r>
    </w:p>
    <w:p w14:paraId="29B6B27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Phi </w:t>
      </w:r>
    </w:p>
    <w:p w14:paraId="60EA259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0.3263343 </w:t>
      </w:r>
    </w:p>
    <w:p w14:paraId="11B2382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Fixed effects:  wishtodie ~ lonely_within + lonely_m + opd_sum + opd_sum * lonely_within </w:t>
      </w:r>
    </w:p>
    <w:p w14:paraId="7D20FF8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                  </w:t>
      </w:r>
      <w:proofErr w:type="gramStart"/>
      <w:r w:rsidRPr="00CE2C70">
        <w:rPr>
          <w:lang w:val="en-US"/>
        </w:rPr>
        <w:t>Value  Std.Error</w:t>
      </w:r>
      <w:proofErr w:type="gramEnd"/>
      <w:r w:rsidRPr="00CE2C70">
        <w:rPr>
          <w:lang w:val="en-US"/>
        </w:rPr>
        <w:t xml:space="preserve">   DF   t-value p-value</w:t>
      </w:r>
    </w:p>
    <w:p w14:paraId="75F7528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(Intercept)            0.5096558 0.22358768 4694  2.279445  0.0227</w:t>
      </w:r>
    </w:p>
    <w:p w14:paraId="2C24F9C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lonely_within         -0.0135947 0.04794827 4694 -0.283529  0.7768</w:t>
      </w:r>
    </w:p>
    <w:p w14:paraId="218E215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lonely_m               0.2443252 0.07189048   98  3.398575  0.0010</w:t>
      </w:r>
    </w:p>
    <w:p w14:paraId="64A1608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opd_sum                0.0187534 0.01061000   98  1.767523  0.0803</w:t>
      </w:r>
    </w:p>
    <w:p w14:paraId="1E0183D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lonely_within:opd_sum  0.0045948 0.00194758 4694  2.359253  0.0184</w:t>
      </w:r>
    </w:p>
    <w:p w14:paraId="3B2BDD0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Correlation: </w:t>
      </w:r>
    </w:p>
    <w:p w14:paraId="1CCAE3B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             (Intr) lnly_w lnly_m opd_sm</w:t>
      </w:r>
    </w:p>
    <w:p w14:paraId="2E8E56E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lonely_within          0.353                     </w:t>
      </w:r>
    </w:p>
    <w:p w14:paraId="25A8554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lonely_m              -0.214  0.048              </w:t>
      </w:r>
    </w:p>
    <w:p w14:paraId="45DB4BB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opd_sum               -0.691 -0.324 -0.466       </w:t>
      </w:r>
    </w:p>
    <w:p w14:paraId="08F4B90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lonely_within:opd_sum -0.348 -0.927 -0.019  0.357</w:t>
      </w:r>
    </w:p>
    <w:p w14:paraId="2F6AD33A" w14:textId="77777777" w:rsidR="00CE2C70" w:rsidRPr="00CE2C70" w:rsidRDefault="00CE2C70" w:rsidP="00CE2C70">
      <w:pPr>
        <w:rPr>
          <w:lang w:val="en-US"/>
        </w:rPr>
      </w:pPr>
    </w:p>
    <w:p w14:paraId="30362CD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lastRenderedPageBreak/>
        <w:t>Standardized Within-Group Residuals:</w:t>
      </w:r>
    </w:p>
    <w:p w14:paraId="2962121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Min           Q1          Med           Q3          Max </w:t>
      </w:r>
    </w:p>
    <w:p w14:paraId="325DA14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-7.192170097 -0.051303103  0.001776940  0.009412652 13.359102355 </w:t>
      </w:r>
    </w:p>
    <w:p w14:paraId="4CFFEF5D" w14:textId="77777777" w:rsidR="00CE2C70" w:rsidRPr="00CE2C70" w:rsidRDefault="00CE2C70" w:rsidP="00CE2C70">
      <w:pPr>
        <w:rPr>
          <w:lang w:val="en-US"/>
        </w:rPr>
      </w:pPr>
    </w:p>
    <w:p w14:paraId="118E97D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Number of Observations: 4797</w:t>
      </w:r>
    </w:p>
    <w:p w14:paraId="2663801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Number of Groups: 101 </w:t>
      </w:r>
    </w:p>
    <w:p w14:paraId="52352D7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5D1F3DB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model_patient &lt;- lme(</w:t>
      </w:r>
    </w:p>
    <w:p w14:paraId="1290B5B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wishtodie ~ lonely_within + lonely_m + opd_sum + opd_sum * lonely_within,</w:t>
      </w:r>
    </w:p>
    <w:p w14:paraId="5497BB1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random = ~ 1 + lonely_within | id,</w:t>
      </w:r>
    </w:p>
    <w:p w14:paraId="5BF249F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correlation = corAR1(form = ~1 | id),</w:t>
      </w:r>
    </w:p>
    <w:p w14:paraId="790D2B7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data = subset(merged_data, p_group == 2)</w:t>
      </w:r>
    </w:p>
    <w:p w14:paraId="0948D1F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)</w:t>
      </w:r>
    </w:p>
    <w:p w14:paraId="49ACB07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summary(model_patient)</w:t>
      </w:r>
    </w:p>
    <w:p w14:paraId="00FA07F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Linear mixed-effects model fit by REML</w:t>
      </w:r>
    </w:p>
    <w:p w14:paraId="130F6C1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Data: </w:t>
      </w:r>
      <w:proofErr w:type="gramStart"/>
      <w:r w:rsidRPr="00CE2C70">
        <w:rPr>
          <w:lang w:val="en-US"/>
        </w:rPr>
        <w:t>subset(</w:t>
      </w:r>
      <w:proofErr w:type="gramEnd"/>
      <w:r w:rsidRPr="00CE2C70">
        <w:rPr>
          <w:lang w:val="en-US"/>
        </w:rPr>
        <w:t xml:space="preserve">merged_data, p_group == 2) </w:t>
      </w:r>
    </w:p>
    <w:p w14:paraId="51B16E8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AIC      BIC    logLik</w:t>
      </w:r>
    </w:p>
    <w:p w14:paraId="1EEA897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9496.347 9559.253 -4738.174</w:t>
      </w:r>
    </w:p>
    <w:p w14:paraId="26A8C751" w14:textId="77777777" w:rsidR="00CE2C70" w:rsidRPr="00CE2C70" w:rsidRDefault="00CE2C70" w:rsidP="00CE2C70">
      <w:pPr>
        <w:rPr>
          <w:lang w:val="en-US"/>
        </w:rPr>
      </w:pPr>
    </w:p>
    <w:p w14:paraId="33F3388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Random effects:</w:t>
      </w:r>
    </w:p>
    <w:p w14:paraId="14CC858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Formula: ~1 + lonely_within | id</w:t>
      </w:r>
    </w:p>
    <w:p w14:paraId="052BA13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Structure: General positive-definite, Log-Cholesky parametrization</w:t>
      </w:r>
    </w:p>
    <w:p w14:paraId="75D4FA5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     StdDev    Corr  </w:t>
      </w:r>
    </w:p>
    <w:p w14:paraId="0694FEB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(Intercept)   1.1568698 (Intr)</w:t>
      </w:r>
    </w:p>
    <w:p w14:paraId="1CFCE9A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lonely_within 0.3299679 0.783 </w:t>
      </w:r>
    </w:p>
    <w:p w14:paraId="2D9D965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Residual      0.7612002       </w:t>
      </w:r>
    </w:p>
    <w:p w14:paraId="119CA707" w14:textId="77777777" w:rsidR="00CE2C70" w:rsidRPr="00CE2C70" w:rsidRDefault="00CE2C70" w:rsidP="00CE2C70">
      <w:pPr>
        <w:rPr>
          <w:lang w:val="en-US"/>
        </w:rPr>
      </w:pPr>
    </w:p>
    <w:p w14:paraId="41C065D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Correlation Structure: AR(1)</w:t>
      </w:r>
    </w:p>
    <w:p w14:paraId="0D10196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lastRenderedPageBreak/>
        <w:t xml:space="preserve"> Formula: ~1 | id </w:t>
      </w:r>
    </w:p>
    <w:p w14:paraId="3DABBA5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Parameter estimate(s):</w:t>
      </w:r>
    </w:p>
    <w:p w14:paraId="00189CB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Phi </w:t>
      </w:r>
    </w:p>
    <w:p w14:paraId="4B40A45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0.2279346 </w:t>
      </w:r>
    </w:p>
    <w:p w14:paraId="09ECAC1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Fixed effects:  wishtodie ~ lonely_within + lonely_m + opd_sum + opd_sum * lonely_within </w:t>
      </w:r>
    </w:p>
    <w:p w14:paraId="5792CEB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                   Value Std.Error   DF   t-value p-value</w:t>
      </w:r>
    </w:p>
    <w:p w14:paraId="36110C9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(Intercept)           -0.18973584 0.3961728 3899 -0.478922  0.6320</w:t>
      </w:r>
    </w:p>
    <w:p w14:paraId="471CA29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lonely_within         -0.00774937 0.1076105 3899 -0.072013  0.9426</w:t>
      </w:r>
    </w:p>
    <w:p w14:paraId="3097763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lonely_m               0.24572935 0.0670962   87  3.662341  0.0004</w:t>
      </w:r>
    </w:p>
    <w:p w14:paraId="3D9F0E9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opd_sum                0.05839266 0.0113824   87  5.130068  0.0000</w:t>
      </w:r>
    </w:p>
    <w:p w14:paraId="1A00C02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lonely_within:opd_sum  0.01173233 0.0033325 3899  3.520531  0.0004</w:t>
      </w:r>
    </w:p>
    <w:p w14:paraId="29D8829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Correlation: </w:t>
      </w:r>
    </w:p>
    <w:p w14:paraId="7215CBD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             (Intr) lnly_w lnly_m opd_sm</w:t>
      </w:r>
    </w:p>
    <w:p w14:paraId="4938F44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lonely_within          0.628                     </w:t>
      </w:r>
    </w:p>
    <w:p w14:paraId="2900427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lonely_m              -0.457  0.025              </w:t>
      </w:r>
    </w:p>
    <w:p w14:paraId="0A021CE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opd_sum               -0.702 -0.660 -0.237       </w:t>
      </w:r>
    </w:p>
    <w:p w14:paraId="0E1ABB2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lonely_within:opd_sum -0.600 -0.939 -0.016  0.712</w:t>
      </w:r>
    </w:p>
    <w:p w14:paraId="328BAC94" w14:textId="77777777" w:rsidR="00CE2C70" w:rsidRPr="00CE2C70" w:rsidRDefault="00CE2C70" w:rsidP="00CE2C70">
      <w:pPr>
        <w:rPr>
          <w:lang w:val="en-US"/>
        </w:rPr>
      </w:pPr>
    </w:p>
    <w:p w14:paraId="33686D9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Standardized Within-Group Residuals:</w:t>
      </w:r>
    </w:p>
    <w:p w14:paraId="4840890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Min          Q1         Med          Q3         Max </w:t>
      </w:r>
    </w:p>
    <w:p w14:paraId="6ED4B4B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-4.50273754 -0.39062366 -0.03034557  0.47170311  7.54459101 </w:t>
      </w:r>
    </w:p>
    <w:p w14:paraId="7125CA03" w14:textId="77777777" w:rsidR="00CE2C70" w:rsidRPr="00CE2C70" w:rsidRDefault="00CE2C70" w:rsidP="00CE2C70">
      <w:pPr>
        <w:rPr>
          <w:lang w:val="en-US"/>
        </w:rPr>
      </w:pPr>
    </w:p>
    <w:p w14:paraId="51C3C6C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Number of Observations: 3991</w:t>
      </w:r>
    </w:p>
    <w:p w14:paraId="5EACC91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Number of Groups: 90 </w:t>
      </w:r>
    </w:p>
    <w:p w14:paraId="25AB04D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2CE5A09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pseudo_r2 &lt;- r.squaredGLMM(model_population)</w:t>
      </w:r>
    </w:p>
    <w:p w14:paraId="004FB88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  <w:proofErr w:type="gramStart"/>
      <w:r w:rsidRPr="00CE2C70">
        <w:rPr>
          <w:lang w:val="en-US"/>
        </w:rPr>
        <w:t>cat(</w:t>
      </w:r>
      <w:proofErr w:type="gramEnd"/>
      <w:r w:rsidRPr="00CE2C70">
        <w:rPr>
          <w:lang w:val="en-US"/>
        </w:rPr>
        <w:t>"Pseudo R-squared:", pseudo_r2, "\n")</w:t>
      </w:r>
    </w:p>
    <w:p w14:paraId="0D67A2F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lastRenderedPageBreak/>
        <w:t xml:space="preserve">Pseudo R-squared: 0.1481713 0.8436845 </w:t>
      </w:r>
    </w:p>
    <w:p w14:paraId="5BE3718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3F86950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pseudo_r2 &lt;- r.squaredGLMM(model_patient)</w:t>
      </w:r>
    </w:p>
    <w:p w14:paraId="290EE7F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  <w:proofErr w:type="gramStart"/>
      <w:r w:rsidRPr="00CE2C70">
        <w:rPr>
          <w:lang w:val="en-US"/>
        </w:rPr>
        <w:t>cat(</w:t>
      </w:r>
      <w:proofErr w:type="gramEnd"/>
      <w:r w:rsidRPr="00CE2C70">
        <w:rPr>
          <w:lang w:val="en-US"/>
        </w:rPr>
        <w:t>"Pseudo R-squared:", pseudo_r2, "\n")</w:t>
      </w:r>
    </w:p>
    <w:p w14:paraId="3BE57C5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Pseudo R-squared: 0.3215517 0.8112882 </w:t>
      </w:r>
    </w:p>
    <w:p w14:paraId="6DE0FE3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6B8626B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interaction tests</w:t>
      </w:r>
    </w:p>
    <w:p w14:paraId="1487983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community (p_group == 1)</w:t>
      </w:r>
    </w:p>
    <w:p w14:paraId="30E835B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model_population_lmer &lt;- lmer(</w:t>
      </w:r>
    </w:p>
    <w:p w14:paraId="5760F03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wishtodie ~ lonely_within * opd_sum + lonely_m + (1 + lonely_within | id),</w:t>
      </w:r>
    </w:p>
    <w:p w14:paraId="3CEB4B5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data = subset(merged_data, p_group == 1)</w:t>
      </w:r>
    </w:p>
    <w:p w14:paraId="29B508C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)</w:t>
      </w:r>
    </w:p>
    <w:p w14:paraId="211F073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3E64E76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patients (p_group == 2)</w:t>
      </w:r>
    </w:p>
    <w:p w14:paraId="400D4DA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model_patient_lmer &lt;- lmer(</w:t>
      </w:r>
    </w:p>
    <w:p w14:paraId="5967E7B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wishtodie ~ lonely_within * opd_sum + lonely_m + (1 + lonely_within | id),</w:t>
      </w:r>
    </w:p>
    <w:p w14:paraId="0231233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data = subset(merged_data, p_group == 2)</w:t>
      </w:r>
    </w:p>
    <w:p w14:paraId="322180C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)</w:t>
      </w:r>
    </w:p>
    <w:p w14:paraId="4A560CD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6236731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johnson_neyman(model_population_lmer, pred = "lonely_within", modx = "opd_sum")</w:t>
      </w:r>
    </w:p>
    <w:p w14:paraId="5DE9DF9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JOHNSON-NEYMAN INTERVAL </w:t>
      </w:r>
    </w:p>
    <w:p w14:paraId="7032AFF0" w14:textId="77777777" w:rsidR="00CE2C70" w:rsidRPr="00CE2C70" w:rsidRDefault="00CE2C70" w:rsidP="00CE2C70">
      <w:pPr>
        <w:rPr>
          <w:lang w:val="en-US"/>
        </w:rPr>
      </w:pPr>
    </w:p>
    <w:p w14:paraId="63948A7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When opd_sum is OUTSIDE the interval [-39.72, 14.28], the slope of lonely_within is</w:t>
      </w:r>
    </w:p>
    <w:p w14:paraId="5490CFD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p &lt; .05.</w:t>
      </w:r>
    </w:p>
    <w:p w14:paraId="52837348" w14:textId="77777777" w:rsidR="00CE2C70" w:rsidRPr="00CE2C70" w:rsidRDefault="00CE2C70" w:rsidP="00CE2C70">
      <w:pPr>
        <w:rPr>
          <w:lang w:val="en-US"/>
        </w:rPr>
      </w:pPr>
    </w:p>
    <w:p w14:paraId="17EA5FC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Note: The range of observed values of opd_sum is [0.00, 42.00]</w:t>
      </w:r>
    </w:p>
    <w:p w14:paraId="15685DB6" w14:textId="77777777" w:rsidR="00CE2C70" w:rsidRPr="00CE2C70" w:rsidRDefault="00CE2C70" w:rsidP="00CE2C70">
      <w:pPr>
        <w:rPr>
          <w:lang w:val="en-US"/>
        </w:rPr>
      </w:pPr>
    </w:p>
    <w:p w14:paraId="5FDFC67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johnson_neyman(model_patient_lmer, pred = "lonely_within", modx = "opd_sum")</w:t>
      </w:r>
    </w:p>
    <w:p w14:paraId="26CE8C2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lastRenderedPageBreak/>
        <w:t xml:space="preserve">JOHNSON-NEYMAN INTERVAL </w:t>
      </w:r>
    </w:p>
    <w:p w14:paraId="5CE41088" w14:textId="77777777" w:rsidR="00CE2C70" w:rsidRPr="00CE2C70" w:rsidRDefault="00CE2C70" w:rsidP="00CE2C70">
      <w:pPr>
        <w:rPr>
          <w:lang w:val="en-US"/>
        </w:rPr>
      </w:pPr>
    </w:p>
    <w:p w14:paraId="345B131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When opd_sum is OUTSIDE the interval [-56.46, 11.26], the slope of lonely_within is</w:t>
      </w:r>
    </w:p>
    <w:p w14:paraId="24F913F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p &lt; .05.</w:t>
      </w:r>
    </w:p>
    <w:p w14:paraId="028052DD" w14:textId="77777777" w:rsidR="00CE2C70" w:rsidRPr="00CE2C70" w:rsidRDefault="00CE2C70" w:rsidP="00CE2C70">
      <w:pPr>
        <w:rPr>
          <w:lang w:val="en-US"/>
        </w:rPr>
      </w:pPr>
    </w:p>
    <w:p w14:paraId="0FF7912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Note: The range of observed values of opd_sum is [5.00, 48.00]</w:t>
      </w:r>
    </w:p>
    <w:p w14:paraId="27872BE1" w14:textId="77777777" w:rsidR="00CE2C70" w:rsidRPr="00CE2C70" w:rsidRDefault="00CE2C70" w:rsidP="00CE2C70">
      <w:pPr>
        <w:rPr>
          <w:lang w:val="en-US"/>
        </w:rPr>
      </w:pPr>
    </w:p>
    <w:p w14:paraId="07AB2A8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4C8A99E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lagged models</w:t>
      </w:r>
    </w:p>
    <w:p w14:paraId="7C3F73E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merged_data$lonely_within_lag &lt;- ave(merged_data$lonely_within, merged_data$id, FUN = function(x) c(NA, head(x, -1)))</w:t>
      </w:r>
    </w:p>
    <w:p w14:paraId="294F6E1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673E5EB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model2 &lt;- lme(</w:t>
      </w:r>
    </w:p>
    <w:p w14:paraId="5EC4527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+   wishtodie ~ lonely_within_lag + lonely_m + opd_sum + opd_sum * lonely_within_lag, </w:t>
      </w:r>
    </w:p>
    <w:p w14:paraId="2C9CA41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+   random = ~ 1 + lonely_within_lag | id,  </w:t>
      </w:r>
    </w:p>
    <w:p w14:paraId="104F6EF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+   correlation = corAR1(form = ~1 | id), </w:t>
      </w:r>
    </w:p>
    <w:p w14:paraId="5261533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data = merged_data,</w:t>
      </w:r>
    </w:p>
    <w:p w14:paraId="7AC37D5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+   na.action = na.omit  </w:t>
      </w:r>
    </w:p>
    <w:p w14:paraId="38AC4A3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)</w:t>
      </w:r>
    </w:p>
    <w:p w14:paraId="44A7470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summary(model2)</w:t>
      </w:r>
    </w:p>
    <w:p w14:paraId="605D338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Linear mixed-effects model fit by REML</w:t>
      </w:r>
    </w:p>
    <w:p w14:paraId="728ECDA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Data: merged_data </w:t>
      </w:r>
    </w:p>
    <w:p w14:paraId="6B73A8E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AIC     BIC    logLik</w:t>
      </w:r>
    </w:p>
    <w:p w14:paraId="4F2372B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19718.61 19789.2 -9849.307</w:t>
      </w:r>
    </w:p>
    <w:p w14:paraId="1DF4DDBA" w14:textId="77777777" w:rsidR="00CE2C70" w:rsidRPr="00CE2C70" w:rsidRDefault="00CE2C70" w:rsidP="00CE2C70">
      <w:pPr>
        <w:rPr>
          <w:lang w:val="en-US"/>
        </w:rPr>
      </w:pPr>
    </w:p>
    <w:p w14:paraId="55EAFD1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Random effects:</w:t>
      </w:r>
    </w:p>
    <w:p w14:paraId="32FC310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Formula: ~1 + lonely_within_lag | id</w:t>
      </w:r>
    </w:p>
    <w:p w14:paraId="0FF0981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Structure: General positive-definite, Log-Cholesky parametrization</w:t>
      </w:r>
    </w:p>
    <w:p w14:paraId="1C07114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lastRenderedPageBreak/>
        <w:t xml:space="preserve">                  StdDev    Corr  </w:t>
      </w:r>
    </w:p>
    <w:p w14:paraId="562DCA3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(Intercept)       1.0250864 (Intr)</w:t>
      </w:r>
    </w:p>
    <w:p w14:paraId="35B3BDD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lonely_within_lag 0.1363746 -0.052</w:t>
      </w:r>
    </w:p>
    <w:p w14:paraId="4B87498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Residual          0.7397287       </w:t>
      </w:r>
    </w:p>
    <w:p w14:paraId="201CD17B" w14:textId="77777777" w:rsidR="00CE2C70" w:rsidRPr="00CE2C70" w:rsidRDefault="00CE2C70" w:rsidP="00CE2C70">
      <w:pPr>
        <w:rPr>
          <w:lang w:val="en-US"/>
        </w:rPr>
      </w:pPr>
    </w:p>
    <w:p w14:paraId="0C9D24D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Correlation Structure: AR(1)</w:t>
      </w:r>
    </w:p>
    <w:p w14:paraId="039A243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Formula: ~1 | id </w:t>
      </w:r>
    </w:p>
    <w:p w14:paraId="4B6B437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Parameter estimate(s):</w:t>
      </w:r>
    </w:p>
    <w:p w14:paraId="6D0819F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Phi </w:t>
      </w:r>
    </w:p>
    <w:p w14:paraId="6ADA4FC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0.2272302 </w:t>
      </w:r>
    </w:p>
    <w:p w14:paraId="5434A1E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Fixed effects:  wishtodie ~ lonely_within_lag + lonely_m + opd_sum + opd_sum *      lonely_within_lag </w:t>
      </w:r>
    </w:p>
    <w:p w14:paraId="0234BFF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                      </w:t>
      </w:r>
      <w:proofErr w:type="gramStart"/>
      <w:r w:rsidRPr="00CE2C70">
        <w:rPr>
          <w:lang w:val="en-US"/>
        </w:rPr>
        <w:t>Value  Std.Error</w:t>
      </w:r>
      <w:proofErr w:type="gramEnd"/>
      <w:r w:rsidRPr="00CE2C70">
        <w:rPr>
          <w:lang w:val="en-US"/>
        </w:rPr>
        <w:t xml:space="preserve">   DF   t-value p-value</w:t>
      </w:r>
    </w:p>
    <w:p w14:paraId="3CB5296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(Intercept)               -0.1039076 0.19602141 8404 -0.530083  0.5961</w:t>
      </w:r>
    </w:p>
    <w:p w14:paraId="0D02BAA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lonely_within_lag          0.0403997 0.03826233 8404  1.055860  0.2911</w:t>
      </w:r>
    </w:p>
    <w:p w14:paraId="3CC0504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lonely_m                   0.3863355 0.05521644  188  6.996747  0.0000</w:t>
      </w:r>
    </w:p>
    <w:p w14:paraId="38D5381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opd_sum                    0.0356586 0.00795154  188  4.484486  0.0000</w:t>
      </w:r>
    </w:p>
    <w:p w14:paraId="66D5CB4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lonely_within_lag:opd_sum -0.0017406 0.00127295 8404 -1.367342  0.1716</w:t>
      </w:r>
    </w:p>
    <w:p w14:paraId="32E5605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Correlation: </w:t>
      </w:r>
    </w:p>
    <w:p w14:paraId="24AD4D0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                 (Intr) lnly__ lnly_m opd_sm</w:t>
      </w:r>
    </w:p>
    <w:p w14:paraId="27720A6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lonely_within_lag         -0.030                     </w:t>
      </w:r>
    </w:p>
    <w:p w14:paraId="5D06A02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lonely_m                  -0.296 -0.007              </w:t>
      </w:r>
    </w:p>
    <w:p w14:paraId="623A1C7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opd_sum                   -0.590  0.030 -0.524       </w:t>
      </w:r>
    </w:p>
    <w:p w14:paraId="6A6281C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lonely_within_lag:opd_sum  0.031 -0.930  0.005 -0.033</w:t>
      </w:r>
    </w:p>
    <w:p w14:paraId="6018AD5E" w14:textId="77777777" w:rsidR="00CE2C70" w:rsidRPr="00CE2C70" w:rsidRDefault="00CE2C70" w:rsidP="00CE2C70">
      <w:pPr>
        <w:rPr>
          <w:lang w:val="en-US"/>
        </w:rPr>
      </w:pPr>
    </w:p>
    <w:p w14:paraId="2DBFCA5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Standardized Within-Group Residuals:</w:t>
      </w:r>
    </w:p>
    <w:p w14:paraId="31C2214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Min           Q1          Med           Q3          Max </w:t>
      </w:r>
    </w:p>
    <w:p w14:paraId="7F82968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-6.329004629 -0.165138377 -0.007967217  0.009980295  7.756019440 </w:t>
      </w:r>
    </w:p>
    <w:p w14:paraId="4FD67431" w14:textId="77777777" w:rsidR="00CE2C70" w:rsidRPr="00CE2C70" w:rsidRDefault="00CE2C70" w:rsidP="00CE2C70">
      <w:pPr>
        <w:rPr>
          <w:lang w:val="en-US"/>
        </w:rPr>
      </w:pPr>
    </w:p>
    <w:p w14:paraId="713454E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Number of Observations: 8597</w:t>
      </w:r>
    </w:p>
    <w:p w14:paraId="7FA9878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Number of Groups: 191 </w:t>
      </w:r>
    </w:p>
    <w:p w14:paraId="25C1BBB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144BE5D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pseudo_r2 &lt;- r.squaredGLMM(model2)</w:t>
      </w:r>
    </w:p>
    <w:p w14:paraId="3EBDABC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cat("Pseudo R-squared:", pseudo_r2, "\n")</w:t>
      </w:r>
    </w:p>
    <w:p w14:paraId="0D737AA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Pseudo R-squared: 0.3421982 0.7774646 </w:t>
      </w:r>
    </w:p>
    <w:p w14:paraId="223573E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77ACE5F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community (p_group == 1)</w:t>
      </w:r>
    </w:p>
    <w:p w14:paraId="3F00497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model_population_lagged &lt;- lme(</w:t>
      </w:r>
    </w:p>
    <w:p w14:paraId="0910492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wishtodie ~ lonely_within_lag + lonely_m + opd_sum + opd_sum * lonely_within_lag,</w:t>
      </w:r>
    </w:p>
    <w:p w14:paraId="50D349F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random = ~ 1 + lonely_within_lag | id,</w:t>
      </w:r>
    </w:p>
    <w:p w14:paraId="54C958A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correlation = corAR1(form = ~1 | id),</w:t>
      </w:r>
    </w:p>
    <w:p w14:paraId="4B5BDDC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data = subset(merged_data, p_group == 1),</w:t>
      </w:r>
    </w:p>
    <w:p w14:paraId="1E5821F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na.action = na.omit</w:t>
      </w:r>
    </w:p>
    <w:p w14:paraId="361ADDB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)</w:t>
      </w:r>
    </w:p>
    <w:p w14:paraId="3FB7793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7CB0EE8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summary(model_population_lagged)</w:t>
      </w:r>
    </w:p>
    <w:p w14:paraId="2ABB341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Linear mixed-effects model fit by REML</w:t>
      </w:r>
    </w:p>
    <w:p w14:paraId="6ACB279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Data: subset(merged_data, p_group == 1) </w:t>
      </w:r>
    </w:p>
    <w:p w14:paraId="0EBB54C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AIC      BIC    logLik</w:t>
      </w:r>
    </w:p>
    <w:p w14:paraId="43B1211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5755.473 5820.008 -2867.737</w:t>
      </w:r>
    </w:p>
    <w:p w14:paraId="7D4FBA1C" w14:textId="77777777" w:rsidR="00CE2C70" w:rsidRPr="00CE2C70" w:rsidRDefault="00CE2C70" w:rsidP="00CE2C70">
      <w:pPr>
        <w:rPr>
          <w:lang w:val="en-US"/>
        </w:rPr>
      </w:pPr>
    </w:p>
    <w:p w14:paraId="76A3B1F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Random effects:</w:t>
      </w:r>
    </w:p>
    <w:p w14:paraId="00EE487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Formula: ~1 + lonely_within_lag | id</w:t>
      </w:r>
    </w:p>
    <w:p w14:paraId="505DBB1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Structure: General positive-definite, Log-Cholesky parametrization</w:t>
      </w:r>
    </w:p>
    <w:p w14:paraId="36DF495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         StdDev     Corr  </w:t>
      </w:r>
    </w:p>
    <w:p w14:paraId="2F0E11D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(Intercept)       0.87536678 (Intr)</w:t>
      </w:r>
    </w:p>
    <w:p w14:paraId="49CFEAA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lastRenderedPageBreak/>
        <w:t xml:space="preserve">lonely_within_lag 0.07116354 0.124 </w:t>
      </w:r>
    </w:p>
    <w:p w14:paraId="486AF32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Residual          0.45343896       </w:t>
      </w:r>
    </w:p>
    <w:p w14:paraId="49FFB048" w14:textId="77777777" w:rsidR="00CE2C70" w:rsidRPr="00CE2C70" w:rsidRDefault="00CE2C70" w:rsidP="00CE2C70">
      <w:pPr>
        <w:rPr>
          <w:lang w:val="en-US"/>
        </w:rPr>
      </w:pPr>
    </w:p>
    <w:p w14:paraId="711A971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Correlation Structure: AR(1)</w:t>
      </w:r>
    </w:p>
    <w:p w14:paraId="24224A0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Formula: ~1 | id </w:t>
      </w:r>
    </w:p>
    <w:p w14:paraId="527DF8A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Parameter estimate(s):</w:t>
      </w:r>
    </w:p>
    <w:p w14:paraId="45BA0FC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Phi </w:t>
      </w:r>
    </w:p>
    <w:p w14:paraId="0DFBA2E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0.3697987 </w:t>
      </w:r>
    </w:p>
    <w:p w14:paraId="09A5437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Fixed effects:  wishtodie ~ lonely_within_lag + lonely_m + opd_sum + opd_sum *      lonely_within_lag </w:t>
      </w:r>
    </w:p>
    <w:p w14:paraId="241949D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                      </w:t>
      </w:r>
      <w:proofErr w:type="gramStart"/>
      <w:r w:rsidRPr="00CE2C70">
        <w:rPr>
          <w:lang w:val="en-US"/>
        </w:rPr>
        <w:t>Value  Std.Error</w:t>
      </w:r>
      <w:proofErr w:type="gramEnd"/>
      <w:r w:rsidRPr="00CE2C70">
        <w:rPr>
          <w:lang w:val="en-US"/>
        </w:rPr>
        <w:t xml:space="preserve">   DF   t-value p-value</w:t>
      </w:r>
    </w:p>
    <w:p w14:paraId="7932F71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(Intercept)                0.4839345 0.22488310 4593  2.151938  0.0315</w:t>
      </w:r>
    </w:p>
    <w:p w14:paraId="333D8DA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lonely_within_lag         -0.0138678 0.03278337 4593 -0.423014  0.6723</w:t>
      </w:r>
    </w:p>
    <w:p w14:paraId="5B706CA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lonely_m                   0.2886872 0.07876632   98  3.665110  0.0004</w:t>
      </w:r>
    </w:p>
    <w:p w14:paraId="0306125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opd_sum                    0.0154281 0.01084842   98  1.422151  0.1582</w:t>
      </w:r>
    </w:p>
    <w:p w14:paraId="1AFAB09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lonely_within_lag:opd_sum  0.0010823 0.00129997 4593  0.832567  0.4051</w:t>
      </w:r>
    </w:p>
    <w:p w14:paraId="1E550C3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Correlation: </w:t>
      </w:r>
    </w:p>
    <w:p w14:paraId="3FC25A6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                 (Intr) lnly__ lnly_m opd_sm</w:t>
      </w:r>
    </w:p>
    <w:p w14:paraId="1E139CC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lonely_within_lag          0.061                     </w:t>
      </w:r>
    </w:p>
    <w:p w14:paraId="71734DD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lonely_m                  -0.234  0.013              </w:t>
      </w:r>
    </w:p>
    <w:p w14:paraId="6F7D59F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opd_sum                   -0.655 -0.058 -0.499       </w:t>
      </w:r>
    </w:p>
    <w:p w14:paraId="36F1292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lonely_within_lag:opd_sum -0.062 -0.932 -0.006  0.065</w:t>
      </w:r>
    </w:p>
    <w:p w14:paraId="5CC3AD14" w14:textId="77777777" w:rsidR="00CE2C70" w:rsidRPr="00CE2C70" w:rsidRDefault="00CE2C70" w:rsidP="00CE2C70">
      <w:pPr>
        <w:rPr>
          <w:lang w:val="en-US"/>
        </w:rPr>
      </w:pPr>
    </w:p>
    <w:p w14:paraId="59D3CD2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Standardized Within-Group Residuals:</w:t>
      </w:r>
    </w:p>
    <w:p w14:paraId="2D7238C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 Min            Q1           Med            Q3           Max </w:t>
      </w:r>
    </w:p>
    <w:p w14:paraId="11F9A59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-7.3556142684 -0.0445262846 -0.0041864957  0.0003973016 12.4949078327 </w:t>
      </w:r>
    </w:p>
    <w:p w14:paraId="3152E754" w14:textId="77777777" w:rsidR="00CE2C70" w:rsidRPr="00CE2C70" w:rsidRDefault="00CE2C70" w:rsidP="00CE2C70">
      <w:pPr>
        <w:rPr>
          <w:lang w:val="en-US"/>
        </w:rPr>
      </w:pPr>
    </w:p>
    <w:p w14:paraId="548147F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Number of Observations: 4696</w:t>
      </w:r>
    </w:p>
    <w:p w14:paraId="7EB2053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lastRenderedPageBreak/>
        <w:t xml:space="preserve">Number of Groups: 101 </w:t>
      </w:r>
    </w:p>
    <w:p w14:paraId="0E7F54A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r.squaredGLMM(model_population_lagged)</w:t>
      </w:r>
    </w:p>
    <w:p w14:paraId="45DEF7D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  R2m       R2c</w:t>
      </w:r>
    </w:p>
    <w:p w14:paraId="15D79C6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[1,] 0.1564327 0.8221707</w:t>
      </w:r>
    </w:p>
    <w:p w14:paraId="0B98AB7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7AF77C2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patients (p_group == 2)</w:t>
      </w:r>
    </w:p>
    <w:p w14:paraId="0361CDC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model_patient_lagged &lt;- lme(</w:t>
      </w:r>
    </w:p>
    <w:p w14:paraId="5A20831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wishtodie ~ lonely_within_lag + lonely_m + opd_sum + opd_sum * lonely_within_lag,</w:t>
      </w:r>
    </w:p>
    <w:p w14:paraId="2C51F8D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random = ~ 1 + lonely_within_lag | id,</w:t>
      </w:r>
    </w:p>
    <w:p w14:paraId="5FC4817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correlation = corAR1(form = ~1 | id),</w:t>
      </w:r>
    </w:p>
    <w:p w14:paraId="10A7638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data = subset(merged_data, p_group == 2),</w:t>
      </w:r>
    </w:p>
    <w:p w14:paraId="00A2462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na.action = na.omit</w:t>
      </w:r>
    </w:p>
    <w:p w14:paraId="6C6B0A2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)</w:t>
      </w:r>
    </w:p>
    <w:p w14:paraId="61718A4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5BD1D03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summary(model_patient_lagged)</w:t>
      </w:r>
    </w:p>
    <w:p w14:paraId="1B2E418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Linear mixed-effects model fit by REML</w:t>
      </w:r>
    </w:p>
    <w:p w14:paraId="58938BB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Data: </w:t>
      </w:r>
      <w:proofErr w:type="gramStart"/>
      <w:r w:rsidRPr="00CE2C70">
        <w:rPr>
          <w:lang w:val="en-US"/>
        </w:rPr>
        <w:t>subset(</w:t>
      </w:r>
      <w:proofErr w:type="gramEnd"/>
      <w:r w:rsidRPr="00CE2C70">
        <w:rPr>
          <w:lang w:val="en-US"/>
        </w:rPr>
        <w:t xml:space="preserve">merged_data, p_group == 2) </w:t>
      </w:r>
    </w:p>
    <w:p w14:paraId="2F63B88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AIC      BIC    logLik</w:t>
      </w:r>
    </w:p>
    <w:p w14:paraId="1FAA229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11230.2 11292.88 -5605.102</w:t>
      </w:r>
    </w:p>
    <w:p w14:paraId="5CFD48F4" w14:textId="77777777" w:rsidR="00CE2C70" w:rsidRPr="00CE2C70" w:rsidRDefault="00CE2C70" w:rsidP="00CE2C70">
      <w:pPr>
        <w:rPr>
          <w:lang w:val="en-US"/>
        </w:rPr>
      </w:pPr>
    </w:p>
    <w:p w14:paraId="7BE4938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Random effects:</w:t>
      </w:r>
    </w:p>
    <w:p w14:paraId="0AFC888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Formula: ~1 + lonely_within_lag | id</w:t>
      </w:r>
    </w:p>
    <w:p w14:paraId="150F28E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Structure: General positive-definite, Log-Cholesky parametrization</w:t>
      </w:r>
    </w:p>
    <w:p w14:paraId="01A192D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         StdDev    Corr  </w:t>
      </w:r>
    </w:p>
    <w:p w14:paraId="2E8B294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(Intercept)       1.1186720 (Intr)</w:t>
      </w:r>
    </w:p>
    <w:p w14:paraId="2BBB8D9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lonely_within_lag 0.1516182 -0.084</w:t>
      </w:r>
    </w:p>
    <w:p w14:paraId="5532D3E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Residual          0.9818194       </w:t>
      </w:r>
    </w:p>
    <w:p w14:paraId="19F8D792" w14:textId="77777777" w:rsidR="00CE2C70" w:rsidRPr="00CE2C70" w:rsidRDefault="00CE2C70" w:rsidP="00CE2C70">
      <w:pPr>
        <w:rPr>
          <w:lang w:val="en-US"/>
        </w:rPr>
      </w:pPr>
    </w:p>
    <w:p w14:paraId="7A72BB3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lastRenderedPageBreak/>
        <w:t>Correlation Structure: AR(1)</w:t>
      </w:r>
    </w:p>
    <w:p w14:paraId="1E84987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Formula: ~1 | id </w:t>
      </w:r>
    </w:p>
    <w:p w14:paraId="5FD9567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Parameter estimate(s):</w:t>
      </w:r>
    </w:p>
    <w:p w14:paraId="2FD6A8D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Phi </w:t>
      </w:r>
    </w:p>
    <w:p w14:paraId="5916F30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0.188888 </w:t>
      </w:r>
    </w:p>
    <w:p w14:paraId="6076279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Fixed effects:  wishtodie ~ lonely_within_lag + lonely_m + opd_sum + opd_sum *      lonely_within_lag </w:t>
      </w:r>
    </w:p>
    <w:p w14:paraId="2FDA843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                      Value Std.Error   DF   t-value p-value</w:t>
      </w:r>
    </w:p>
    <w:p w14:paraId="6D0FAF3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(Intercept)               -0.7790081 0.4226137 3809 -1.843310  0.0654</w:t>
      </w:r>
    </w:p>
    <w:p w14:paraId="0DC28EE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lonely_within_lag          0.0367094 0.0659669 3809  0.556482  0.5779</w:t>
      </w:r>
    </w:p>
    <w:p w14:paraId="7BF1025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lonely_m                   0.4644717 0.0915049   87  5.075921  0.0000</w:t>
      </w:r>
    </w:p>
    <w:p w14:paraId="67F4B0C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opd_sum                    0.0500013 0.0113717   87  4.396981  0.0000</w:t>
      </w:r>
    </w:p>
    <w:p w14:paraId="312FB4D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lonely_within_lag:opd_sum -0.0019966 0.0019707 3809 -1.013168  0.3110</w:t>
      </w:r>
    </w:p>
    <w:p w14:paraId="0E38719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Correlation: </w:t>
      </w:r>
    </w:p>
    <w:p w14:paraId="2669B7F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                 (Intr) lnly__ lnly_m opd_sm</w:t>
      </w:r>
    </w:p>
    <w:p w14:paraId="40C46FD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lonely_within_lag         -0.044                     </w:t>
      </w:r>
    </w:p>
    <w:p w14:paraId="4B02E8B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lonely_m                  -0.584 -0.004              </w:t>
      </w:r>
    </w:p>
    <w:p w14:paraId="49A6800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opd_sum                   -0.532  0.052 -0.323       </w:t>
      </w:r>
    </w:p>
    <w:p w14:paraId="1389AA2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lonely_within_lag:opd_sum  0.044 -0.942  0.003 -0.058</w:t>
      </w:r>
    </w:p>
    <w:p w14:paraId="2351D424" w14:textId="77777777" w:rsidR="00CE2C70" w:rsidRPr="00CE2C70" w:rsidRDefault="00CE2C70" w:rsidP="00CE2C70">
      <w:pPr>
        <w:rPr>
          <w:lang w:val="en-US"/>
        </w:rPr>
      </w:pPr>
    </w:p>
    <w:p w14:paraId="15443C7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Standardized Within-Group Residuals:</w:t>
      </w:r>
    </w:p>
    <w:p w14:paraId="75D0CE2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Min          Q1         Med          Q3         Max </w:t>
      </w:r>
    </w:p>
    <w:p w14:paraId="668203C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-4.80300240 -0.37251931 -0.03971229  0.40017354  5.89558658 </w:t>
      </w:r>
    </w:p>
    <w:p w14:paraId="24D830D4" w14:textId="77777777" w:rsidR="00CE2C70" w:rsidRPr="00CE2C70" w:rsidRDefault="00CE2C70" w:rsidP="00CE2C70">
      <w:pPr>
        <w:rPr>
          <w:lang w:val="en-US"/>
        </w:rPr>
      </w:pPr>
    </w:p>
    <w:p w14:paraId="14D603B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Number of Observations: 3901</w:t>
      </w:r>
    </w:p>
    <w:p w14:paraId="71586C7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Number of Groups: 90 </w:t>
      </w:r>
    </w:p>
    <w:p w14:paraId="6847441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r.squaredGLMM(model_patient_lagged)</w:t>
      </w:r>
    </w:p>
    <w:p w14:paraId="110CEFA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  R2m       R2c</w:t>
      </w:r>
    </w:p>
    <w:p w14:paraId="3853328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lastRenderedPageBreak/>
        <w:t>[1,] 0.3171983 0.7074635</w:t>
      </w:r>
    </w:p>
    <w:p w14:paraId="6AC598B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####Power#----</w:t>
      </w:r>
    </w:p>
    <w:p w14:paraId="397F949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6E7554D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ICC</w:t>
      </w:r>
    </w:p>
    <w:p w14:paraId="2644244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res &lt;- lme(wishtodie ~ 1, random = ~ 1 | id, data=merged_data, na.action=na.omit)</w:t>
      </w:r>
    </w:p>
    <w:p w14:paraId="1F309AC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VarCorr(res)</w:t>
      </w:r>
    </w:p>
    <w:p w14:paraId="26AE75B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id = pdLogChol(1) </w:t>
      </w:r>
    </w:p>
    <w:p w14:paraId="0DE7F5B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          Variance  StdDev   </w:t>
      </w:r>
    </w:p>
    <w:p w14:paraId="16CADC8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(Intercept) 1.8439265 1.3579126</w:t>
      </w:r>
    </w:p>
    <w:p w14:paraId="7F7A04F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Residual    0.5608487 0.7488984</w:t>
      </w:r>
    </w:p>
    <w:p w14:paraId="071DA29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as.numeric(VarCorr(res)[1,1]) / (as.numeric(VarCorr(res)[1,1]) + as.numeric(VarCorr(res)[2,1])) </w:t>
      </w:r>
    </w:p>
    <w:p w14:paraId="16F273E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[1] 0.7667771</w:t>
      </w:r>
    </w:p>
    <w:p w14:paraId="6E558650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620E8EA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library("EMAtools")</w:t>
      </w:r>
    </w:p>
    <w:p w14:paraId="638312D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Registered S3 methods overwritten by 'broom':</w:t>
      </w:r>
    </w:p>
    <w:p w14:paraId="367716E7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method            from  </w:t>
      </w:r>
    </w:p>
    <w:p w14:paraId="11B6705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tidy.glht         jtools</w:t>
      </w:r>
    </w:p>
    <w:p w14:paraId="1F016E7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  tidy.summary.glht jtools</w:t>
      </w:r>
    </w:p>
    <w:p w14:paraId="14F7741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library("pwr")</w:t>
      </w:r>
    </w:p>
    <w:p w14:paraId="742C89C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ema.powercurve(</w:t>
      </w:r>
    </w:p>
    <w:p w14:paraId="6BAEED8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NumbPart= 180,</w:t>
      </w:r>
    </w:p>
    <w:p w14:paraId="30DAA06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NumbResp = 48,</w:t>
      </w:r>
    </w:p>
    <w:p w14:paraId="4E48FD0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days=10,</w:t>
      </w:r>
    </w:p>
    <w:p w14:paraId="611F5B9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respday=10,</w:t>
      </w:r>
    </w:p>
    <w:p w14:paraId="0B0A9C1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Est_ICC = 0.77,</w:t>
      </w:r>
    </w:p>
    <w:p w14:paraId="3112A9B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COL.8 = "red",</w:t>
      </w:r>
    </w:p>
    <w:p w14:paraId="3406CF3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COL.5 = "blue",</w:t>
      </w:r>
    </w:p>
    <w:p w14:paraId="0449429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lastRenderedPageBreak/>
        <w:t>+   COL.2 = "green"</w:t>
      </w:r>
    </w:p>
    <w:p w14:paraId="098D204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)</w:t>
      </w:r>
    </w:p>
    <w:p w14:paraId="061C3A2F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03F0D04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Parameters</w:t>
      </w:r>
    </w:p>
    <w:p w14:paraId="4872036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N &lt;- 180              # sample size</w:t>
      </w:r>
    </w:p>
    <w:p w14:paraId="58F9BD0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k &lt;- 48               # assessments / person</w:t>
      </w:r>
    </w:p>
    <w:p w14:paraId="7FD5358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ICC &lt;- 0.77           # ICC</w:t>
      </w:r>
    </w:p>
    <w:p w14:paraId="3173EF5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47B187F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effect_sizes &lt;- c(0.05, 0.10, 0.20, 0.30)</w:t>
      </w:r>
    </w:p>
    <w:p w14:paraId="00BAD546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1A94822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# Snijders/Bosker, adapted</w:t>
      </w:r>
    </w:p>
    <w:p w14:paraId="4E529E1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calculate_power &lt;- function(b, N, k, ICC, alpha = 0.05) {</w:t>
      </w:r>
    </w:p>
    <w:p w14:paraId="5288927E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SE &lt;- sqrt((1 - ICC) / (N * k))  # SE for within-effects</w:t>
      </w:r>
    </w:p>
    <w:p w14:paraId="5C68C6B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t_crit &lt;- qnorm(1 - alpha / 2)</w:t>
      </w:r>
    </w:p>
    <w:p w14:paraId="3A9D07C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power &lt;- 1 - pnorm(t_crit, mean = abs(b) / SE, sd = 1)</w:t>
      </w:r>
    </w:p>
    <w:p w14:paraId="353FD28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return(power)</w:t>
      </w:r>
    </w:p>
    <w:p w14:paraId="6C7B72B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}</w:t>
      </w:r>
    </w:p>
    <w:p w14:paraId="56EC6D6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472E1EF3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powers &lt;- sapply(effect_sizes, calculate_power, N = N, k = k, ICC = ICC)</w:t>
      </w:r>
    </w:p>
    <w:p w14:paraId="4F6626E5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1CEEF82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df &lt;- data.frame(</w:t>
      </w:r>
    </w:p>
    <w:p w14:paraId="16B1FB2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Effect = effect_sizes,</w:t>
      </w:r>
    </w:p>
    <w:p w14:paraId="44FC0578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Power = powers</w:t>
      </w:r>
    </w:p>
    <w:p w14:paraId="136A9654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)</w:t>
      </w:r>
    </w:p>
    <w:p w14:paraId="7B15BDC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&gt; </w:t>
      </w:r>
    </w:p>
    <w:p w14:paraId="0C1F3E89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&gt; ggplot(df, aes(x = Effect, y = Power)) +</w:t>
      </w:r>
    </w:p>
    <w:p w14:paraId="25AED82D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geom_</w:t>
      </w:r>
      <w:proofErr w:type="gramStart"/>
      <w:r w:rsidRPr="00CE2C70">
        <w:rPr>
          <w:lang w:val="en-US"/>
        </w:rPr>
        <w:t>line(</w:t>
      </w:r>
      <w:proofErr w:type="gramEnd"/>
      <w:r w:rsidRPr="00CE2C70">
        <w:rPr>
          <w:lang w:val="en-US"/>
        </w:rPr>
        <w:t>color = "steelblue", size = 1.2) +</w:t>
      </w:r>
    </w:p>
    <w:p w14:paraId="3FA7F7FC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geom_point(size = 2) +</w:t>
      </w:r>
    </w:p>
    <w:p w14:paraId="29E15CE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lastRenderedPageBreak/>
        <w:t>+   ylim(0, 1) +</w:t>
      </w:r>
    </w:p>
    <w:p w14:paraId="45B517E1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geom_hline(yintercept = 0.8, linetype = "dashed", color = "gray") +</w:t>
      </w:r>
    </w:p>
    <w:p w14:paraId="4F61DB0B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labs(</w:t>
      </w:r>
    </w:p>
    <w:p w14:paraId="781D19B2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>+     title = "Estimated Power for Within-Person Effects",</w:t>
      </w:r>
    </w:p>
    <w:p w14:paraId="0F6FC6AA" w14:textId="77777777" w:rsidR="00CE2C70" w:rsidRPr="00CE2C70" w:rsidRDefault="00CE2C70" w:rsidP="00CE2C70">
      <w:pPr>
        <w:rPr>
          <w:lang w:val="en-US"/>
        </w:rPr>
      </w:pPr>
      <w:r w:rsidRPr="00CE2C70">
        <w:rPr>
          <w:lang w:val="en-US"/>
        </w:rPr>
        <w:t xml:space="preserve">+     x = "Effect Size (standardized </w:t>
      </w:r>
      <w:r w:rsidRPr="00CE2C70">
        <w:rPr>
          <w:lang w:val="de-DE"/>
        </w:rPr>
        <w:t>β</w:t>
      </w:r>
      <w:r w:rsidRPr="00CE2C70">
        <w:rPr>
          <w:lang w:val="en-US"/>
        </w:rPr>
        <w:t>)",</w:t>
      </w:r>
    </w:p>
    <w:p w14:paraId="4E252B1E" w14:textId="77777777" w:rsidR="00CE2C70" w:rsidRPr="00CE2C70" w:rsidRDefault="00CE2C70" w:rsidP="00CE2C70">
      <w:pPr>
        <w:rPr>
          <w:lang w:val="de-DE"/>
        </w:rPr>
      </w:pPr>
      <w:r w:rsidRPr="00CE2C70">
        <w:rPr>
          <w:lang w:val="de-DE"/>
        </w:rPr>
        <w:t>+     y = "Power"</w:t>
      </w:r>
    </w:p>
    <w:p w14:paraId="02F4030E" w14:textId="77777777" w:rsidR="00CE2C70" w:rsidRPr="00CE2C70" w:rsidRDefault="00CE2C70" w:rsidP="00CE2C70">
      <w:pPr>
        <w:rPr>
          <w:lang w:val="de-DE"/>
        </w:rPr>
      </w:pPr>
      <w:r w:rsidRPr="00CE2C70">
        <w:rPr>
          <w:lang w:val="de-DE"/>
        </w:rPr>
        <w:t>+   ) +</w:t>
      </w:r>
    </w:p>
    <w:p w14:paraId="47921ED9" w14:textId="6625EBCD" w:rsidR="00CE2C70" w:rsidRPr="00CE2C70" w:rsidRDefault="00CE2C70" w:rsidP="00CE2C70">
      <w:pPr>
        <w:rPr>
          <w:lang w:val="de-DE"/>
        </w:rPr>
      </w:pPr>
      <w:r w:rsidRPr="00CE2C70">
        <w:rPr>
          <w:lang w:val="de-DE"/>
        </w:rPr>
        <w:t xml:space="preserve">+   </w:t>
      </w:r>
      <w:proofErr w:type="spellStart"/>
      <w:r w:rsidRPr="00CE2C70">
        <w:rPr>
          <w:lang w:val="de-DE"/>
        </w:rPr>
        <w:t>theme_minimal</w:t>
      </w:r>
      <w:proofErr w:type="spellEnd"/>
      <w:r w:rsidRPr="00CE2C70">
        <w:rPr>
          <w:lang w:val="de-DE"/>
        </w:rPr>
        <w:t>()</w:t>
      </w:r>
    </w:p>
    <w:sectPr w:rsidR="00CE2C70" w:rsidRPr="00CE2C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C70"/>
    <w:rsid w:val="00004B22"/>
    <w:rsid w:val="00012F6B"/>
    <w:rsid w:val="0004134B"/>
    <w:rsid w:val="0004269A"/>
    <w:rsid w:val="00046BED"/>
    <w:rsid w:val="0005637C"/>
    <w:rsid w:val="00077D25"/>
    <w:rsid w:val="00091241"/>
    <w:rsid w:val="000A34C5"/>
    <w:rsid w:val="000C07BE"/>
    <w:rsid w:val="000C1C41"/>
    <w:rsid w:val="000C5C95"/>
    <w:rsid w:val="000C79AD"/>
    <w:rsid w:val="000D1EA8"/>
    <w:rsid w:val="000F6BB0"/>
    <w:rsid w:val="00123E21"/>
    <w:rsid w:val="00132731"/>
    <w:rsid w:val="001336C1"/>
    <w:rsid w:val="00133A29"/>
    <w:rsid w:val="001365F0"/>
    <w:rsid w:val="00141811"/>
    <w:rsid w:val="00143A55"/>
    <w:rsid w:val="001500BC"/>
    <w:rsid w:val="00155EC0"/>
    <w:rsid w:val="00156F08"/>
    <w:rsid w:val="00182A3C"/>
    <w:rsid w:val="00183857"/>
    <w:rsid w:val="00184018"/>
    <w:rsid w:val="00187EB1"/>
    <w:rsid w:val="001B633A"/>
    <w:rsid w:val="001E4ED0"/>
    <w:rsid w:val="001E54CB"/>
    <w:rsid w:val="001F16EC"/>
    <w:rsid w:val="00212A78"/>
    <w:rsid w:val="00213F6F"/>
    <w:rsid w:val="00232E12"/>
    <w:rsid w:val="00233798"/>
    <w:rsid w:val="00237900"/>
    <w:rsid w:val="00240A9B"/>
    <w:rsid w:val="002A36FD"/>
    <w:rsid w:val="002C5B4A"/>
    <w:rsid w:val="002D5709"/>
    <w:rsid w:val="002E068F"/>
    <w:rsid w:val="002E1329"/>
    <w:rsid w:val="002F6095"/>
    <w:rsid w:val="00301CB1"/>
    <w:rsid w:val="003217BC"/>
    <w:rsid w:val="003221A8"/>
    <w:rsid w:val="00333791"/>
    <w:rsid w:val="00335F00"/>
    <w:rsid w:val="00353B55"/>
    <w:rsid w:val="0037374D"/>
    <w:rsid w:val="0038007C"/>
    <w:rsid w:val="003969EC"/>
    <w:rsid w:val="003A0A63"/>
    <w:rsid w:val="003A2FF4"/>
    <w:rsid w:val="003C262D"/>
    <w:rsid w:val="003C5005"/>
    <w:rsid w:val="003E6CB9"/>
    <w:rsid w:val="003E74D6"/>
    <w:rsid w:val="003F304C"/>
    <w:rsid w:val="003F7670"/>
    <w:rsid w:val="00400D93"/>
    <w:rsid w:val="004127F1"/>
    <w:rsid w:val="00416BDF"/>
    <w:rsid w:val="0044435F"/>
    <w:rsid w:val="00446FA3"/>
    <w:rsid w:val="00456E7D"/>
    <w:rsid w:val="00471666"/>
    <w:rsid w:val="004746F0"/>
    <w:rsid w:val="00487511"/>
    <w:rsid w:val="004A7C75"/>
    <w:rsid w:val="004C0373"/>
    <w:rsid w:val="004C7B76"/>
    <w:rsid w:val="004D00C7"/>
    <w:rsid w:val="004D0B04"/>
    <w:rsid w:val="004E530A"/>
    <w:rsid w:val="004F483E"/>
    <w:rsid w:val="004F6AE2"/>
    <w:rsid w:val="0052177D"/>
    <w:rsid w:val="00521D3C"/>
    <w:rsid w:val="00534722"/>
    <w:rsid w:val="00551087"/>
    <w:rsid w:val="005630C9"/>
    <w:rsid w:val="00566B7D"/>
    <w:rsid w:val="0058159F"/>
    <w:rsid w:val="005859F2"/>
    <w:rsid w:val="0058718C"/>
    <w:rsid w:val="00594E63"/>
    <w:rsid w:val="005A7DCA"/>
    <w:rsid w:val="005B4F4A"/>
    <w:rsid w:val="005C0E48"/>
    <w:rsid w:val="005F2ADF"/>
    <w:rsid w:val="006038D4"/>
    <w:rsid w:val="00614324"/>
    <w:rsid w:val="00614F30"/>
    <w:rsid w:val="00635339"/>
    <w:rsid w:val="0066046D"/>
    <w:rsid w:val="006612A1"/>
    <w:rsid w:val="00684EC4"/>
    <w:rsid w:val="00687B92"/>
    <w:rsid w:val="006A4E1A"/>
    <w:rsid w:val="006B4C54"/>
    <w:rsid w:val="006D0DF6"/>
    <w:rsid w:val="006E5A4C"/>
    <w:rsid w:val="00702DDA"/>
    <w:rsid w:val="00716514"/>
    <w:rsid w:val="00720D35"/>
    <w:rsid w:val="00753853"/>
    <w:rsid w:val="00756BBE"/>
    <w:rsid w:val="007578B1"/>
    <w:rsid w:val="00771155"/>
    <w:rsid w:val="007738CB"/>
    <w:rsid w:val="00777315"/>
    <w:rsid w:val="00782537"/>
    <w:rsid w:val="00784529"/>
    <w:rsid w:val="007B5C25"/>
    <w:rsid w:val="007C4C02"/>
    <w:rsid w:val="007D1EF3"/>
    <w:rsid w:val="007E64EF"/>
    <w:rsid w:val="007E6DA4"/>
    <w:rsid w:val="0080344B"/>
    <w:rsid w:val="00804D60"/>
    <w:rsid w:val="008062A8"/>
    <w:rsid w:val="00814E72"/>
    <w:rsid w:val="008242B4"/>
    <w:rsid w:val="008340D0"/>
    <w:rsid w:val="008343A1"/>
    <w:rsid w:val="00835B00"/>
    <w:rsid w:val="00837C7C"/>
    <w:rsid w:val="0085516E"/>
    <w:rsid w:val="0086152C"/>
    <w:rsid w:val="0088224D"/>
    <w:rsid w:val="00893E9C"/>
    <w:rsid w:val="008B25FD"/>
    <w:rsid w:val="008B7CAB"/>
    <w:rsid w:val="008C064D"/>
    <w:rsid w:val="008D55B0"/>
    <w:rsid w:val="008F7915"/>
    <w:rsid w:val="00912C99"/>
    <w:rsid w:val="00934C5F"/>
    <w:rsid w:val="009505C0"/>
    <w:rsid w:val="00953355"/>
    <w:rsid w:val="009540E3"/>
    <w:rsid w:val="0095591C"/>
    <w:rsid w:val="00966475"/>
    <w:rsid w:val="00982237"/>
    <w:rsid w:val="00990172"/>
    <w:rsid w:val="00991A2D"/>
    <w:rsid w:val="0099222D"/>
    <w:rsid w:val="00992C1F"/>
    <w:rsid w:val="0099487D"/>
    <w:rsid w:val="009957B6"/>
    <w:rsid w:val="009A3D8F"/>
    <w:rsid w:val="009B47C8"/>
    <w:rsid w:val="009C2696"/>
    <w:rsid w:val="009E6E49"/>
    <w:rsid w:val="009F228B"/>
    <w:rsid w:val="00A017BD"/>
    <w:rsid w:val="00A24A42"/>
    <w:rsid w:val="00A2507E"/>
    <w:rsid w:val="00A254EB"/>
    <w:rsid w:val="00A371CE"/>
    <w:rsid w:val="00A523EF"/>
    <w:rsid w:val="00A55917"/>
    <w:rsid w:val="00A57282"/>
    <w:rsid w:val="00A613AE"/>
    <w:rsid w:val="00A74EC3"/>
    <w:rsid w:val="00A85F67"/>
    <w:rsid w:val="00AB09C9"/>
    <w:rsid w:val="00AB31BC"/>
    <w:rsid w:val="00AB64A6"/>
    <w:rsid w:val="00AB76E4"/>
    <w:rsid w:val="00AC00F6"/>
    <w:rsid w:val="00AC05EB"/>
    <w:rsid w:val="00AE1755"/>
    <w:rsid w:val="00AF6ECA"/>
    <w:rsid w:val="00B0688E"/>
    <w:rsid w:val="00B122D5"/>
    <w:rsid w:val="00B1636C"/>
    <w:rsid w:val="00B25274"/>
    <w:rsid w:val="00B3688F"/>
    <w:rsid w:val="00B36FEE"/>
    <w:rsid w:val="00B40C09"/>
    <w:rsid w:val="00B44D09"/>
    <w:rsid w:val="00B50B0C"/>
    <w:rsid w:val="00B82A7A"/>
    <w:rsid w:val="00BA2047"/>
    <w:rsid w:val="00BA354F"/>
    <w:rsid w:val="00BB03C4"/>
    <w:rsid w:val="00BB6982"/>
    <w:rsid w:val="00BD1DBF"/>
    <w:rsid w:val="00BF6333"/>
    <w:rsid w:val="00C12C2C"/>
    <w:rsid w:val="00C20F00"/>
    <w:rsid w:val="00C2520D"/>
    <w:rsid w:val="00C44FDA"/>
    <w:rsid w:val="00C4678C"/>
    <w:rsid w:val="00C51CE9"/>
    <w:rsid w:val="00C60287"/>
    <w:rsid w:val="00C64AA4"/>
    <w:rsid w:val="00C71AD4"/>
    <w:rsid w:val="00C721B2"/>
    <w:rsid w:val="00C825C0"/>
    <w:rsid w:val="00C95F37"/>
    <w:rsid w:val="00CA4A83"/>
    <w:rsid w:val="00CB7965"/>
    <w:rsid w:val="00CC1285"/>
    <w:rsid w:val="00CC446C"/>
    <w:rsid w:val="00CD000F"/>
    <w:rsid w:val="00CE2C70"/>
    <w:rsid w:val="00CE4F65"/>
    <w:rsid w:val="00CE59C7"/>
    <w:rsid w:val="00CE5A31"/>
    <w:rsid w:val="00CF1EE3"/>
    <w:rsid w:val="00CF2B68"/>
    <w:rsid w:val="00D04001"/>
    <w:rsid w:val="00D07D4A"/>
    <w:rsid w:val="00D127A2"/>
    <w:rsid w:val="00D13976"/>
    <w:rsid w:val="00D21AFA"/>
    <w:rsid w:val="00D22A52"/>
    <w:rsid w:val="00D25291"/>
    <w:rsid w:val="00D34E5F"/>
    <w:rsid w:val="00D45AA0"/>
    <w:rsid w:val="00D51C38"/>
    <w:rsid w:val="00D5651E"/>
    <w:rsid w:val="00D56D6D"/>
    <w:rsid w:val="00D57113"/>
    <w:rsid w:val="00D66300"/>
    <w:rsid w:val="00D70B4B"/>
    <w:rsid w:val="00D750C0"/>
    <w:rsid w:val="00D93183"/>
    <w:rsid w:val="00DA05F0"/>
    <w:rsid w:val="00DA0AA2"/>
    <w:rsid w:val="00DB0741"/>
    <w:rsid w:val="00DC4BA2"/>
    <w:rsid w:val="00DD4404"/>
    <w:rsid w:val="00DD4D1E"/>
    <w:rsid w:val="00DD7D30"/>
    <w:rsid w:val="00DF548F"/>
    <w:rsid w:val="00E1469E"/>
    <w:rsid w:val="00E30417"/>
    <w:rsid w:val="00E52E9E"/>
    <w:rsid w:val="00E53132"/>
    <w:rsid w:val="00E53807"/>
    <w:rsid w:val="00E562D2"/>
    <w:rsid w:val="00E574A7"/>
    <w:rsid w:val="00E67C4D"/>
    <w:rsid w:val="00E80C50"/>
    <w:rsid w:val="00E965A4"/>
    <w:rsid w:val="00EC49BC"/>
    <w:rsid w:val="00EC6558"/>
    <w:rsid w:val="00ED2624"/>
    <w:rsid w:val="00EE521F"/>
    <w:rsid w:val="00EF3EB3"/>
    <w:rsid w:val="00F05E99"/>
    <w:rsid w:val="00F15E9A"/>
    <w:rsid w:val="00F20ED0"/>
    <w:rsid w:val="00F236A5"/>
    <w:rsid w:val="00F23AB8"/>
    <w:rsid w:val="00F32109"/>
    <w:rsid w:val="00F50309"/>
    <w:rsid w:val="00F6798C"/>
    <w:rsid w:val="00F803FE"/>
    <w:rsid w:val="00F834D0"/>
    <w:rsid w:val="00F85D42"/>
    <w:rsid w:val="00F874B3"/>
    <w:rsid w:val="00FA286E"/>
    <w:rsid w:val="00FB0371"/>
    <w:rsid w:val="00FB2217"/>
    <w:rsid w:val="00FB428C"/>
    <w:rsid w:val="00FD08AD"/>
    <w:rsid w:val="00FD7609"/>
    <w:rsid w:val="00FE75C2"/>
    <w:rsid w:val="00FF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1E223E87"/>
  <w15:chartTrackingRefBased/>
  <w15:docId w15:val="{561CE21B-F87B-0946-9AB2-00537A454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hidden/>
    <w:uiPriority w:val="99"/>
    <w:semiHidden/>
    <w:rsid w:val="005859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3116</Words>
  <Characters>19638</Characters>
  <Application>Microsoft Office Word</Application>
  <DocSecurity>0</DocSecurity>
  <Lines>163</Lines>
  <Paragraphs>45</Paragraphs>
  <ScaleCrop>false</ScaleCrop>
  <Company/>
  <LinksUpToDate>false</LinksUpToDate>
  <CharactersWithSpaces>22709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Mareike Ernst</dc:creator>
  <cp:keywords/>
  <dc:description/>
  <cp:lastModifiedBy>Mareike Ernst</cp:lastModifiedBy>
  <cp:revision>1</cp:revision>
  <dcterms:created xsi:type="dcterms:W3CDTF">2025-05-03T09:17:00Z</dcterms:created>
  <dcterms:modified xsi:type="dcterms:W3CDTF">2025-05-03T09:18:00Z</dcterms:modified>
</cp:coreProperties>
</file>